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92D7" w14:textId="77777777" w:rsidR="00AC65A9" w:rsidRPr="00AC65A9" w:rsidRDefault="00AC65A9" w:rsidP="00AC65A9">
      <w:pPr>
        <w:pStyle w:val="Testname"/>
        <w:spacing w:after="0" w:line="276" w:lineRule="auto"/>
        <w:rPr>
          <w:rFonts w:ascii="Times New Roman" w:hAnsi="Times New Roman" w:cs="Times New Roman"/>
          <w:sz w:val="36"/>
          <w:szCs w:val="36"/>
          <w:lang w:val="da-DK"/>
        </w:rPr>
      </w:pPr>
      <w:r w:rsidRPr="00AC65A9">
        <w:rPr>
          <w:rFonts w:ascii="Times New Roman" w:hAnsi="Times New Roman" w:cs="Times New Roman"/>
          <w:sz w:val="36"/>
          <w:szCs w:val="36"/>
          <w:lang w:val="da-DK"/>
        </w:rPr>
        <w:t>Mundtlig prøve</w:t>
      </w:r>
    </w:p>
    <w:p w14:paraId="36A03845" w14:textId="77777777" w:rsidR="00AC65A9" w:rsidRDefault="00AC65A9" w:rsidP="00AC65A9"/>
    <w:p w14:paraId="3B9B73B4" w14:textId="77777777" w:rsidR="00AC65A9" w:rsidRPr="00AC65A9" w:rsidRDefault="00AC65A9" w:rsidP="00AC65A9">
      <w:pPr>
        <w:rPr>
          <w:rFonts w:ascii="Arial" w:hAnsi="Arial" w:cs="Arial"/>
          <w:b/>
        </w:rPr>
      </w:pPr>
      <w:r w:rsidRPr="00AC65A9">
        <w:rPr>
          <w:rFonts w:ascii="Arial" w:hAnsi="Arial" w:cs="Arial"/>
          <w:b/>
        </w:rPr>
        <w:t xml:space="preserve">Arbejdsmarkedsuddannelsens nummer: </w:t>
      </w:r>
      <w:r w:rsidRPr="00AC65A9">
        <w:rPr>
          <w:rFonts w:ascii="Arial" w:hAnsi="Arial" w:cs="Arial"/>
          <w:highlight w:val="yellow"/>
        </w:rPr>
        <w:t>xxx</w:t>
      </w:r>
    </w:p>
    <w:p w14:paraId="55B2828D" w14:textId="77777777" w:rsidR="00AC65A9" w:rsidRPr="00AC65A9" w:rsidRDefault="00AC65A9" w:rsidP="00AC65A9">
      <w:pPr>
        <w:rPr>
          <w:rFonts w:ascii="Arial" w:hAnsi="Arial" w:cs="Arial"/>
          <w:b/>
        </w:rPr>
      </w:pPr>
    </w:p>
    <w:p w14:paraId="3C4743F9" w14:textId="77777777" w:rsidR="00AC65A9" w:rsidRPr="00AC65A9" w:rsidRDefault="00AC65A9" w:rsidP="00AC65A9">
      <w:pPr>
        <w:rPr>
          <w:rFonts w:ascii="Arial" w:hAnsi="Arial" w:cs="Arial"/>
        </w:rPr>
      </w:pPr>
      <w:r w:rsidRPr="00AC65A9">
        <w:rPr>
          <w:rFonts w:ascii="Arial" w:hAnsi="Arial" w:cs="Arial"/>
          <w:b/>
        </w:rPr>
        <w:t xml:space="preserve">Arbejdsmarkedsuddannelsens titel: </w:t>
      </w:r>
      <w:r w:rsidRPr="00AC65A9">
        <w:rPr>
          <w:rFonts w:ascii="Arial" w:hAnsi="Arial" w:cs="Arial"/>
          <w:highlight w:val="yellow"/>
        </w:rPr>
        <w:t>xxx</w:t>
      </w:r>
    </w:p>
    <w:p w14:paraId="15077EC0" w14:textId="77777777" w:rsidR="00AC65A9" w:rsidRPr="00AC65A9" w:rsidRDefault="00AC65A9" w:rsidP="00AC65A9">
      <w:pPr>
        <w:rPr>
          <w:rFonts w:ascii="Arial" w:hAnsi="Arial" w:cs="Arial"/>
        </w:rPr>
      </w:pPr>
    </w:p>
    <w:p w14:paraId="5B9656AD" w14:textId="77777777" w:rsidR="00AC65A9" w:rsidRPr="00AC65A9" w:rsidRDefault="00AC65A9" w:rsidP="00AC65A9">
      <w:pPr>
        <w:rPr>
          <w:rFonts w:ascii="Arial" w:hAnsi="Arial" w:cs="Arial"/>
        </w:rPr>
      </w:pPr>
      <w:r w:rsidRPr="00AC65A9">
        <w:rPr>
          <w:rFonts w:ascii="Arial" w:hAnsi="Arial" w:cs="Arial"/>
          <w:b/>
        </w:rPr>
        <w:t xml:space="preserve">Prøvesæt nr.: </w:t>
      </w:r>
      <w:r w:rsidRPr="00AC65A9">
        <w:rPr>
          <w:rFonts w:ascii="Arial" w:hAnsi="Arial" w:cs="Arial"/>
          <w:highlight w:val="yellow"/>
        </w:rPr>
        <w:t>xxx</w:t>
      </w:r>
      <w:r w:rsidRPr="00AC65A9">
        <w:rPr>
          <w:rFonts w:ascii="Arial" w:hAnsi="Arial" w:cs="Arial"/>
          <w:b/>
        </w:rPr>
        <w:tab/>
      </w:r>
      <w:r w:rsidRPr="00AC65A9">
        <w:rPr>
          <w:rFonts w:ascii="Arial" w:hAnsi="Arial" w:cs="Arial"/>
          <w:b/>
        </w:rPr>
        <w:tab/>
        <w:t xml:space="preserve">Dato for prøvens færdiggørelse: </w:t>
      </w:r>
      <w:r w:rsidRPr="00AC65A9">
        <w:rPr>
          <w:rFonts w:ascii="Arial" w:hAnsi="Arial" w:cs="Arial"/>
          <w:highlight w:val="yellow"/>
        </w:rPr>
        <w:t>xxx</w:t>
      </w:r>
    </w:p>
    <w:p w14:paraId="31881D44" w14:textId="77777777" w:rsidR="00AC65A9" w:rsidRPr="00AC65A9" w:rsidRDefault="00AC65A9" w:rsidP="00AC65A9">
      <w:pPr>
        <w:rPr>
          <w:rFonts w:ascii="Arial" w:hAnsi="Arial" w:cs="Arial"/>
        </w:rPr>
      </w:pPr>
    </w:p>
    <w:p w14:paraId="4DD77B31" w14:textId="77777777" w:rsidR="00AC65A9" w:rsidRDefault="00AC65A9" w:rsidP="00AC65A9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019"/>
      </w:tblGrid>
      <w:tr w:rsidR="00AC65A9" w:rsidRPr="00AC65A9" w14:paraId="5B77D748" w14:textId="77777777" w:rsidTr="00954A28">
        <w:tc>
          <w:tcPr>
            <w:tcW w:w="9520" w:type="dxa"/>
          </w:tcPr>
          <w:p w14:paraId="5E9DD733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</w:p>
          <w:p w14:paraId="6855958B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  <w:r w:rsidRPr="00AC65A9">
              <w:rPr>
                <w:rFonts w:ascii="Arial" w:hAnsi="Arial" w:cs="Arial"/>
                <w:b/>
              </w:rPr>
              <w:t>Beskrivelse af prøven</w:t>
            </w:r>
          </w:p>
          <w:p w14:paraId="3656E36B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  <w:p w14:paraId="3E5F4541" w14:textId="77777777" w:rsidR="00AC65A9" w:rsidRPr="00AC65A9" w:rsidRDefault="00AC65A9" w:rsidP="00954A28">
            <w:pPr>
              <w:jc w:val="left"/>
              <w:rPr>
                <w:rFonts w:ascii="Arial" w:hAnsi="Arial" w:cs="Arial"/>
              </w:rPr>
            </w:pPr>
            <w:r w:rsidRPr="00AC65A9">
              <w:rPr>
                <w:rFonts w:ascii="Arial" w:hAnsi="Arial" w:cs="Arial"/>
              </w:rPr>
              <w:t xml:space="preserve">Ved denne mundtlige prøve skal du </w:t>
            </w:r>
            <w:r w:rsidRPr="00AC65A9">
              <w:rPr>
                <w:rFonts w:ascii="Arial" w:hAnsi="Arial" w:cs="Arial"/>
                <w:highlight w:val="yellow"/>
              </w:rPr>
              <w:t>xxx (f.eks. forberede og præsentere et kort oplæg i forhold til følgende spørgsmål/mundtligt redegøre for følgende spørgsmål)</w:t>
            </w:r>
            <w:r w:rsidRPr="00AC65A9">
              <w:rPr>
                <w:rFonts w:ascii="Arial" w:hAnsi="Arial" w:cs="Arial"/>
              </w:rPr>
              <w:t>:</w:t>
            </w:r>
          </w:p>
          <w:p w14:paraId="67F0B018" w14:textId="77777777" w:rsidR="00AC65A9" w:rsidRPr="00AC65A9" w:rsidRDefault="00AC65A9" w:rsidP="00954A28">
            <w:pPr>
              <w:jc w:val="left"/>
              <w:rPr>
                <w:rFonts w:ascii="Arial" w:hAnsi="Arial" w:cs="Arial"/>
              </w:rPr>
            </w:pPr>
          </w:p>
          <w:p w14:paraId="17A06EA0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00C0A4CE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797F1A8B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1C2A510B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proofErr w:type="spellStart"/>
            <w:r w:rsidRPr="00AC65A9">
              <w:rPr>
                <w:rFonts w:ascii="Arial" w:hAnsi="Arial" w:cs="Arial"/>
              </w:rPr>
              <w:t>Xxx</w:t>
            </w:r>
            <w:proofErr w:type="spellEnd"/>
          </w:p>
          <w:p w14:paraId="1E73CC78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</w:tc>
      </w:tr>
    </w:tbl>
    <w:p w14:paraId="1F8ACE22" w14:textId="77777777" w:rsidR="00AC65A9" w:rsidRPr="00AC65A9" w:rsidRDefault="00AC65A9" w:rsidP="00AC65A9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019"/>
      </w:tblGrid>
      <w:tr w:rsidR="00AC65A9" w:rsidRPr="00AC65A9" w14:paraId="1EC3E9AB" w14:textId="77777777" w:rsidTr="00954A28">
        <w:tc>
          <w:tcPr>
            <w:tcW w:w="9520" w:type="dxa"/>
          </w:tcPr>
          <w:p w14:paraId="2B12B430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</w:p>
          <w:p w14:paraId="07975402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  <w:r w:rsidRPr="00AC65A9">
              <w:rPr>
                <w:rFonts w:ascii="Arial" w:hAnsi="Arial" w:cs="Arial"/>
                <w:b/>
              </w:rPr>
              <w:t>Udstyr og hjælpemidler</w:t>
            </w:r>
          </w:p>
          <w:p w14:paraId="537E778A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  <w:p w14:paraId="35BCC66B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r w:rsidRPr="00AC65A9">
              <w:rPr>
                <w:rFonts w:ascii="Arial" w:hAnsi="Arial" w:cs="Arial"/>
              </w:rPr>
              <w:t>Når du skal gennemføre prøven, får du stillet følgende til rådighed:</w:t>
            </w:r>
          </w:p>
          <w:p w14:paraId="2614D62F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</w:p>
          <w:p w14:paraId="08697E5A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  <w:r w:rsidRPr="00AC65A9">
              <w:rPr>
                <w:rFonts w:ascii="Arial" w:hAnsi="Arial" w:cs="Arial"/>
                <w:highlight w:val="yellow"/>
              </w:rPr>
              <w:t xml:space="preserve"> </w:t>
            </w:r>
          </w:p>
          <w:p w14:paraId="5220FBCA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56685DF5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7CE95738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</w:tc>
      </w:tr>
    </w:tbl>
    <w:p w14:paraId="5CE8155E" w14:textId="77777777" w:rsidR="00AC65A9" w:rsidRPr="00AC65A9" w:rsidRDefault="00AC65A9" w:rsidP="00AC65A9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019"/>
      </w:tblGrid>
      <w:tr w:rsidR="00AC65A9" w:rsidRPr="00AC65A9" w14:paraId="49A1A629" w14:textId="77777777" w:rsidTr="00954A28">
        <w:tc>
          <w:tcPr>
            <w:tcW w:w="9520" w:type="dxa"/>
          </w:tcPr>
          <w:p w14:paraId="4E88A598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</w:p>
          <w:p w14:paraId="6B458804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  <w:r w:rsidRPr="00AC65A9">
              <w:rPr>
                <w:rFonts w:ascii="Arial" w:hAnsi="Arial" w:cs="Arial"/>
                <w:b/>
              </w:rPr>
              <w:t>Tidsforbrug</w:t>
            </w:r>
          </w:p>
          <w:p w14:paraId="657FEC73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  <w:p w14:paraId="779EE04D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r w:rsidRPr="00AC65A9">
              <w:rPr>
                <w:rFonts w:ascii="Arial" w:hAnsi="Arial" w:cs="Arial"/>
              </w:rPr>
              <w:t xml:space="preserve">Du har </w:t>
            </w:r>
            <w:r w:rsidRPr="00AC65A9">
              <w:rPr>
                <w:rFonts w:ascii="Arial" w:hAnsi="Arial" w:cs="Arial"/>
                <w:highlight w:val="yellow"/>
              </w:rPr>
              <w:t xml:space="preserve">xx minutter </w:t>
            </w:r>
            <w:r w:rsidRPr="00AC65A9">
              <w:rPr>
                <w:rFonts w:ascii="Arial" w:hAnsi="Arial" w:cs="Arial"/>
              </w:rPr>
              <w:t xml:space="preserve">til at </w:t>
            </w:r>
            <w:r w:rsidRPr="00AC65A9">
              <w:rPr>
                <w:rFonts w:ascii="Arial" w:hAnsi="Arial" w:cs="Arial"/>
                <w:highlight w:val="yellow"/>
              </w:rPr>
              <w:t>forberede dit oplæg.</w:t>
            </w:r>
          </w:p>
          <w:p w14:paraId="250FD2B9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  <w:r w:rsidRPr="00AC65A9">
              <w:rPr>
                <w:rFonts w:ascii="Arial" w:hAnsi="Arial" w:cs="Arial"/>
              </w:rPr>
              <w:t xml:space="preserve">Du har </w:t>
            </w:r>
            <w:r w:rsidRPr="00AC65A9">
              <w:rPr>
                <w:rFonts w:ascii="Arial" w:hAnsi="Arial" w:cs="Arial"/>
                <w:highlight w:val="yellow"/>
              </w:rPr>
              <w:t xml:space="preserve">xx minutter </w:t>
            </w:r>
            <w:r w:rsidRPr="00AC65A9">
              <w:rPr>
                <w:rFonts w:ascii="Arial" w:hAnsi="Arial" w:cs="Arial"/>
              </w:rPr>
              <w:t xml:space="preserve">til at </w:t>
            </w:r>
            <w:r w:rsidRPr="00AC65A9">
              <w:rPr>
                <w:rFonts w:ascii="Arial" w:hAnsi="Arial" w:cs="Arial"/>
                <w:highlight w:val="yellow"/>
              </w:rPr>
              <w:t>præsentere dit oplæg.</w:t>
            </w:r>
          </w:p>
          <w:p w14:paraId="6B13DAA5" w14:textId="77777777" w:rsidR="00AC65A9" w:rsidRPr="00AC65A9" w:rsidRDefault="00AC65A9" w:rsidP="00954A28">
            <w:pPr>
              <w:rPr>
                <w:rFonts w:ascii="Arial" w:hAnsi="Arial" w:cs="Arial"/>
                <w:b/>
                <w:highlight w:val="yellow"/>
                <w:u w:val="single"/>
              </w:rPr>
            </w:pPr>
            <w:r w:rsidRPr="00AC65A9">
              <w:rPr>
                <w:rFonts w:ascii="Arial" w:hAnsi="Arial" w:cs="Arial"/>
                <w:b/>
                <w:highlight w:val="yellow"/>
                <w:u w:val="single"/>
              </w:rPr>
              <w:t>Eller</w:t>
            </w:r>
          </w:p>
          <w:p w14:paraId="73B7EB2B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r w:rsidRPr="00AC65A9">
              <w:rPr>
                <w:rFonts w:ascii="Arial" w:hAnsi="Arial" w:cs="Arial"/>
                <w:highlight w:val="yellow"/>
              </w:rPr>
              <w:t>Du har xx minutter til at besvare spørgsmålet.</w:t>
            </w:r>
          </w:p>
          <w:p w14:paraId="71C5BAF1" w14:textId="77777777" w:rsidR="00AC65A9" w:rsidRPr="00AC65A9" w:rsidRDefault="00AC65A9" w:rsidP="00954A28">
            <w:pPr>
              <w:rPr>
                <w:rFonts w:ascii="Arial" w:hAnsi="Arial" w:cs="Arial"/>
              </w:rPr>
            </w:pPr>
          </w:p>
        </w:tc>
      </w:tr>
    </w:tbl>
    <w:p w14:paraId="5970616A" w14:textId="77777777" w:rsidR="00AC65A9" w:rsidRPr="00AC65A9" w:rsidRDefault="00AC65A9" w:rsidP="00AC65A9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019"/>
      </w:tblGrid>
      <w:tr w:rsidR="00AC65A9" w:rsidRPr="00AC65A9" w14:paraId="124F0EE0" w14:textId="77777777" w:rsidTr="00954A28">
        <w:tc>
          <w:tcPr>
            <w:tcW w:w="9520" w:type="dxa"/>
          </w:tcPr>
          <w:p w14:paraId="4755F646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</w:p>
          <w:p w14:paraId="47D5C24E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  <w:r w:rsidRPr="00AC65A9">
              <w:rPr>
                <w:rFonts w:ascii="Arial" w:hAnsi="Arial" w:cs="Arial"/>
                <w:b/>
              </w:rPr>
              <w:t>Bedømmelses- og beståelseskriterier</w:t>
            </w:r>
          </w:p>
          <w:p w14:paraId="6E8C133C" w14:textId="77777777" w:rsidR="00AC65A9" w:rsidRPr="00AC65A9" w:rsidRDefault="00AC65A9" w:rsidP="00954A28">
            <w:pPr>
              <w:rPr>
                <w:rFonts w:ascii="Arial" w:hAnsi="Arial" w:cs="Arial"/>
                <w:b/>
              </w:rPr>
            </w:pPr>
          </w:p>
          <w:p w14:paraId="0ECACA07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r w:rsidRPr="00AC65A9">
              <w:rPr>
                <w:rFonts w:ascii="Arial" w:hAnsi="Arial" w:cs="Arial"/>
              </w:rPr>
              <w:t>Når prøven bliver bedømt, vil der blive lagt vægt på følgende:</w:t>
            </w:r>
          </w:p>
          <w:p w14:paraId="14B5314F" w14:textId="77777777" w:rsidR="00AC65A9" w:rsidRPr="00AC65A9" w:rsidRDefault="00AC65A9" w:rsidP="00954A28">
            <w:pPr>
              <w:rPr>
                <w:rFonts w:ascii="Arial" w:hAnsi="Arial" w:cs="Arial"/>
                <w:highlight w:val="yellow"/>
              </w:rPr>
            </w:pPr>
          </w:p>
          <w:p w14:paraId="0631511C" w14:textId="77777777" w:rsidR="00AC65A9" w:rsidRPr="00AC65A9" w:rsidRDefault="00AC65A9" w:rsidP="00AC65A9">
            <w:pPr>
              <w:pStyle w:val="Listeafsnit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lastRenderedPageBreak/>
              <w:t>Xxx</w:t>
            </w:r>
            <w:proofErr w:type="spellEnd"/>
            <w:r w:rsidRPr="00AC65A9">
              <w:rPr>
                <w:rFonts w:ascii="Arial" w:hAnsi="Arial" w:cs="Arial"/>
                <w:highlight w:val="yellow"/>
              </w:rPr>
              <w:t xml:space="preserve"> </w:t>
            </w:r>
          </w:p>
          <w:p w14:paraId="2D01557F" w14:textId="77777777" w:rsidR="00AC65A9" w:rsidRPr="00AC65A9" w:rsidRDefault="00AC65A9" w:rsidP="00AC65A9">
            <w:pPr>
              <w:pStyle w:val="Listeafsnit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2739B710" w14:textId="77777777" w:rsidR="00AC65A9" w:rsidRPr="00AC65A9" w:rsidRDefault="00AC65A9" w:rsidP="00AC65A9">
            <w:pPr>
              <w:pStyle w:val="Listeafsnit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  <w:r w:rsidRPr="00AC65A9">
              <w:rPr>
                <w:rFonts w:ascii="Arial" w:hAnsi="Arial" w:cs="Arial"/>
                <w:highlight w:val="yellow"/>
              </w:rPr>
              <w:t xml:space="preserve"> </w:t>
            </w:r>
          </w:p>
          <w:p w14:paraId="6C30B70D" w14:textId="77777777" w:rsidR="00AC65A9" w:rsidRPr="00AC65A9" w:rsidRDefault="00AC65A9" w:rsidP="00AC65A9">
            <w:pPr>
              <w:pStyle w:val="Listeafsnit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  <w:highlight w:val="yellow"/>
              </w:rPr>
            </w:pPr>
            <w:proofErr w:type="spellStart"/>
            <w:r w:rsidRPr="00AC65A9">
              <w:rPr>
                <w:rFonts w:ascii="Arial" w:hAnsi="Arial" w:cs="Arial"/>
                <w:highlight w:val="yellow"/>
              </w:rPr>
              <w:t>Xxx</w:t>
            </w:r>
            <w:proofErr w:type="spellEnd"/>
          </w:p>
          <w:p w14:paraId="23EB708D" w14:textId="77777777" w:rsidR="00AC65A9" w:rsidRPr="00AC65A9" w:rsidRDefault="00AC65A9" w:rsidP="00AC65A9">
            <w:pPr>
              <w:pStyle w:val="Listeafsnit"/>
              <w:numPr>
                <w:ilvl w:val="0"/>
                <w:numId w:val="0"/>
              </w:numPr>
              <w:ind w:left="360"/>
              <w:rPr>
                <w:rFonts w:ascii="Arial" w:hAnsi="Arial" w:cs="Arial"/>
              </w:rPr>
            </w:pPr>
          </w:p>
          <w:p w14:paraId="1A498A65" w14:textId="77777777" w:rsidR="00AC65A9" w:rsidRPr="00AC65A9" w:rsidRDefault="00AC65A9" w:rsidP="00954A28">
            <w:pPr>
              <w:rPr>
                <w:rFonts w:ascii="Arial" w:hAnsi="Arial" w:cs="Arial"/>
              </w:rPr>
            </w:pPr>
            <w:r w:rsidRPr="00AC65A9">
              <w:rPr>
                <w:rFonts w:ascii="Arial" w:hAnsi="Arial" w:cs="Arial"/>
              </w:rPr>
              <w:t xml:space="preserve">Du skal have </w:t>
            </w:r>
            <w:r w:rsidRPr="00AC65A9">
              <w:rPr>
                <w:rFonts w:ascii="Arial" w:hAnsi="Arial" w:cs="Arial"/>
                <w:highlight w:val="yellow"/>
              </w:rPr>
              <w:t>xx point/xx % korrekt</w:t>
            </w:r>
            <w:r w:rsidRPr="00AC65A9">
              <w:rPr>
                <w:rFonts w:ascii="Arial" w:hAnsi="Arial" w:cs="Arial"/>
              </w:rPr>
              <w:t xml:space="preserve"> for at bestå prøven. </w:t>
            </w:r>
          </w:p>
        </w:tc>
      </w:tr>
    </w:tbl>
    <w:p w14:paraId="7DFA541B" w14:textId="77777777" w:rsidR="00AC65A9" w:rsidRDefault="00AC65A9" w:rsidP="00AC65A9"/>
    <w:p w14:paraId="07797A83" w14:textId="77777777" w:rsidR="00AC65A9" w:rsidRDefault="00AC65A9" w:rsidP="00AC65A9">
      <w:pPr>
        <w:jc w:val="right"/>
      </w:pPr>
      <w:r>
        <w:t>30.10.2018</w:t>
      </w:r>
    </w:p>
    <w:p w14:paraId="51810419" w14:textId="77777777" w:rsidR="00C45C21" w:rsidRPr="00AC65A9" w:rsidRDefault="00C45C21" w:rsidP="00AC65A9"/>
    <w:sectPr w:rsidR="00C45C21" w:rsidRPr="00AC65A9" w:rsidSect="004C59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3629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61D88" w14:textId="77777777" w:rsidR="00AC65A9" w:rsidRPr="008C275E" w:rsidRDefault="00AC65A9" w:rsidP="00DD0507">
      <w:r w:rsidRPr="008C275E">
        <w:separator/>
      </w:r>
    </w:p>
  </w:endnote>
  <w:endnote w:type="continuationSeparator" w:id="0">
    <w:p w14:paraId="365E7EE5" w14:textId="77777777" w:rsidR="00AC65A9" w:rsidRPr="008C275E" w:rsidRDefault="00AC65A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F7D016D-1588-4897-9E82-F2A324B10958}"/>
    <w:embedItalic r:id="rId2" w:fontKey="{EAEDCEA1-540E-4AAC-80E3-8BE62F57E88D}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669336-1636-4869-90B4-DD5769C21FED}"/>
  </w:font>
  <w:font w:name="Pangea Text">
    <w:altName w:val="Calibri"/>
    <w:panose1 w:val="020B0504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DFA3D88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417490C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9F08" w14:textId="77777777" w:rsidR="0035242F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rPr>
        <w:noProof/>
      </w:rPr>
      <w:t>1</w:t>
    </w:r>
    <w:r w:rsidRPr="008C275E">
      <w:fldChar w:fldCharType="end"/>
    </w:r>
    <w:r w:rsidRPr="008C275E">
      <w:t xml:space="preserve"> </w:t>
    </w:r>
    <w:r w:rsidR="001178E5">
      <w:t>af</w:t>
    </w:r>
    <w:r w:rsidRPr="008C275E">
      <w:t xml:space="preserve"> </w:t>
    </w:r>
    <w:r w:rsidR="00AC65A9">
      <w:fldChar w:fldCharType="begin"/>
    </w:r>
    <w:r w:rsidR="00AC65A9">
      <w:instrText xml:space="preserve"> NUMPAGES  \* MERGEFORMAT </w:instrText>
    </w:r>
    <w:r w:rsidR="00AC65A9">
      <w:fldChar w:fldCharType="separate"/>
    </w:r>
    <w:r w:rsidRPr="008C275E">
      <w:rPr>
        <w:noProof/>
      </w:rPr>
      <w:t>1</w:t>
    </w:r>
    <w:r w:rsidR="00AC65A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8A54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r w:rsidR="00AC65A9">
      <w:fldChar w:fldCharType="begin"/>
    </w:r>
    <w:r w:rsidR="00AC65A9">
      <w:instrText xml:space="preserve"> NUMPAGES  \* MERGEFORMAT </w:instrText>
    </w:r>
    <w:r w:rsidR="00AC65A9">
      <w:fldChar w:fldCharType="separate"/>
    </w:r>
    <w:r w:rsidRPr="008C275E">
      <w:t>2</w:t>
    </w:r>
    <w:r w:rsidR="00AC65A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71C5B" w14:textId="77777777" w:rsidR="00AC65A9" w:rsidRPr="008C275E" w:rsidRDefault="00AC65A9" w:rsidP="00DD0507">
      <w:r w:rsidRPr="008C275E">
        <w:separator/>
      </w:r>
    </w:p>
  </w:footnote>
  <w:footnote w:type="continuationSeparator" w:id="0">
    <w:p w14:paraId="762523A5" w14:textId="77777777" w:rsidR="00AC65A9" w:rsidRPr="008C275E" w:rsidRDefault="00AC65A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6CEF9DEF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F8AD3A8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7E67" w14:textId="77777777" w:rsidR="0062648D" w:rsidRPr="008C275E" w:rsidRDefault="001178E5" w:rsidP="00DD0507">
    <w:pPr>
      <w:pStyle w:val="Sidehoved"/>
    </w:pPr>
    <w:r>
      <w:rPr>
        <w:noProof/>
      </w:rPr>
      <w:drawing>
        <wp:anchor distT="0" distB="0" distL="114300" distR="114300" simplePos="0" relativeHeight="251666432" behindDoc="0" locked="0" layoutInCell="1" allowOverlap="0" wp14:anchorId="39E97284" wp14:editId="4BDB0ABE">
          <wp:simplePos x="0" y="0"/>
          <wp:positionH relativeFrom="column">
            <wp:posOffset>5026025</wp:posOffset>
          </wp:positionH>
          <wp:positionV relativeFrom="paragraph">
            <wp:posOffset>-100965</wp:posOffset>
          </wp:positionV>
          <wp:extent cx="1645200" cy="478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11C30" w14:textId="77777777" w:rsidR="00C207E4" w:rsidRPr="008C275E" w:rsidRDefault="008C275E" w:rsidP="00DD0507">
    <w:pPr>
      <w:pStyle w:val="Sidehoved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D37FE3B" wp14:editId="5820E3CA">
          <wp:simplePos x="0" y="0"/>
          <wp:positionH relativeFrom="column">
            <wp:posOffset>5027295</wp:posOffset>
          </wp:positionH>
          <wp:positionV relativeFrom="paragraph">
            <wp:posOffset>-100516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55.75pt;height:255.75pt" o:bullet="t">
        <v:imagedata r:id="rId1" o:title="IU_Grafik_Logo1"/>
      </v:shape>
    </w:pic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14C79"/>
    <w:multiLevelType w:val="hybridMultilevel"/>
    <w:tmpl w:val="F47490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  <w:num w:numId="3" w16cid:durableId="412512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A9"/>
    <w:rsid w:val="001178E5"/>
    <w:rsid w:val="001B535D"/>
    <w:rsid w:val="002C2CF0"/>
    <w:rsid w:val="0035242F"/>
    <w:rsid w:val="003F663F"/>
    <w:rsid w:val="00426A3B"/>
    <w:rsid w:val="004C59EA"/>
    <w:rsid w:val="004D1C22"/>
    <w:rsid w:val="00515F39"/>
    <w:rsid w:val="00562D43"/>
    <w:rsid w:val="00581B9C"/>
    <w:rsid w:val="005B1093"/>
    <w:rsid w:val="0062648D"/>
    <w:rsid w:val="00736A7A"/>
    <w:rsid w:val="008C275E"/>
    <w:rsid w:val="009D6CA9"/>
    <w:rsid w:val="00A65039"/>
    <w:rsid w:val="00AC126A"/>
    <w:rsid w:val="00AC65A9"/>
    <w:rsid w:val="00B44B63"/>
    <w:rsid w:val="00BF26B1"/>
    <w:rsid w:val="00C01FF8"/>
    <w:rsid w:val="00C207E4"/>
    <w:rsid w:val="00C45C21"/>
    <w:rsid w:val="00DD0507"/>
    <w:rsid w:val="00EC0E86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BD543"/>
  <w15:chartTrackingRefBased/>
  <w15:docId w15:val="{8B310C6E-8C6D-4598-A2DA-C92A6199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5A9"/>
    <w:pPr>
      <w:spacing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da-DK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AC65A9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name">
    <w:name w:val="Test name"/>
    <w:basedOn w:val="Overskrift1"/>
    <w:qFormat/>
    <w:rsid w:val="00AC65A9"/>
    <w:pPr>
      <w:keepNext/>
      <w:keepLines/>
      <w:spacing w:after="120" w:line="360" w:lineRule="auto"/>
      <w:contextualSpacing w:val="0"/>
    </w:pPr>
    <w:rPr>
      <w:rFonts w:asciiTheme="majorHAnsi" w:eastAsiaTheme="majorEastAsia" w:hAnsiTheme="majorHAnsi" w:cstheme="majorBidi"/>
      <w:bCs/>
      <w:color w:val="auto"/>
      <w:spacing w:val="0"/>
      <w:kern w:val="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p\appdata\roaming\microsoft\skabeloner\IU_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IU_Notat.dotx</Template>
  <TotalTime>2</TotalTime>
  <Pages>2</Pages>
  <Words>116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Sarah Wöhliche Pedersen</cp:lastModifiedBy>
  <cp:revision>1</cp:revision>
  <dcterms:created xsi:type="dcterms:W3CDTF">2023-03-28T07:33:00Z</dcterms:created>
  <dcterms:modified xsi:type="dcterms:W3CDTF">2023-03-28T07:36:00Z</dcterms:modified>
</cp:coreProperties>
</file>