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2349EF0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10487A">
        <w:rPr>
          <w:rStyle w:val="Overskrift1Tegn"/>
          <w:rFonts w:eastAsia="Calibri"/>
        </w:rPr>
        <w:t>datatekniker med speciale i cybersikkerhed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6663AF57" w:rsidR="00CD687D" w:rsidRPr="00CB49D6" w:rsidRDefault="0010487A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iCs/>
          <w:color w:val="000000"/>
          <w:sz w:val="20"/>
          <w:szCs w:val="20"/>
        </w:rPr>
        <w:br/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="00CD687D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613"/>
        <w:gridCol w:w="3540"/>
        <w:gridCol w:w="1042"/>
        <w:gridCol w:w="1042"/>
        <w:gridCol w:w="1214"/>
      </w:tblGrid>
      <w:tr w:rsidR="00EC5BAA" w:rsidRPr="003D2786" w14:paraId="4835329B" w14:textId="77777777" w:rsidTr="007072A4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19E313EE" w:rsidR="00EC5BAA" w:rsidRPr="00664C3A" w:rsidRDefault="006143D0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2912AE" w:rsidRPr="003D2786" w14:paraId="72F393EB" w14:textId="17D19E07" w:rsidTr="002912AE">
        <w:trPr>
          <w:trHeight w:val="1402"/>
        </w:trPr>
        <w:tc>
          <w:tcPr>
            <w:tcW w:w="2613" w:type="dxa"/>
          </w:tcPr>
          <w:p w14:paraId="12F00803" w14:textId="69C3201A" w:rsidR="002912AE" w:rsidRDefault="002912AE" w:rsidP="002912AE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Sikkerhed</w:t>
            </w:r>
          </w:p>
        </w:tc>
        <w:tc>
          <w:tcPr>
            <w:tcW w:w="3440" w:type="dxa"/>
          </w:tcPr>
          <w:p w14:paraId="1D702978" w14:textId="2BCE7BAE" w:rsidR="002912AE" w:rsidRPr="003D2786" w:rsidRDefault="002912AE" w:rsidP="002912AE">
            <w:pPr>
              <w:spacing w:line="240" w:lineRule="auto"/>
            </w:pPr>
            <w:r w:rsidRPr="001424D3">
              <w:t xml:space="preserve">Lærlingen kan </w:t>
            </w:r>
            <w:r>
              <w:t>anvende</w:t>
            </w:r>
            <w:r w:rsidRPr="001424D3">
              <w:t xml:space="preserve"> teori om sikkerhed og standarder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005938D6" w14:textId="77777777" w:rsidR="002912AE" w:rsidRPr="003D2786" w:rsidRDefault="002912AE" w:rsidP="002912AE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2912AE" w:rsidRPr="003D2786" w:rsidRDefault="002912AE" w:rsidP="002912AE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2912AE" w:rsidRPr="003D2786" w:rsidRDefault="002912AE" w:rsidP="002912AE">
            <w:pPr>
              <w:spacing w:line="240" w:lineRule="auto"/>
            </w:pPr>
          </w:p>
        </w:tc>
      </w:tr>
      <w:tr w:rsidR="002912AE" w14:paraId="3CDA8F8C" w14:textId="563693FC" w:rsidTr="002912AE">
        <w:tc>
          <w:tcPr>
            <w:tcW w:w="2613" w:type="dxa"/>
          </w:tcPr>
          <w:p w14:paraId="057E8879" w14:textId="6FC82112" w:rsidR="002912AE" w:rsidRDefault="002912AE" w:rsidP="002912AE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Teknisk Dokumentation</w:t>
            </w:r>
          </w:p>
        </w:tc>
        <w:tc>
          <w:tcPr>
            <w:tcW w:w="3440" w:type="dxa"/>
          </w:tcPr>
          <w:p w14:paraId="62464539" w14:textId="2B6B941C" w:rsidR="002912AE" w:rsidRDefault="002912AE" w:rsidP="002912AE">
            <w:pPr>
              <w:spacing w:line="240" w:lineRule="auto"/>
            </w:pPr>
            <w:r w:rsidRPr="001424D3">
              <w:t>Lærlingen kan selvstændigt udarbejde og anvende teknisk- og brugerdokumentation i forhold til de standarder virksomheden skal overholde</w:t>
            </w:r>
            <w:r>
              <w:t>.</w:t>
            </w:r>
          </w:p>
        </w:tc>
        <w:tc>
          <w:tcPr>
            <w:tcW w:w="1042" w:type="dxa"/>
          </w:tcPr>
          <w:p w14:paraId="54C19660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2912AE" w:rsidRDefault="002912AE" w:rsidP="002912AE">
            <w:pPr>
              <w:spacing w:line="240" w:lineRule="auto"/>
            </w:pPr>
          </w:p>
        </w:tc>
      </w:tr>
      <w:tr w:rsidR="002912AE" w:rsidRPr="003D2786" w14:paraId="1D1B9DB2" w14:textId="1D265BC0" w:rsidTr="002912AE">
        <w:tc>
          <w:tcPr>
            <w:tcW w:w="2613" w:type="dxa"/>
          </w:tcPr>
          <w:p w14:paraId="27C1C0A8" w14:textId="54F85868" w:rsidR="002912AE" w:rsidRDefault="002912AE" w:rsidP="002912AE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Optimering og automatisering</w:t>
            </w:r>
          </w:p>
        </w:tc>
        <w:tc>
          <w:tcPr>
            <w:tcW w:w="3440" w:type="dxa"/>
          </w:tcPr>
          <w:p w14:paraId="4F08BBDB" w14:textId="591DBE1A" w:rsidR="002912AE" w:rsidRPr="003D2786" w:rsidRDefault="002912AE" w:rsidP="002912AE">
            <w:pPr>
              <w:spacing w:line="240" w:lineRule="auto"/>
            </w:pPr>
            <w:r w:rsidRPr="001424D3">
              <w:t xml:space="preserve">Lærlingen kan medvirke til optimering af egne opgaver og produktioner </w:t>
            </w:r>
            <w:r>
              <w:t>fx</w:t>
            </w:r>
            <w:r w:rsidRPr="001424D3">
              <w:t xml:space="preserve"> ved anvendelse af </w:t>
            </w:r>
            <w:r>
              <w:t xml:space="preserve">automatiserede arbejdsgange, </w:t>
            </w:r>
            <w:r w:rsidRPr="001424D3">
              <w:t>Machine Learning og AI</w:t>
            </w:r>
            <w:r>
              <w:t>.</w:t>
            </w:r>
          </w:p>
        </w:tc>
        <w:tc>
          <w:tcPr>
            <w:tcW w:w="1042" w:type="dxa"/>
          </w:tcPr>
          <w:p w14:paraId="08411042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2912AE" w:rsidRDefault="002912AE" w:rsidP="002912AE">
            <w:pPr>
              <w:spacing w:line="240" w:lineRule="auto"/>
            </w:pPr>
          </w:p>
        </w:tc>
      </w:tr>
      <w:tr w:rsidR="002912AE" w14:paraId="1386B884" w14:textId="2F5927C2" w:rsidTr="002912AE">
        <w:tc>
          <w:tcPr>
            <w:tcW w:w="2613" w:type="dxa"/>
          </w:tcPr>
          <w:p w14:paraId="477D8709" w14:textId="0C93C99E" w:rsidR="002912AE" w:rsidRDefault="002912AE" w:rsidP="002912AE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Virksomhedsforståelse</w:t>
            </w:r>
          </w:p>
        </w:tc>
        <w:tc>
          <w:tcPr>
            <w:tcW w:w="3440" w:type="dxa"/>
          </w:tcPr>
          <w:p w14:paraId="35B24826" w14:textId="6512D3AB" w:rsidR="002912AE" w:rsidRDefault="002912AE" w:rsidP="002912AE">
            <w:pPr>
              <w:spacing w:line="240" w:lineRule="auto"/>
            </w:pPr>
            <w:r w:rsidRPr="001424D3">
              <w:t xml:space="preserve">Lærlingen kender virksomhedens forretnings- og værdigrundlag og kan </w:t>
            </w:r>
            <w:r>
              <w:t xml:space="preserve">indgå i processer, der kan </w:t>
            </w:r>
            <w:r w:rsidRPr="001424D3">
              <w:lastRenderedPageBreak/>
              <w:t>effektivisere virksomhedens it-service</w:t>
            </w:r>
            <w:r>
              <w:t>.</w:t>
            </w:r>
          </w:p>
        </w:tc>
        <w:tc>
          <w:tcPr>
            <w:tcW w:w="1042" w:type="dxa"/>
          </w:tcPr>
          <w:p w14:paraId="5D5F4100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2912AE" w:rsidRDefault="002912AE" w:rsidP="002912AE">
            <w:pPr>
              <w:spacing w:line="240" w:lineRule="auto"/>
            </w:pPr>
          </w:p>
        </w:tc>
      </w:tr>
      <w:tr w:rsidR="002912AE" w:rsidRPr="003D2786" w14:paraId="17870301" w14:textId="58BC0515" w:rsidTr="002912AE">
        <w:tc>
          <w:tcPr>
            <w:tcW w:w="2613" w:type="dxa"/>
          </w:tcPr>
          <w:p w14:paraId="32616A35" w14:textId="1CAA73D0" w:rsidR="002912AE" w:rsidRDefault="002912AE" w:rsidP="002912AE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Kommunikation </w:t>
            </w:r>
          </w:p>
        </w:tc>
        <w:tc>
          <w:tcPr>
            <w:tcW w:w="3440" w:type="dxa"/>
          </w:tcPr>
          <w:p w14:paraId="5E344D51" w14:textId="1E4F3A5D" w:rsidR="002912AE" w:rsidRPr="003D2786" w:rsidRDefault="002912AE" w:rsidP="002912AE">
            <w:pPr>
              <w:spacing w:line="240" w:lineRule="auto"/>
            </w:pPr>
            <w:r>
              <w:t>Lærlingen kan kommunikere på dansk og fremmedsprog i samarbejdet med kollegaer og virksomhedens kunder og underleverandører.</w:t>
            </w:r>
          </w:p>
        </w:tc>
        <w:tc>
          <w:tcPr>
            <w:tcW w:w="1042" w:type="dxa"/>
          </w:tcPr>
          <w:p w14:paraId="6876A8CE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2912AE" w:rsidRDefault="002912AE" w:rsidP="002912AE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2912AE" w:rsidRDefault="002912AE" w:rsidP="002912AE">
            <w:pPr>
              <w:spacing w:line="240" w:lineRule="auto"/>
            </w:pPr>
          </w:p>
        </w:tc>
      </w:tr>
      <w:tr w:rsidR="007072A4" w14:paraId="16EE6D67" w14:textId="5158DD6D" w:rsidTr="002912AE">
        <w:tc>
          <w:tcPr>
            <w:tcW w:w="2613" w:type="dxa"/>
          </w:tcPr>
          <w:p w14:paraId="318B0A64" w14:textId="3861B0E3" w:rsidR="007072A4" w:rsidRDefault="007072A4" w:rsidP="007072A4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3440" w:type="dxa"/>
          </w:tcPr>
          <w:p w14:paraId="3E1A6DAD" w14:textId="6945DDFA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666AC6A1" w14:textId="77777777" w:rsidR="007072A4" w:rsidRPr="000427AE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7072A4" w:rsidRPr="000427AE" w:rsidRDefault="007072A4" w:rsidP="007072A4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7072A4" w:rsidRPr="000427AE" w:rsidRDefault="007072A4" w:rsidP="007072A4">
            <w:pPr>
              <w:spacing w:line="240" w:lineRule="auto"/>
            </w:pPr>
          </w:p>
        </w:tc>
      </w:tr>
      <w:tr w:rsidR="007072A4" w14:paraId="7D33EF24" w14:textId="158E191C" w:rsidTr="002912AE">
        <w:tc>
          <w:tcPr>
            <w:tcW w:w="2613" w:type="dxa"/>
          </w:tcPr>
          <w:p w14:paraId="53E7BCF1" w14:textId="244331AC" w:rsidR="007072A4" w:rsidRDefault="007072A4" w:rsidP="007072A4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3440" w:type="dxa"/>
          </w:tcPr>
          <w:p w14:paraId="7C48500D" w14:textId="16CBD1FA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3DC71B87" w14:textId="77777777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7072A4" w:rsidRDefault="007072A4" w:rsidP="007072A4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7072A4" w:rsidRDefault="007072A4" w:rsidP="007072A4">
            <w:pPr>
              <w:spacing w:line="240" w:lineRule="auto"/>
            </w:pPr>
          </w:p>
        </w:tc>
      </w:tr>
      <w:tr w:rsidR="007072A4" w14:paraId="77680675" w14:textId="0DA7E124" w:rsidTr="002912AE">
        <w:tc>
          <w:tcPr>
            <w:tcW w:w="2613" w:type="dxa"/>
          </w:tcPr>
          <w:p w14:paraId="4C6A31FC" w14:textId="553A8D0F" w:rsidR="007072A4" w:rsidRDefault="007072A4" w:rsidP="007072A4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3440" w:type="dxa"/>
          </w:tcPr>
          <w:p w14:paraId="210C7EC5" w14:textId="40D562C2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085518EB" w14:textId="77777777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7072A4" w:rsidRDefault="007072A4" w:rsidP="007072A4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7072A4" w:rsidRDefault="007072A4" w:rsidP="007072A4">
            <w:pPr>
              <w:spacing w:line="240" w:lineRule="auto"/>
            </w:pPr>
          </w:p>
        </w:tc>
      </w:tr>
      <w:tr w:rsidR="007072A4" w14:paraId="6B0CB2D5" w14:textId="5230B81C" w:rsidTr="002912AE">
        <w:tc>
          <w:tcPr>
            <w:tcW w:w="2613" w:type="dxa"/>
          </w:tcPr>
          <w:p w14:paraId="6CCCADDD" w14:textId="062209A3" w:rsidR="007072A4" w:rsidRDefault="007072A4" w:rsidP="007072A4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3440" w:type="dxa"/>
          </w:tcPr>
          <w:p w14:paraId="0336DEC4" w14:textId="42425775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26F02A94" w14:textId="77777777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1141D609" w14:textId="77777777" w:rsidR="007072A4" w:rsidRDefault="007072A4" w:rsidP="007072A4">
            <w:pPr>
              <w:spacing w:line="240" w:lineRule="auto"/>
            </w:pPr>
          </w:p>
        </w:tc>
        <w:tc>
          <w:tcPr>
            <w:tcW w:w="1214" w:type="dxa"/>
          </w:tcPr>
          <w:p w14:paraId="3213F373" w14:textId="77777777" w:rsidR="007072A4" w:rsidRDefault="007072A4" w:rsidP="007072A4">
            <w:pPr>
              <w:spacing w:line="240" w:lineRule="auto"/>
            </w:pPr>
          </w:p>
        </w:tc>
      </w:tr>
      <w:tr w:rsidR="007072A4" w14:paraId="3F53AF5A" w14:textId="1494916E" w:rsidTr="002912AE">
        <w:tc>
          <w:tcPr>
            <w:tcW w:w="2613" w:type="dxa"/>
          </w:tcPr>
          <w:p w14:paraId="613586F9" w14:textId="2052450A" w:rsidR="007072A4" w:rsidRDefault="007072A4" w:rsidP="007072A4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3440" w:type="dxa"/>
          </w:tcPr>
          <w:p w14:paraId="5D87D719" w14:textId="62D8556E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39AC893B" w14:textId="77777777" w:rsidR="007072A4" w:rsidRPr="003D2786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02605F9A" w14:textId="77777777" w:rsidR="007072A4" w:rsidRPr="003D2786" w:rsidRDefault="007072A4" w:rsidP="007072A4">
            <w:pPr>
              <w:spacing w:line="240" w:lineRule="auto"/>
            </w:pPr>
          </w:p>
        </w:tc>
        <w:tc>
          <w:tcPr>
            <w:tcW w:w="1214" w:type="dxa"/>
          </w:tcPr>
          <w:p w14:paraId="229BF82A" w14:textId="77777777" w:rsidR="007072A4" w:rsidRPr="003D2786" w:rsidRDefault="007072A4" w:rsidP="007072A4">
            <w:pPr>
              <w:spacing w:line="240" w:lineRule="auto"/>
            </w:pPr>
          </w:p>
        </w:tc>
      </w:tr>
      <w:tr w:rsidR="007072A4" w14:paraId="09B502D8" w14:textId="7C0BF4CF" w:rsidTr="002912AE">
        <w:tc>
          <w:tcPr>
            <w:tcW w:w="2613" w:type="dxa"/>
          </w:tcPr>
          <w:p w14:paraId="087ADE4C" w14:textId="250C840F" w:rsidR="007072A4" w:rsidRDefault="007072A4" w:rsidP="007072A4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3440" w:type="dxa"/>
          </w:tcPr>
          <w:p w14:paraId="6CAED1D6" w14:textId="0F2F4F93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4C808244" w14:textId="77777777" w:rsidR="007072A4" w:rsidRPr="003D2786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1BFFCC10" w14:textId="77777777" w:rsidR="007072A4" w:rsidRPr="003D2786" w:rsidRDefault="007072A4" w:rsidP="007072A4">
            <w:pPr>
              <w:spacing w:line="240" w:lineRule="auto"/>
            </w:pPr>
          </w:p>
        </w:tc>
        <w:tc>
          <w:tcPr>
            <w:tcW w:w="1214" w:type="dxa"/>
          </w:tcPr>
          <w:p w14:paraId="71BB9CA9" w14:textId="77777777" w:rsidR="007072A4" w:rsidRPr="003D2786" w:rsidRDefault="007072A4" w:rsidP="007072A4">
            <w:pPr>
              <w:spacing w:line="240" w:lineRule="auto"/>
            </w:pPr>
          </w:p>
        </w:tc>
      </w:tr>
      <w:tr w:rsidR="007072A4" w14:paraId="011FFAC4" w14:textId="5CB109E7" w:rsidTr="002912AE">
        <w:tc>
          <w:tcPr>
            <w:tcW w:w="2613" w:type="dxa"/>
          </w:tcPr>
          <w:p w14:paraId="003AD4F1" w14:textId="7AFF5F2B" w:rsidR="007072A4" w:rsidRDefault="007072A4" w:rsidP="007072A4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3440" w:type="dxa"/>
          </w:tcPr>
          <w:p w14:paraId="6C07C510" w14:textId="6C32FC21" w:rsidR="007072A4" w:rsidRDefault="007072A4" w:rsidP="007072A4">
            <w:pPr>
              <w:spacing w:line="240" w:lineRule="auto"/>
            </w:pPr>
          </w:p>
        </w:tc>
        <w:tc>
          <w:tcPr>
            <w:tcW w:w="1042" w:type="dxa"/>
          </w:tcPr>
          <w:p w14:paraId="25C08C1F" w14:textId="77777777" w:rsidR="007072A4" w:rsidRPr="00527242" w:rsidRDefault="007072A4" w:rsidP="007072A4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42" w:type="dxa"/>
          </w:tcPr>
          <w:p w14:paraId="26095B02" w14:textId="77777777" w:rsidR="007072A4" w:rsidRPr="00527242" w:rsidRDefault="007072A4" w:rsidP="007072A4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214" w:type="dxa"/>
          </w:tcPr>
          <w:p w14:paraId="0ED5C228" w14:textId="77777777" w:rsidR="007072A4" w:rsidRPr="00527242" w:rsidRDefault="007072A4" w:rsidP="007072A4">
            <w:pPr>
              <w:spacing w:line="240" w:lineRule="auto"/>
              <w:rPr>
                <w:bCs/>
                <w:iCs/>
              </w:rPr>
            </w:pPr>
          </w:p>
        </w:tc>
      </w:tr>
    </w:tbl>
    <w:p w14:paraId="2E7E07EA" w14:textId="77777777" w:rsidR="00664C3A" w:rsidRDefault="00664C3A" w:rsidP="00CD687D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05"/>
        <w:gridCol w:w="4148"/>
        <w:gridCol w:w="1042"/>
        <w:gridCol w:w="1042"/>
        <w:gridCol w:w="1214"/>
      </w:tblGrid>
      <w:tr w:rsidR="000912F3" w:rsidRPr="003D2786" w14:paraId="08D94167" w14:textId="77777777" w:rsidTr="0870E571"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6284D6A3" w:rsidR="000912F3" w:rsidRPr="00664C3A" w:rsidRDefault="000912F3" w:rsidP="0870E571">
            <w:pPr>
              <w:spacing w:line="240" w:lineRule="auto"/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7834EB6" w:rsidR="000912F3" w:rsidRPr="00664C3A" w:rsidRDefault="74748B6D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40B1288D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333EB" w14:paraId="16192500" w14:textId="77777777" w:rsidTr="0870E571">
        <w:tc>
          <w:tcPr>
            <w:tcW w:w="2001" w:type="dxa"/>
          </w:tcPr>
          <w:p w14:paraId="16391073" w14:textId="4E4B6F8F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2638B61E" w14:textId="31F2E517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68AF5910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29F8B58C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5598391" w14:textId="77777777" w:rsidR="00E333EB" w:rsidRDefault="00E333EB" w:rsidP="00AC6677">
            <w:pPr>
              <w:spacing w:line="240" w:lineRule="auto"/>
            </w:pPr>
          </w:p>
        </w:tc>
      </w:tr>
      <w:tr w:rsidR="00E333EB" w14:paraId="3F2A3AB3" w14:textId="77777777" w:rsidTr="0870E571">
        <w:tc>
          <w:tcPr>
            <w:tcW w:w="2001" w:type="dxa"/>
          </w:tcPr>
          <w:p w14:paraId="5DAD23E0" w14:textId="06C67B09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56462F07" w14:textId="3F039060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5D86F38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D39C05D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957159" w14:textId="77777777" w:rsidR="00E333EB" w:rsidRDefault="00E333EB" w:rsidP="00AC6677">
            <w:pPr>
              <w:spacing w:line="240" w:lineRule="auto"/>
            </w:pPr>
          </w:p>
        </w:tc>
      </w:tr>
      <w:tr w:rsidR="00E333EB" w:rsidRPr="003D2786" w14:paraId="22D5FC73" w14:textId="77777777" w:rsidTr="0870E571">
        <w:tc>
          <w:tcPr>
            <w:tcW w:w="2001" w:type="dxa"/>
          </w:tcPr>
          <w:p w14:paraId="521AB6EC" w14:textId="243B855D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65E86A07" w14:textId="076AB8AD" w:rsidR="00E333EB" w:rsidRPr="003D2786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203876C5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31313072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71C46D4" w14:textId="77777777" w:rsidR="00E333EB" w:rsidRDefault="00E333EB" w:rsidP="00AC6677">
            <w:pPr>
              <w:spacing w:line="240" w:lineRule="auto"/>
            </w:pPr>
          </w:p>
        </w:tc>
      </w:tr>
      <w:tr w:rsidR="00E333EB" w14:paraId="6432D7CE" w14:textId="77777777" w:rsidTr="0870E571">
        <w:tc>
          <w:tcPr>
            <w:tcW w:w="2001" w:type="dxa"/>
          </w:tcPr>
          <w:p w14:paraId="06427B8F" w14:textId="09244605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3F8ABDC5" w14:textId="1A780353" w:rsidR="00E333EB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489EF779" w14:textId="77777777" w:rsidR="00E333EB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588ACAF" w14:textId="77777777" w:rsidR="00E333EB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3755733E" w14:textId="77777777" w:rsidR="00E333EB" w:rsidRDefault="00E333EB" w:rsidP="00AC6677">
            <w:pPr>
              <w:spacing w:line="240" w:lineRule="auto"/>
            </w:pPr>
          </w:p>
        </w:tc>
      </w:tr>
      <w:tr w:rsidR="00E333EB" w:rsidRPr="00851330" w14:paraId="3B30AC17" w14:textId="77777777" w:rsidTr="0870E571">
        <w:trPr>
          <w:trHeight w:val="517"/>
        </w:trPr>
        <w:tc>
          <w:tcPr>
            <w:tcW w:w="2001" w:type="dxa"/>
          </w:tcPr>
          <w:p w14:paraId="0D8DE237" w14:textId="1F7D51AB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172C0C6F" w14:textId="4F9EF081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0FE5B77F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7ABD4D5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4B4BEF85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5BC5210" w14:textId="77777777" w:rsidTr="0870E571">
        <w:tc>
          <w:tcPr>
            <w:tcW w:w="2001" w:type="dxa"/>
          </w:tcPr>
          <w:p w14:paraId="5546C1F9" w14:textId="569ED33A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168C6293" w14:textId="25B2C791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22AE5135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46E33C0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62C409E4" w14:textId="77777777" w:rsidR="00E333EB" w:rsidRPr="00851330" w:rsidRDefault="00E333EB" w:rsidP="00AC6677">
            <w:pPr>
              <w:spacing w:line="240" w:lineRule="auto"/>
            </w:pPr>
          </w:p>
        </w:tc>
      </w:tr>
      <w:tr w:rsidR="00E333EB" w:rsidRPr="00851330" w14:paraId="1B8EF557" w14:textId="77777777" w:rsidTr="0870E571">
        <w:tc>
          <w:tcPr>
            <w:tcW w:w="2001" w:type="dxa"/>
          </w:tcPr>
          <w:p w14:paraId="74A4E84E" w14:textId="55F6A972" w:rsidR="00E333EB" w:rsidRDefault="00E333EB" w:rsidP="00AC6677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373" w:type="dxa"/>
          </w:tcPr>
          <w:p w14:paraId="7570F6E3" w14:textId="261A31D6" w:rsidR="00E333EB" w:rsidRPr="00851330" w:rsidRDefault="00E333EB" w:rsidP="00AC6677">
            <w:pPr>
              <w:spacing w:line="240" w:lineRule="auto"/>
            </w:pPr>
          </w:p>
        </w:tc>
        <w:tc>
          <w:tcPr>
            <w:tcW w:w="851" w:type="dxa"/>
          </w:tcPr>
          <w:p w14:paraId="09BC5ABA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992" w:type="dxa"/>
          </w:tcPr>
          <w:p w14:paraId="19F15994" w14:textId="77777777" w:rsidR="00E333EB" w:rsidRPr="00851330" w:rsidRDefault="00E333EB" w:rsidP="00AC6677">
            <w:pPr>
              <w:spacing w:line="240" w:lineRule="auto"/>
            </w:pPr>
          </w:p>
        </w:tc>
        <w:tc>
          <w:tcPr>
            <w:tcW w:w="1134" w:type="dxa"/>
          </w:tcPr>
          <w:p w14:paraId="5B064B98" w14:textId="77777777" w:rsidR="00E333EB" w:rsidRPr="00851330" w:rsidRDefault="00E333EB" w:rsidP="00AC6677">
            <w:pPr>
              <w:spacing w:line="240" w:lineRule="auto"/>
            </w:pPr>
          </w:p>
        </w:tc>
      </w:tr>
    </w:tbl>
    <w:p w14:paraId="2A81AE95" w14:textId="77777777" w:rsidR="00CD687D" w:rsidRPr="001C6FF6" w:rsidRDefault="00CD687D" w:rsidP="00CD687D"/>
    <w:p w14:paraId="39A00DB8" w14:textId="2ACB4E9F" w:rsidR="00BD2A53" w:rsidRDefault="00BD2A53" w:rsidP="00CD687D"/>
    <w:p w14:paraId="5A8D18BD" w14:textId="77777777" w:rsidR="00664C3A" w:rsidRDefault="00664C3A" w:rsidP="00CD687D"/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575DA" w14:textId="77777777" w:rsidR="00C86FE7" w:rsidRPr="008C275E" w:rsidRDefault="00C86FE7" w:rsidP="00DD0507">
      <w:r w:rsidRPr="008C275E">
        <w:separator/>
      </w:r>
    </w:p>
  </w:endnote>
  <w:endnote w:type="continuationSeparator" w:id="0">
    <w:p w14:paraId="31C8A4B2" w14:textId="77777777" w:rsidR="00C86FE7" w:rsidRPr="008C275E" w:rsidRDefault="00C86FE7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C7AF6A-B0FF-4AC6-B589-0078607D83C5}"/>
    <w:embedBold r:id="rId2" w:fontKey="{880C1C26-C7BF-434A-A32C-52FDA12D2A8C}"/>
    <w:embedItalic r:id="rId3" w:fontKey="{1ADDA8F1-83EE-4FD3-9B8B-D52548ADEB7F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D774386-74A3-4C16-A04F-67FABCF3EA58}"/>
    <w:embedBold r:id="rId5" w:fontKey="{F5CB51E7-3D0B-47F2-AF76-5D99EF329430}"/>
    <w:embedItalic r:id="rId6" w:fontKey="{B6D5D481-3960-42B4-907F-CFCBEF43B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B265D" w14:textId="77777777" w:rsidR="00C86FE7" w:rsidRPr="008C275E" w:rsidRDefault="00C86FE7" w:rsidP="00DD0507">
      <w:r w:rsidRPr="008C275E">
        <w:separator/>
      </w:r>
    </w:p>
  </w:footnote>
  <w:footnote w:type="continuationSeparator" w:id="0">
    <w:p w14:paraId="0EEA7B59" w14:textId="77777777" w:rsidR="00C86FE7" w:rsidRPr="008C275E" w:rsidRDefault="00C86FE7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0487A"/>
    <w:rsid w:val="00113F4A"/>
    <w:rsid w:val="001178E5"/>
    <w:rsid w:val="001B535D"/>
    <w:rsid w:val="001D044A"/>
    <w:rsid w:val="001D1E93"/>
    <w:rsid w:val="001D4921"/>
    <w:rsid w:val="0022239A"/>
    <w:rsid w:val="002478E1"/>
    <w:rsid w:val="002912AE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26A3B"/>
    <w:rsid w:val="00427DBB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607637"/>
    <w:rsid w:val="006143D0"/>
    <w:rsid w:val="00625543"/>
    <w:rsid w:val="0062648D"/>
    <w:rsid w:val="00647C04"/>
    <w:rsid w:val="00652E68"/>
    <w:rsid w:val="00664C3A"/>
    <w:rsid w:val="00674A02"/>
    <w:rsid w:val="00677EA1"/>
    <w:rsid w:val="0070675A"/>
    <w:rsid w:val="007072A4"/>
    <w:rsid w:val="0075226B"/>
    <w:rsid w:val="0076710A"/>
    <w:rsid w:val="0078462F"/>
    <w:rsid w:val="007E0262"/>
    <w:rsid w:val="007E163A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83D3E"/>
    <w:rsid w:val="0099319E"/>
    <w:rsid w:val="00996443"/>
    <w:rsid w:val="009B099B"/>
    <w:rsid w:val="009B6823"/>
    <w:rsid w:val="009C65C3"/>
    <w:rsid w:val="009D6CA9"/>
    <w:rsid w:val="00A4559B"/>
    <w:rsid w:val="00A5337A"/>
    <w:rsid w:val="00A60067"/>
    <w:rsid w:val="00A65039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86FE7"/>
    <w:rsid w:val="00CB49D6"/>
    <w:rsid w:val="00CD687D"/>
    <w:rsid w:val="00D173D1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E1284F"/>
    <w:rsid w:val="00E333EB"/>
    <w:rsid w:val="00E64F88"/>
    <w:rsid w:val="00E9488E"/>
    <w:rsid w:val="00EB503E"/>
    <w:rsid w:val="00EB6B24"/>
    <w:rsid w:val="00EC0E86"/>
    <w:rsid w:val="00EC5BAA"/>
    <w:rsid w:val="00EF2502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j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1</TotalTime>
  <Pages>4</Pages>
  <Words>509</Words>
  <Characters>3234</Characters>
  <Application>Microsoft Office Word</Application>
  <DocSecurity>0</DocSecurity>
  <Lines>294</Lines>
  <Paragraphs>89</Paragraphs>
  <ScaleCrop>false</ScaleCrop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Alexander Haslund Brøndsholm</cp:lastModifiedBy>
  <cp:revision>5</cp:revision>
  <dcterms:created xsi:type="dcterms:W3CDTF">2026-06-30T21:15:00Z</dcterms:created>
  <dcterms:modified xsi:type="dcterms:W3CDTF">2026-06-30T21:37:00Z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