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0B376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>
        <w:rPr>
          <w:rStyle w:val="Overskrift1Tegn"/>
          <w:rFonts w:eastAsia="Calibri"/>
        </w:rPr>
        <w:t>Svejser</w:t>
      </w:r>
      <w:r>
        <w:rPr>
          <w:rStyle w:val="Overskrift1Tegn"/>
          <w:rFonts w:eastAsia="Calibri"/>
        </w:rP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>- gældende pr. 1/8 - 2026</w:t>
      </w:r>
    </w:p>
    <w:p w14:paraId="1581830C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248D1A49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54361B77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3AC87FDE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38DE471C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425AC062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2E9346D2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F73EAD" w:rsidRPr="000731E2" w14:paraId="43BFBEF3" w14:textId="77777777" w:rsidTr="0032792D">
        <w:tc>
          <w:tcPr>
            <w:tcW w:w="9670" w:type="dxa"/>
          </w:tcPr>
          <w:p w14:paraId="6310AA3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160296D" w14:textId="77777777" w:rsidR="00F73EAD" w:rsidRPr="000C2385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3121FBB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C2490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5B78C8E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2E0D4E3D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F73EAD" w:rsidRPr="000731E2" w14:paraId="4E73FAA2" w14:textId="77777777" w:rsidTr="0032792D">
        <w:tc>
          <w:tcPr>
            <w:tcW w:w="5245" w:type="dxa"/>
          </w:tcPr>
          <w:p w14:paraId="4F7F4B7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17EA46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5276595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4E287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262EDAB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F73EAD" w:rsidRPr="000731E2" w14:paraId="3FBB1C23" w14:textId="77777777" w:rsidTr="0032792D">
        <w:tc>
          <w:tcPr>
            <w:tcW w:w="5245" w:type="dxa"/>
          </w:tcPr>
          <w:p w14:paraId="3844AAA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53102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36A0437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494A7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F73EAD" w:rsidRPr="000731E2" w14:paraId="713E8D05" w14:textId="77777777" w:rsidTr="0032792D">
        <w:tc>
          <w:tcPr>
            <w:tcW w:w="5245" w:type="dxa"/>
          </w:tcPr>
          <w:p w14:paraId="0833413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58731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2943994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5C694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F73EAD" w:rsidRPr="000731E2" w14:paraId="501E7CD2" w14:textId="77777777" w:rsidTr="0032792D">
        <w:tc>
          <w:tcPr>
            <w:tcW w:w="5245" w:type="dxa"/>
          </w:tcPr>
          <w:p w14:paraId="07B4F1A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3A8533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2B8E196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0B6B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3CA7652C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F73EAD" w:rsidRPr="000731E2" w14:paraId="1E344D62" w14:textId="77777777" w:rsidTr="0032792D">
        <w:tc>
          <w:tcPr>
            <w:tcW w:w="9521" w:type="dxa"/>
            <w:gridSpan w:val="2"/>
          </w:tcPr>
          <w:p w14:paraId="7CE11D8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35B38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F73EAD" w:rsidRPr="000731E2" w14:paraId="3DB47328" w14:textId="77777777" w:rsidTr="0032792D">
        <w:tc>
          <w:tcPr>
            <w:tcW w:w="5170" w:type="dxa"/>
          </w:tcPr>
          <w:p w14:paraId="57896332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CAF50A7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7CB5E83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996B4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F73EAD" w:rsidRPr="000731E2" w14:paraId="09AF4E84" w14:textId="77777777" w:rsidTr="0032792D">
        <w:tc>
          <w:tcPr>
            <w:tcW w:w="5170" w:type="dxa"/>
          </w:tcPr>
          <w:p w14:paraId="4EB2978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6AFEC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07BC62F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12CAB2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F73EAD" w:rsidRPr="000731E2" w14:paraId="052DEB04" w14:textId="77777777" w:rsidTr="0032792D">
        <w:tc>
          <w:tcPr>
            <w:tcW w:w="9521" w:type="dxa"/>
            <w:gridSpan w:val="2"/>
          </w:tcPr>
          <w:p w14:paraId="2563D2C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99F84F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0AD7A447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C5E667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24BBA4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83F904F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8FDD06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1EFD1C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E0CB0D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4DA8E2E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8D807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285EB2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69C4C7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F73EAD" w:rsidRPr="000731E2" w14:paraId="4E671F01" w14:textId="77777777" w:rsidTr="0032792D">
        <w:tc>
          <w:tcPr>
            <w:tcW w:w="9521" w:type="dxa"/>
            <w:gridSpan w:val="2"/>
          </w:tcPr>
          <w:p w14:paraId="4D9DA902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69802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7673C4E7" w14:textId="77777777" w:rsidR="00F73EAD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651D4F57" w14:textId="5255D45E" w:rsidR="00F73EAD" w:rsidRPr="00CB49D6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30799E9D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44C6B6FD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1666EC77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058A61EF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28DBB2FE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0F6E7159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1AFF2A37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4A035360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7CA26A14" w14:textId="77777777" w:rsidR="00F73EAD" w:rsidRPr="000C2385" w:rsidRDefault="00F73EAD" w:rsidP="00F73EAD">
      <w:pPr>
        <w:ind w:left="720"/>
        <w:contextualSpacing/>
        <w:rPr>
          <w:rFonts w:ascii="Verdana" w:hAnsi="Verdana"/>
          <w:sz w:val="18"/>
          <w:szCs w:val="18"/>
        </w:rPr>
      </w:pPr>
    </w:p>
    <w:p w14:paraId="7DCC8A28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2ADD1B57" w14:textId="77777777" w:rsidR="00F73EAD" w:rsidRPr="000C2385" w:rsidRDefault="00F73EAD" w:rsidP="00F73EAD">
      <w:pPr>
        <w:ind w:left="720"/>
        <w:contextualSpacing/>
        <w:rPr>
          <w:rFonts w:ascii="Verdana" w:hAnsi="Verdana"/>
          <w:sz w:val="18"/>
          <w:szCs w:val="18"/>
        </w:rPr>
      </w:pPr>
    </w:p>
    <w:p w14:paraId="7F6EA75A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5317243A" w14:textId="77777777" w:rsidR="00F73EAD" w:rsidRDefault="00F73EAD" w:rsidP="00F73EAD">
      <w:pPr>
        <w:contextualSpacing/>
        <w:rPr>
          <w:rFonts w:ascii="Verdana" w:hAnsi="Verdana"/>
          <w:sz w:val="18"/>
          <w:szCs w:val="18"/>
        </w:rPr>
      </w:pPr>
    </w:p>
    <w:p w14:paraId="09C633BB" w14:textId="13BB34CC" w:rsidR="00AF06CF" w:rsidRPr="000C2385" w:rsidRDefault="00AF06CF" w:rsidP="00F73EAD">
      <w:pPr>
        <w:contextualSpacing/>
        <w:rPr>
          <w:rFonts w:ascii="Verdana" w:hAnsi="Verdana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>n.</w:t>
      </w: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F73EAD" w:rsidRPr="003D2786" w14:paraId="5E925553" w14:textId="77777777" w:rsidTr="0032792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9D59AB7" w14:textId="3B2CD50A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lastRenderedPageBreak/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uddannelsens trin 1 - Svejser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29D298F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72502CEF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08D8D2CD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11BAD43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DD28BF4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314FD45A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F73EAD" w:rsidRPr="003D2786" w14:paraId="0E51BA57" w14:textId="77777777" w:rsidTr="0032792D">
        <w:trPr>
          <w:trHeight w:val="1402"/>
          <w:tblHeader/>
        </w:trPr>
        <w:tc>
          <w:tcPr>
            <w:tcW w:w="1941" w:type="dxa"/>
          </w:tcPr>
          <w:p w14:paraId="2EE0446E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CAE0813" w14:textId="77777777" w:rsidR="00F73EAD" w:rsidRPr="003D2786" w:rsidRDefault="00F73EAD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6B78B21E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056146C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15A3FE3" w14:textId="77777777" w:rsidR="00F73EAD" w:rsidRPr="003D2786" w:rsidRDefault="00F73EAD" w:rsidP="0032792D">
            <w:pPr>
              <w:spacing w:line="240" w:lineRule="auto"/>
            </w:pPr>
          </w:p>
        </w:tc>
      </w:tr>
      <w:tr w:rsidR="00F73EAD" w14:paraId="5DDA7A92" w14:textId="77777777" w:rsidTr="0032792D">
        <w:trPr>
          <w:tblHeader/>
        </w:trPr>
        <w:tc>
          <w:tcPr>
            <w:tcW w:w="1941" w:type="dxa"/>
          </w:tcPr>
          <w:p w14:paraId="70664B08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1F597149" w14:textId="77777777" w:rsidR="00F73EAD" w:rsidRDefault="00F73EAD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455BCF4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E2B440F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CDEE3EC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30239969" w14:textId="77777777" w:rsidTr="0032792D">
        <w:trPr>
          <w:tblHeader/>
        </w:trPr>
        <w:tc>
          <w:tcPr>
            <w:tcW w:w="1941" w:type="dxa"/>
          </w:tcPr>
          <w:p w14:paraId="219D28D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2534152C" w14:textId="77777777" w:rsidR="00F73EAD" w:rsidRPr="003D2786" w:rsidRDefault="00F73EAD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rPr>
                <w:color w:val="auto"/>
              </w:rPr>
              <w:t>og udføre egnede sammenføjningsmetoder i plade-, rør og stålprofiler</w:t>
            </w:r>
            <w:r>
              <w:rPr>
                <w:color w:val="auto"/>
              </w:rPr>
              <w:t xml:space="preserve">, </w:t>
            </w:r>
            <w:r w:rsidRPr="00260245">
              <w:rPr>
                <w:color w:val="auto"/>
              </w:rPr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5A1D0FC0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7F21FA1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EB42607" w14:textId="77777777" w:rsidR="00F73EAD" w:rsidRDefault="00F73EAD" w:rsidP="0032792D">
            <w:pPr>
              <w:spacing w:line="240" w:lineRule="auto"/>
            </w:pPr>
          </w:p>
        </w:tc>
      </w:tr>
      <w:tr w:rsidR="00F73EAD" w14:paraId="1B9B0E37" w14:textId="77777777" w:rsidTr="0032792D">
        <w:trPr>
          <w:tblHeader/>
        </w:trPr>
        <w:tc>
          <w:tcPr>
            <w:tcW w:w="1941" w:type="dxa"/>
          </w:tcPr>
          <w:p w14:paraId="60C113D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A229F2E" w14:textId="77777777" w:rsidR="00F73EAD" w:rsidRDefault="00F73EAD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4D418885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61F23D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3AFD569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72AE96BC" w14:textId="77777777" w:rsidTr="0032792D">
        <w:trPr>
          <w:tblHeader/>
        </w:trPr>
        <w:tc>
          <w:tcPr>
            <w:tcW w:w="1941" w:type="dxa"/>
          </w:tcPr>
          <w:p w14:paraId="267D0B21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2620BED7" w14:textId="77777777" w:rsidR="00F73EAD" w:rsidRPr="003D2786" w:rsidRDefault="00F73EAD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51460D61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77C22D3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050B14C" w14:textId="77777777" w:rsidR="00F73EAD" w:rsidRDefault="00F73EAD" w:rsidP="0032792D">
            <w:pPr>
              <w:spacing w:line="240" w:lineRule="auto"/>
            </w:pPr>
          </w:p>
        </w:tc>
      </w:tr>
      <w:tr w:rsidR="00F73EAD" w14:paraId="04349955" w14:textId="77777777" w:rsidTr="0032792D">
        <w:trPr>
          <w:tblHeader/>
        </w:trPr>
        <w:tc>
          <w:tcPr>
            <w:tcW w:w="1941" w:type="dxa"/>
          </w:tcPr>
          <w:p w14:paraId="2ED99A3E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CFEFE62" w14:textId="77777777" w:rsidR="00F73EAD" w:rsidRDefault="00F73EAD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0D71E8D8" w14:textId="77777777" w:rsidR="00F73EAD" w:rsidRPr="000427AE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5FE6807" w14:textId="77777777" w:rsidR="00F73EAD" w:rsidRPr="000427AE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6BE9D245" w14:textId="77777777" w:rsidR="00F73EAD" w:rsidRPr="000427AE" w:rsidRDefault="00F73EAD" w:rsidP="0032792D">
            <w:pPr>
              <w:spacing w:line="240" w:lineRule="auto"/>
            </w:pPr>
          </w:p>
        </w:tc>
      </w:tr>
      <w:tr w:rsidR="00F73EAD" w14:paraId="705E56BA" w14:textId="77777777" w:rsidTr="0032792D">
        <w:trPr>
          <w:tblHeader/>
        </w:trPr>
        <w:tc>
          <w:tcPr>
            <w:tcW w:w="1941" w:type="dxa"/>
          </w:tcPr>
          <w:p w14:paraId="70EAF385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008D2484" w14:textId="77777777" w:rsidR="00F73EAD" w:rsidRDefault="00F73EAD" w:rsidP="0032792D">
            <w:pPr>
              <w:spacing w:line="240" w:lineRule="auto"/>
            </w:pPr>
            <w:r>
              <w:t xml:space="preserve">Lærlingen kan tilrettelægge og udføre montage og </w:t>
            </w:r>
            <w:proofErr w:type="spellStart"/>
            <w:r>
              <w:t>demontage</w:t>
            </w:r>
            <w:proofErr w:type="spellEnd"/>
            <w:r>
              <w:t xml:space="preserve"> af enkle delkomponenter, maskiner og installationer. </w:t>
            </w:r>
          </w:p>
        </w:tc>
        <w:tc>
          <w:tcPr>
            <w:tcW w:w="1042" w:type="dxa"/>
          </w:tcPr>
          <w:p w14:paraId="41BE7E58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401DE1F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6B31CA3" w14:textId="77777777" w:rsidR="00F73EAD" w:rsidRDefault="00F73EAD" w:rsidP="0032792D">
            <w:pPr>
              <w:spacing w:line="240" w:lineRule="auto"/>
            </w:pPr>
          </w:p>
        </w:tc>
      </w:tr>
      <w:tr w:rsidR="00F73EAD" w14:paraId="177BFA2D" w14:textId="77777777" w:rsidTr="0032792D">
        <w:trPr>
          <w:tblHeader/>
        </w:trPr>
        <w:tc>
          <w:tcPr>
            <w:tcW w:w="1941" w:type="dxa"/>
          </w:tcPr>
          <w:p w14:paraId="6E3222A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1467DE33" w14:textId="77777777" w:rsidR="00F73EAD" w:rsidRDefault="00F73EAD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6FC3FE4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CFFBD8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A166060" w14:textId="77777777" w:rsidR="00F73EAD" w:rsidRDefault="00F73EAD" w:rsidP="0032792D">
            <w:pPr>
              <w:spacing w:line="240" w:lineRule="auto"/>
            </w:pPr>
          </w:p>
        </w:tc>
      </w:tr>
      <w:tr w:rsidR="00F73EAD" w14:paraId="68FB7EE9" w14:textId="77777777" w:rsidTr="0032792D">
        <w:trPr>
          <w:tblHeader/>
        </w:trPr>
        <w:tc>
          <w:tcPr>
            <w:tcW w:w="1941" w:type="dxa"/>
          </w:tcPr>
          <w:p w14:paraId="0A3945C6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523683F6" w14:textId="77777777" w:rsidR="00F73EAD" w:rsidRDefault="00F73EAD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107155B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6F18BFE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B94728D" w14:textId="77777777" w:rsidR="00F73EAD" w:rsidRDefault="00F73EAD" w:rsidP="0032792D">
            <w:pPr>
              <w:spacing w:line="240" w:lineRule="auto"/>
            </w:pPr>
          </w:p>
        </w:tc>
      </w:tr>
      <w:tr w:rsidR="00F73EAD" w14:paraId="4EC3DC18" w14:textId="77777777" w:rsidTr="0032792D">
        <w:trPr>
          <w:tblHeader/>
        </w:trPr>
        <w:tc>
          <w:tcPr>
            <w:tcW w:w="1941" w:type="dxa"/>
          </w:tcPr>
          <w:p w14:paraId="13409BDF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30A86AB7" w14:textId="77777777" w:rsidR="00F73EAD" w:rsidRDefault="00F73EAD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4812CADE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3FD7F11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F006F89" w14:textId="77777777" w:rsidR="00F73EAD" w:rsidRPr="003D2786" w:rsidRDefault="00F73EAD" w:rsidP="0032792D">
            <w:pPr>
              <w:spacing w:line="240" w:lineRule="auto"/>
            </w:pPr>
          </w:p>
        </w:tc>
      </w:tr>
    </w:tbl>
    <w:p w14:paraId="4ADF7257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p w14:paraId="7932437A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p w14:paraId="1853914A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F73EAD" w:rsidRPr="003D2786" w14:paraId="121BF230" w14:textId="77777777" w:rsidTr="0032792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8F981FF" w14:textId="77777777" w:rsidR="00F73EAD" w:rsidRPr="00664C3A" w:rsidRDefault="00F73EAD" w:rsidP="0032792D">
            <w:pPr>
              <w:spacing w:line="240" w:lineRule="auto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lastRenderedPageBreak/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6FD03BA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6384EC95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7D74ED43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9BF1B14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7E8BF0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8CB161C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F73EAD" w14:paraId="6C7AC16B" w14:textId="77777777" w:rsidTr="0032792D">
        <w:trPr>
          <w:tblHeader/>
        </w:trPr>
        <w:tc>
          <w:tcPr>
            <w:tcW w:w="1921" w:type="dxa"/>
          </w:tcPr>
          <w:p w14:paraId="5526CFE3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4D0216FF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udføre kvalitetskontrol af et produkt ved brug af metriske måleværktøjer og visuel kontrol med udgangspunkt i de normer og standarder, som virksomheden skal overholde.</w:t>
            </w:r>
          </w:p>
        </w:tc>
        <w:tc>
          <w:tcPr>
            <w:tcW w:w="1042" w:type="dxa"/>
          </w:tcPr>
          <w:p w14:paraId="6439252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F5428CE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AAE5188" w14:textId="77777777" w:rsidR="00F73EAD" w:rsidRDefault="00F73EAD" w:rsidP="0032792D">
            <w:pPr>
              <w:spacing w:line="240" w:lineRule="auto"/>
            </w:pPr>
          </w:p>
        </w:tc>
      </w:tr>
      <w:tr w:rsidR="00F73EAD" w14:paraId="21B98909" w14:textId="77777777" w:rsidTr="0032792D">
        <w:trPr>
          <w:tblHeader/>
        </w:trPr>
        <w:tc>
          <w:tcPr>
            <w:tcW w:w="1921" w:type="dxa"/>
          </w:tcPr>
          <w:p w14:paraId="3C5B1F1B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0EC524C1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 xml:space="preserve">Lærlingen kan anvende digitale værktøjer til at udarbejde teknisk dokumentation, beregninger og materialelister til virksomhedens produktion.  </w:t>
            </w:r>
          </w:p>
        </w:tc>
        <w:tc>
          <w:tcPr>
            <w:tcW w:w="1042" w:type="dxa"/>
          </w:tcPr>
          <w:p w14:paraId="3C1FC0B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93082E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51A6C4C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6738749A" w14:textId="77777777" w:rsidTr="0032792D">
        <w:trPr>
          <w:tblHeader/>
        </w:trPr>
        <w:tc>
          <w:tcPr>
            <w:tcW w:w="1921" w:type="dxa"/>
          </w:tcPr>
          <w:p w14:paraId="65CAE78C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3421D86D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selvstændigt udvælge og udføre egnede sammenføjningsmetoder, herunder automatiserede svejseprocesser i et fremstillings- og/eller reparationsforløb</w:t>
            </w:r>
          </w:p>
        </w:tc>
        <w:tc>
          <w:tcPr>
            <w:tcW w:w="1042" w:type="dxa"/>
          </w:tcPr>
          <w:p w14:paraId="11789D0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B2CB75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D823502" w14:textId="77777777" w:rsidR="00F73EAD" w:rsidRDefault="00F73EAD" w:rsidP="0032792D">
            <w:pPr>
              <w:spacing w:line="240" w:lineRule="auto"/>
            </w:pPr>
          </w:p>
        </w:tc>
      </w:tr>
      <w:tr w:rsidR="00F73EAD" w14:paraId="1A36E090" w14:textId="77777777" w:rsidTr="0032792D">
        <w:trPr>
          <w:tblHeader/>
        </w:trPr>
        <w:tc>
          <w:tcPr>
            <w:tcW w:w="1921" w:type="dxa"/>
          </w:tcPr>
          <w:p w14:paraId="7BDE20D7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139EE3B3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selvstændigt udvælge materialetype og dimension til fremstilling af emner i stål og stållegeringer i kombination med andre metaller.</w:t>
            </w:r>
          </w:p>
        </w:tc>
        <w:tc>
          <w:tcPr>
            <w:tcW w:w="1042" w:type="dxa"/>
          </w:tcPr>
          <w:p w14:paraId="51920CCA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B01752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1F835DB" w14:textId="77777777" w:rsidR="00F73EAD" w:rsidRDefault="00F73EAD" w:rsidP="0032792D">
            <w:pPr>
              <w:spacing w:line="240" w:lineRule="auto"/>
            </w:pPr>
          </w:p>
        </w:tc>
      </w:tr>
      <w:tr w:rsidR="00F73EAD" w:rsidRPr="00851330" w14:paraId="7D7265CD" w14:textId="77777777" w:rsidTr="0032792D">
        <w:trPr>
          <w:trHeight w:val="517"/>
          <w:tblHeader/>
        </w:trPr>
        <w:tc>
          <w:tcPr>
            <w:tcW w:w="1921" w:type="dxa"/>
          </w:tcPr>
          <w:p w14:paraId="4651AB29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46201C3C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selvstændigt udvælge og udføre egnede sammenføjningsmetoder, herunder automatiserede svejseprocesser i et reparations- og fremstillingsforløb i overensstemmelse med de certifikatniveauer og standarder, virksomheden er forpligtet til at efterleve</w:t>
            </w:r>
          </w:p>
        </w:tc>
        <w:tc>
          <w:tcPr>
            <w:tcW w:w="1042" w:type="dxa"/>
          </w:tcPr>
          <w:p w14:paraId="58E8098E" w14:textId="77777777" w:rsidR="00F73EAD" w:rsidRPr="00851330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8C36BAB" w14:textId="77777777" w:rsidR="00F73EAD" w:rsidRPr="00851330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C066C37" w14:textId="77777777" w:rsidR="00F73EAD" w:rsidRPr="00851330" w:rsidRDefault="00F73EAD" w:rsidP="0032792D">
            <w:pPr>
              <w:spacing w:line="240" w:lineRule="auto"/>
            </w:pPr>
          </w:p>
        </w:tc>
      </w:tr>
    </w:tbl>
    <w:p w14:paraId="28B851ED" w14:textId="77777777" w:rsidR="00F73EAD" w:rsidRPr="001C6FF6" w:rsidRDefault="00F73EAD" w:rsidP="00F73EAD"/>
    <w:p w14:paraId="422BACAA" w14:textId="77777777" w:rsidR="00F73EAD" w:rsidRDefault="00F73EAD" w:rsidP="00F73EAD"/>
    <w:p w14:paraId="208BDF1C" w14:textId="72C75E2D" w:rsidR="00F73EAD" w:rsidRDefault="00F73EAD">
      <w:pPr>
        <w:snapToGrid/>
        <w:spacing w:line="240" w:lineRule="auto"/>
      </w:pPr>
      <w:r>
        <w:br w:type="page"/>
      </w: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F73EAD" w:rsidRPr="000731E2" w14:paraId="66AD7EFD" w14:textId="77777777" w:rsidTr="00F73EAD">
        <w:tc>
          <w:tcPr>
            <w:tcW w:w="8096" w:type="dxa"/>
            <w:gridSpan w:val="2"/>
          </w:tcPr>
          <w:p w14:paraId="26F5205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24E7AB9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F73EAD" w:rsidRPr="000731E2" w14:paraId="29A53F0A" w14:textId="77777777" w:rsidTr="00F73EAD">
        <w:tc>
          <w:tcPr>
            <w:tcW w:w="8096" w:type="dxa"/>
            <w:gridSpan w:val="2"/>
          </w:tcPr>
          <w:p w14:paraId="28ED9B4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E6AFE2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F73EAD" w:rsidRPr="000731E2" w14:paraId="3F42CA2A" w14:textId="77777777" w:rsidTr="00F73EAD">
        <w:tc>
          <w:tcPr>
            <w:tcW w:w="4868" w:type="dxa"/>
          </w:tcPr>
          <w:p w14:paraId="43703BC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3B2E0C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4066A3D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CA9202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F73EAD" w:rsidRPr="000731E2" w14:paraId="57B99051" w14:textId="77777777" w:rsidTr="00F73EAD">
        <w:tc>
          <w:tcPr>
            <w:tcW w:w="8096" w:type="dxa"/>
            <w:gridSpan w:val="2"/>
          </w:tcPr>
          <w:p w14:paraId="005272D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60D7EA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7EC1660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5C73DEC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64374A9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835872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788FC10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DEC46A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5EBE0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9AD9C3D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44FADB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FC94D3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A3B56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B7337B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2E292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BED685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DC829F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2FEE59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F73EAD" w:rsidRPr="000731E2" w14:paraId="0542C738" w14:textId="77777777" w:rsidTr="00F73EAD">
        <w:tc>
          <w:tcPr>
            <w:tcW w:w="8096" w:type="dxa"/>
            <w:gridSpan w:val="2"/>
          </w:tcPr>
          <w:p w14:paraId="04E2467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7B5672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6DE15BA0" w14:textId="77777777" w:rsidR="00F73EAD" w:rsidRPr="00CD687D" w:rsidRDefault="00F73EAD" w:rsidP="00F73EAD"/>
    <w:p w14:paraId="65AE0E8D" w14:textId="77777777" w:rsidR="003E6F55" w:rsidRDefault="003E6F55">
      <w:pPr>
        <w:snapToGrid/>
        <w:spacing w:line="240" w:lineRule="auto"/>
      </w:pPr>
    </w:p>
    <w:p w14:paraId="61713327" w14:textId="77777777" w:rsidR="00625543" w:rsidRPr="009B6823" w:rsidRDefault="00625543" w:rsidP="00625543">
      <w:pPr>
        <w:snapToGrid/>
        <w:spacing w:line="240" w:lineRule="auto"/>
      </w:pPr>
    </w:p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42011" w14:textId="77777777" w:rsidR="00C3314C" w:rsidRPr="008C275E" w:rsidRDefault="00C3314C" w:rsidP="00DD0507">
      <w:r w:rsidRPr="008C275E">
        <w:separator/>
      </w:r>
    </w:p>
  </w:endnote>
  <w:endnote w:type="continuationSeparator" w:id="0">
    <w:p w14:paraId="540C4A36" w14:textId="77777777" w:rsidR="00C3314C" w:rsidRPr="008C275E" w:rsidRDefault="00C3314C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455FE4-98F3-4BA7-B684-54599C53B70C}"/>
    <w:embedBold r:id="rId2" w:fontKey="{C82FE8DC-352D-4DA9-BCFC-CB8CD46E23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B3523BA-DF26-4DE1-9570-1783401D7D34}"/>
    <w:embedBold r:id="rId4" w:fontKey="{B018BFF7-8D90-47EA-996C-0C0584B39A5C}"/>
    <w:embedItalic r:id="rId5" w:fontKey="{90EE504C-EBFD-465A-A761-E8242DA9D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8C58EE2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6E07222E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69491C19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34C7D2A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820FBE6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46C675D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FF3E6" w14:textId="77777777" w:rsidR="00C3314C" w:rsidRPr="008C275E" w:rsidRDefault="00C3314C" w:rsidP="00DD0507">
      <w:r w:rsidRPr="008C275E">
        <w:separator/>
      </w:r>
    </w:p>
  </w:footnote>
  <w:footnote w:type="continuationSeparator" w:id="0">
    <w:p w14:paraId="270AEC2A" w14:textId="77777777" w:rsidR="00C3314C" w:rsidRPr="008C275E" w:rsidRDefault="00C3314C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533F161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63F1239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3BBCF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182A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EAD"/>
    <w:rsid w:val="00085119"/>
    <w:rsid w:val="000A6C39"/>
    <w:rsid w:val="000F02A0"/>
    <w:rsid w:val="00113F4A"/>
    <w:rsid w:val="001178E5"/>
    <w:rsid w:val="001B535D"/>
    <w:rsid w:val="002478E1"/>
    <w:rsid w:val="002A221B"/>
    <w:rsid w:val="002A7E99"/>
    <w:rsid w:val="002C2CF0"/>
    <w:rsid w:val="002D2681"/>
    <w:rsid w:val="0035242F"/>
    <w:rsid w:val="003A511E"/>
    <w:rsid w:val="003E6F55"/>
    <w:rsid w:val="003F663F"/>
    <w:rsid w:val="00426A3B"/>
    <w:rsid w:val="00427DBB"/>
    <w:rsid w:val="00452603"/>
    <w:rsid w:val="004D1C22"/>
    <w:rsid w:val="004D319D"/>
    <w:rsid w:val="00515F39"/>
    <w:rsid w:val="00562D43"/>
    <w:rsid w:val="00581B9C"/>
    <w:rsid w:val="00583FC1"/>
    <w:rsid w:val="005974BB"/>
    <w:rsid w:val="005B1093"/>
    <w:rsid w:val="00605096"/>
    <w:rsid w:val="00607637"/>
    <w:rsid w:val="00625543"/>
    <w:rsid w:val="0062648D"/>
    <w:rsid w:val="00647C04"/>
    <w:rsid w:val="00652E68"/>
    <w:rsid w:val="00674A02"/>
    <w:rsid w:val="00677EA1"/>
    <w:rsid w:val="00714624"/>
    <w:rsid w:val="007A1B54"/>
    <w:rsid w:val="007D0DFF"/>
    <w:rsid w:val="00874715"/>
    <w:rsid w:val="008C275E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65039"/>
    <w:rsid w:val="00A83C2D"/>
    <w:rsid w:val="00A973ED"/>
    <w:rsid w:val="00AA7F70"/>
    <w:rsid w:val="00AC126A"/>
    <w:rsid w:val="00AF06CF"/>
    <w:rsid w:val="00B44B63"/>
    <w:rsid w:val="00BD2A53"/>
    <w:rsid w:val="00BF0656"/>
    <w:rsid w:val="00BF26B1"/>
    <w:rsid w:val="00C01FF8"/>
    <w:rsid w:val="00C207E4"/>
    <w:rsid w:val="00C3314C"/>
    <w:rsid w:val="00C45C21"/>
    <w:rsid w:val="00CF22FF"/>
    <w:rsid w:val="00D173D1"/>
    <w:rsid w:val="00D54E69"/>
    <w:rsid w:val="00D67750"/>
    <w:rsid w:val="00D93A5B"/>
    <w:rsid w:val="00DD0507"/>
    <w:rsid w:val="00DF3C1C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73EAD"/>
    <w:rsid w:val="00FA7466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BA6C7"/>
  <w15:chartTrackingRefBased/>
  <w15:docId w15:val="{F26D2D4B-418C-4D8D-8DA9-F5C419EF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styleId="Tabel-Gitter">
    <w:name w:val="Table Grid"/>
    <w:basedOn w:val="Tabel-Normal"/>
    <w:uiPriority w:val="39"/>
    <w:rsid w:val="00F73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uiPriority w:val="59"/>
    <w:rsid w:val="00F73E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Templates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96A998-9795-4176-9674-3BA87CFE7208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1680B18E-958C-46BA-B676-59978541A2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9FF38-F327-4184-9D23-CDA675CD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5</TotalTime>
  <Pages>5</Pages>
  <Words>722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2</cp:revision>
  <dcterms:created xsi:type="dcterms:W3CDTF">2026-06-18T10:54:00Z</dcterms:created>
  <dcterms:modified xsi:type="dcterms:W3CDTF">2026-06-18T11:18:00Z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