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4C52E4BF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205332">
        <w:rPr>
          <w:rStyle w:val="Overskrift1Tegn"/>
          <w:rFonts w:eastAsia="Calibri"/>
        </w:rPr>
        <w:t>Låsesmed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122"/>
        <w:gridCol w:w="3931"/>
        <w:gridCol w:w="1042"/>
        <w:gridCol w:w="1042"/>
        <w:gridCol w:w="1214"/>
      </w:tblGrid>
      <w:tr w:rsidR="00EC5BAA" w:rsidRPr="003D2786" w14:paraId="4835329B" w14:textId="77777777" w:rsidTr="00DF3D4A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70953528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</w:t>
            </w:r>
            <w:r w:rsidR="00205332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speciale - </w:t>
            </w:r>
            <w:proofErr w:type="spellStart"/>
            <w:r w:rsidR="00205332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Låsemed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DF3D4A">
        <w:trPr>
          <w:trHeight w:val="1402"/>
        </w:trPr>
        <w:tc>
          <w:tcPr>
            <w:tcW w:w="2122" w:type="dxa"/>
          </w:tcPr>
          <w:p w14:paraId="12F00803" w14:textId="43C621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Planlægning af produktion</w:t>
            </w:r>
          </w:p>
        </w:tc>
        <w:tc>
          <w:tcPr>
            <w:tcW w:w="3931" w:type="dxa"/>
          </w:tcPr>
          <w:p w14:paraId="759A22D1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deltage i planlægning af et finmekanisk fremstillingsforløb med produktionsbeskrivelse og herunder beregning af materialeforbrug.</w:t>
            </w:r>
          </w:p>
          <w:p w14:paraId="1D702978" w14:textId="55609753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DF3D4A">
        <w:tc>
          <w:tcPr>
            <w:tcW w:w="2122" w:type="dxa"/>
          </w:tcPr>
          <w:p w14:paraId="057E8879" w14:textId="6388144E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Fagtegning</w:t>
            </w:r>
          </w:p>
        </w:tc>
        <w:tc>
          <w:tcPr>
            <w:tcW w:w="3931" w:type="dxa"/>
          </w:tcPr>
          <w:p w14:paraId="2E925334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anvende og udarbejde enkle tekniske tegninger.</w:t>
            </w:r>
          </w:p>
          <w:p w14:paraId="62464539" w14:textId="3EADDA09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DF3D4A">
        <w:tc>
          <w:tcPr>
            <w:tcW w:w="2122" w:type="dxa"/>
          </w:tcPr>
          <w:p w14:paraId="27C1C0A8" w14:textId="6BDDFF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Fremstilling</w:t>
            </w:r>
          </w:p>
        </w:tc>
        <w:tc>
          <w:tcPr>
            <w:tcW w:w="3931" w:type="dxa"/>
          </w:tcPr>
          <w:p w14:paraId="504B2FE5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fremstille enkle finmekaniske emner ved hjælp af konventionelle og CNC-styrede maskiner.</w:t>
            </w:r>
          </w:p>
          <w:p w14:paraId="4F08BBDB" w14:textId="0BBC4261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DF3D4A">
        <w:tc>
          <w:tcPr>
            <w:tcW w:w="2122" w:type="dxa"/>
          </w:tcPr>
          <w:p w14:paraId="477D8709" w14:textId="761F5C66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Kvalitetssikring og måleværktøj</w:t>
            </w:r>
          </w:p>
        </w:tc>
        <w:tc>
          <w:tcPr>
            <w:tcW w:w="3931" w:type="dxa"/>
          </w:tcPr>
          <w:p w14:paraId="35B24826" w14:textId="6C85DD04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udføre mål- og kvalitetskontrol af egne produktioner i henhold til virksomhedens kvalitetsprocedurer, herunder brugen af virksomhedens måleværktøjer.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DF3D4A">
        <w:tc>
          <w:tcPr>
            <w:tcW w:w="2122" w:type="dxa"/>
          </w:tcPr>
          <w:p w14:paraId="32616A35" w14:textId="217154FA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lastRenderedPageBreak/>
              <w:t>Innovative kompetencer</w:t>
            </w:r>
          </w:p>
        </w:tc>
        <w:tc>
          <w:tcPr>
            <w:tcW w:w="3931" w:type="dxa"/>
          </w:tcPr>
          <w:p w14:paraId="5E344D51" w14:textId="634A331F" w:rsidR="00EC5BAA" w:rsidRPr="003D2786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kan, i samarbejdet med kollegaer, komme med innovative ideer til konstruktion, metodevalg og produktion, der er tager afsæt i en kundes behov, er fremsynet i valg af materialer og er i henhold til de regler virksomheden skal overholde.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DF3D4A">
        <w:tc>
          <w:tcPr>
            <w:tcW w:w="2122" w:type="dxa"/>
          </w:tcPr>
          <w:p w14:paraId="318B0A64" w14:textId="7AB7F84F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Kommunikation</w:t>
            </w:r>
          </w:p>
        </w:tc>
        <w:tc>
          <w:tcPr>
            <w:tcW w:w="3931" w:type="dxa"/>
          </w:tcPr>
          <w:p w14:paraId="3E1A6DAD" w14:textId="37D6C4EE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instruere andre og kommunikere fagligt i samarbejdet med kolleger og/eller i dialog med virksomhedens kunder.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DF3D4A">
        <w:tc>
          <w:tcPr>
            <w:tcW w:w="2122" w:type="dxa"/>
          </w:tcPr>
          <w:p w14:paraId="53E7BCF1" w14:textId="4B0F99F9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Sikkerhed</w:t>
            </w:r>
          </w:p>
        </w:tc>
        <w:tc>
          <w:tcPr>
            <w:tcW w:w="3931" w:type="dxa"/>
          </w:tcPr>
          <w:p w14:paraId="7C48500D" w14:textId="402A3DF7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arbejde sikkerhedsmæssigt forsvarligt og bruge værnemidler i de arbejdsopgaver lærlingen løser i virksomheden på baggrund af viden om gældende lovgivning inden for sikkerhed og virksomhedens arbejdsmiljøpolitik.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DF3D4A">
        <w:tc>
          <w:tcPr>
            <w:tcW w:w="2122" w:type="dxa"/>
          </w:tcPr>
          <w:p w14:paraId="4C6A31FC" w14:textId="56970FDD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Miljø og bæredygtighed</w:t>
            </w:r>
          </w:p>
        </w:tc>
        <w:tc>
          <w:tcPr>
            <w:tcW w:w="3931" w:type="dxa"/>
          </w:tcPr>
          <w:p w14:paraId="210C7EC5" w14:textId="29151845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håndtere og sortere affald korrekt og kender virksomhedens mål inden for miljø og bæredygtighed.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205332" w14:paraId="3229188E" w14:textId="77777777" w:rsidTr="00DF3D4A">
        <w:tc>
          <w:tcPr>
            <w:tcW w:w="2122" w:type="dxa"/>
          </w:tcPr>
          <w:p w14:paraId="79BD3AB5" w14:textId="356330F1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Kunderådgivning</w:t>
            </w:r>
          </w:p>
        </w:tc>
        <w:tc>
          <w:tcPr>
            <w:tcW w:w="3931" w:type="dxa"/>
          </w:tcPr>
          <w:p w14:paraId="6B823CE5" w14:textId="08CA6874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rådgive virksomhedens kunder om brug af sikringsløsninger i private boliger og mindre erhvervsejendomme ud fra nyeste viden om produkttyper og regler, der skal overholdes.</w:t>
            </w:r>
          </w:p>
        </w:tc>
        <w:tc>
          <w:tcPr>
            <w:tcW w:w="1042" w:type="dxa"/>
          </w:tcPr>
          <w:p w14:paraId="7E6702DE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0E5EB38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1F7DA4D4" w14:textId="77777777" w:rsidR="00205332" w:rsidRDefault="00205332" w:rsidP="00EC5BAA">
            <w:pPr>
              <w:spacing w:line="240" w:lineRule="auto"/>
            </w:pPr>
          </w:p>
        </w:tc>
      </w:tr>
      <w:tr w:rsidR="00205332" w14:paraId="04F1C654" w14:textId="77777777" w:rsidTr="00DF3D4A">
        <w:tc>
          <w:tcPr>
            <w:tcW w:w="2122" w:type="dxa"/>
          </w:tcPr>
          <w:p w14:paraId="21844922" w14:textId="48391828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Tilbudsgivning</w:t>
            </w:r>
          </w:p>
        </w:tc>
        <w:tc>
          <w:tcPr>
            <w:tcW w:w="3931" w:type="dxa"/>
          </w:tcPr>
          <w:p w14:paraId="2DBF1771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kan, i samarbejde med kollegaer, udarbejde et tilbud på låsetekniske montageopgaver på baggrund af produktkendskab og kalkulation af omkostninger og salgspriser.</w:t>
            </w:r>
          </w:p>
          <w:p w14:paraId="6AF66F9F" w14:textId="77777777" w:rsidR="00205332" w:rsidRPr="001B5EF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B25118A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81E8877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366612F3" w14:textId="77777777" w:rsidR="00205332" w:rsidRDefault="00205332" w:rsidP="00EC5BAA">
            <w:pPr>
              <w:spacing w:line="240" w:lineRule="auto"/>
            </w:pPr>
          </w:p>
        </w:tc>
      </w:tr>
      <w:tr w:rsidR="00205332" w14:paraId="3698324F" w14:textId="77777777" w:rsidTr="00DF3D4A">
        <w:tc>
          <w:tcPr>
            <w:tcW w:w="2122" w:type="dxa"/>
          </w:tcPr>
          <w:p w14:paraId="4B32F8F3" w14:textId="0A2E16CF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Dokumentation</w:t>
            </w:r>
          </w:p>
        </w:tc>
        <w:tc>
          <w:tcPr>
            <w:tcW w:w="3931" w:type="dxa"/>
          </w:tcPr>
          <w:p w14:paraId="7D855CB6" w14:textId="6C2EDA79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fremstille og anvende sikringsteknisk dokumentation for beregnede og monterede låsesystemer, herunder udarbejde </w:t>
            </w:r>
            <w:proofErr w:type="spellStart"/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låseplaner</w:t>
            </w:r>
            <w:proofErr w:type="spellEnd"/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 og installationserklæringer.</w:t>
            </w:r>
          </w:p>
        </w:tc>
        <w:tc>
          <w:tcPr>
            <w:tcW w:w="1042" w:type="dxa"/>
          </w:tcPr>
          <w:p w14:paraId="0042BB8A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1B2155B5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8E1B98D" w14:textId="77777777" w:rsidR="00205332" w:rsidRDefault="00205332" w:rsidP="00EC5BAA">
            <w:pPr>
              <w:spacing w:line="240" w:lineRule="auto"/>
            </w:pPr>
          </w:p>
        </w:tc>
      </w:tr>
      <w:tr w:rsidR="00205332" w14:paraId="572D6188" w14:textId="77777777" w:rsidTr="00DF3D4A">
        <w:tc>
          <w:tcPr>
            <w:tcW w:w="2122" w:type="dxa"/>
          </w:tcPr>
          <w:p w14:paraId="6665DD3E" w14:textId="449147FE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Måleværktøj</w:t>
            </w:r>
          </w:p>
        </w:tc>
        <w:tc>
          <w:tcPr>
            <w:tcW w:w="3931" w:type="dxa"/>
          </w:tcPr>
          <w:p w14:paraId="6CE58483" w14:textId="4E25A062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anvende virksomhedens mekaniske og elektroniske låsetekniske måleværktøjer og herunder anvende multimeter til el-opgaver.</w:t>
            </w:r>
          </w:p>
        </w:tc>
        <w:tc>
          <w:tcPr>
            <w:tcW w:w="1042" w:type="dxa"/>
          </w:tcPr>
          <w:p w14:paraId="3C19927F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C15E42F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2EDFB4F2" w14:textId="77777777" w:rsidR="00205332" w:rsidRDefault="00205332" w:rsidP="00EC5BAA">
            <w:pPr>
              <w:spacing w:line="240" w:lineRule="auto"/>
            </w:pPr>
          </w:p>
        </w:tc>
      </w:tr>
      <w:tr w:rsidR="00205332" w14:paraId="47755E5F" w14:textId="77777777" w:rsidTr="00DF3D4A">
        <w:tc>
          <w:tcPr>
            <w:tcW w:w="2122" w:type="dxa"/>
          </w:tcPr>
          <w:p w14:paraId="0012A71D" w14:textId="4A2C4E83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lastRenderedPageBreak/>
              <w:t>Mekaniske låseenheder</w:t>
            </w:r>
          </w:p>
        </w:tc>
        <w:tc>
          <w:tcPr>
            <w:tcW w:w="3931" w:type="dxa"/>
          </w:tcPr>
          <w:p w14:paraId="66A1C060" w14:textId="3FCBCC64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planlægge, montere og afprøve mekaniske låse- og sikringsenheder i forskellige typer af døre og bygningsdele i henhold til virksomhedens standarder for kvalitet.</w:t>
            </w:r>
          </w:p>
        </w:tc>
        <w:tc>
          <w:tcPr>
            <w:tcW w:w="1042" w:type="dxa"/>
          </w:tcPr>
          <w:p w14:paraId="665E0F98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893733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8177878" w14:textId="77777777" w:rsidR="00205332" w:rsidRDefault="00205332" w:rsidP="00EC5BAA">
            <w:pPr>
              <w:spacing w:line="240" w:lineRule="auto"/>
            </w:pPr>
          </w:p>
        </w:tc>
      </w:tr>
      <w:tr w:rsidR="00205332" w14:paraId="19C42CEE" w14:textId="77777777" w:rsidTr="00DF3D4A">
        <w:tc>
          <w:tcPr>
            <w:tcW w:w="2122" w:type="dxa"/>
          </w:tcPr>
          <w:p w14:paraId="52D6B808" w14:textId="59F51021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Elektriske låseenheder</w:t>
            </w:r>
          </w:p>
        </w:tc>
        <w:tc>
          <w:tcPr>
            <w:tcW w:w="3931" w:type="dxa"/>
          </w:tcPr>
          <w:p w14:paraId="125EE8DF" w14:textId="595D70B8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planlægge, montere, opsætte elektriske låseenheder i henhold til virksomhedens standarder for kvalitet, herunder afprøve enhederne og programmere automatikker til døre fx motorlåse, adgangskontrol og dørautomatikker med tilhørende dokumentation.</w:t>
            </w:r>
          </w:p>
        </w:tc>
        <w:tc>
          <w:tcPr>
            <w:tcW w:w="1042" w:type="dxa"/>
          </w:tcPr>
          <w:p w14:paraId="5E185DF2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7D8E9D3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8F267D" w14:textId="77777777" w:rsidR="00205332" w:rsidRDefault="00205332" w:rsidP="00EC5BAA">
            <w:pPr>
              <w:spacing w:line="240" w:lineRule="auto"/>
            </w:pPr>
          </w:p>
        </w:tc>
      </w:tr>
      <w:tr w:rsidR="00205332" w14:paraId="1EC325B0" w14:textId="77777777" w:rsidTr="00DF3D4A">
        <w:tc>
          <w:tcPr>
            <w:tcW w:w="2122" w:type="dxa"/>
          </w:tcPr>
          <w:p w14:paraId="271AC842" w14:textId="3B0F692A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Beregne låsesystemer</w:t>
            </w:r>
          </w:p>
        </w:tc>
        <w:tc>
          <w:tcPr>
            <w:tcW w:w="3931" w:type="dxa"/>
          </w:tcPr>
          <w:p w14:paraId="49815674" w14:textId="33B5E2DA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udforme og opbygge et låsesystem i en sikker hierarkisk sammenhæng på baggrund af en systematisk, teknisk og sikkerhedsfaglig planlægning.</w:t>
            </w:r>
          </w:p>
        </w:tc>
        <w:tc>
          <w:tcPr>
            <w:tcW w:w="1042" w:type="dxa"/>
          </w:tcPr>
          <w:p w14:paraId="01DE8F1D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224FF62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066471D" w14:textId="77777777" w:rsidR="00205332" w:rsidRDefault="00205332" w:rsidP="00EC5BAA">
            <w:pPr>
              <w:spacing w:line="240" w:lineRule="auto"/>
            </w:pPr>
          </w:p>
        </w:tc>
      </w:tr>
      <w:tr w:rsidR="00205332" w14:paraId="188DD51D" w14:textId="77777777" w:rsidTr="00DF3D4A">
        <w:tc>
          <w:tcPr>
            <w:tcW w:w="2122" w:type="dxa"/>
          </w:tcPr>
          <w:p w14:paraId="054D1B22" w14:textId="351D8442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Fejlfinding</w:t>
            </w:r>
          </w:p>
        </w:tc>
        <w:tc>
          <w:tcPr>
            <w:tcW w:w="3931" w:type="dxa"/>
          </w:tcPr>
          <w:p w14:paraId="7A1696DA" w14:textId="40D68893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deltage i fejlfindingsopgaver og kan planlægge og udføre fejlretning på låse- og sikringstekniske anlæg,</w:t>
            </w:r>
          </w:p>
        </w:tc>
        <w:tc>
          <w:tcPr>
            <w:tcW w:w="1042" w:type="dxa"/>
          </w:tcPr>
          <w:p w14:paraId="4FA62F8B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57AB533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3F8626DD" w14:textId="77777777" w:rsidR="00205332" w:rsidRDefault="00205332" w:rsidP="00EC5BAA">
            <w:pPr>
              <w:spacing w:line="240" w:lineRule="auto"/>
            </w:pPr>
          </w:p>
        </w:tc>
      </w:tr>
      <w:tr w:rsidR="00205332" w14:paraId="0D6491D8" w14:textId="77777777" w:rsidTr="00DF3D4A">
        <w:tc>
          <w:tcPr>
            <w:tcW w:w="2122" w:type="dxa"/>
          </w:tcPr>
          <w:p w14:paraId="1F9DC9F2" w14:textId="5FDCC804" w:rsidR="00205332" w:rsidRPr="00205332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proofErr w:type="spellStart"/>
            <w:r w:rsidRPr="00205332">
              <w:t>Oplukning</w:t>
            </w:r>
            <w:proofErr w:type="spellEnd"/>
            <w:r w:rsidRPr="00205332">
              <w:t xml:space="preserve"> af låse</w:t>
            </w:r>
          </w:p>
        </w:tc>
        <w:tc>
          <w:tcPr>
            <w:tcW w:w="3931" w:type="dxa"/>
          </w:tcPr>
          <w:p w14:paraId="03591B90" w14:textId="195385FA" w:rsidR="0020533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Lærlingen kan manipulere med låse og udføre </w:t>
            </w:r>
            <w:proofErr w:type="spellStart"/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oplukning</w:t>
            </w:r>
            <w:proofErr w:type="spellEnd"/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 xml:space="preserve"> af forskellige typer af låse og herunder anvende specialværktøj.</w:t>
            </w:r>
          </w:p>
        </w:tc>
        <w:tc>
          <w:tcPr>
            <w:tcW w:w="1042" w:type="dxa"/>
          </w:tcPr>
          <w:p w14:paraId="0C832434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1E109DE8" w14:textId="77777777" w:rsidR="00205332" w:rsidRDefault="0020533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E869DE7" w14:textId="77777777" w:rsidR="00205332" w:rsidRDefault="00205332" w:rsidP="00EC5BAA">
            <w:pPr>
              <w:spacing w:line="240" w:lineRule="auto"/>
            </w:pPr>
          </w:p>
        </w:tc>
      </w:tr>
      <w:tr w:rsidR="00D34F22" w14:paraId="315B406F" w14:textId="77777777" w:rsidTr="00DF3D4A">
        <w:tc>
          <w:tcPr>
            <w:tcW w:w="2122" w:type="dxa"/>
          </w:tcPr>
          <w:p w14:paraId="4E6F1F8A" w14:textId="261DA4DF" w:rsidR="00D34F22" w:rsidRPr="00205332" w:rsidRDefault="00D34F2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D34F22">
              <w:t>Fremstilling af nøgler</w:t>
            </w:r>
          </w:p>
        </w:tc>
        <w:tc>
          <w:tcPr>
            <w:tcW w:w="3931" w:type="dxa"/>
          </w:tcPr>
          <w:p w14:paraId="1819E307" w14:textId="6F4135B2" w:rsidR="00D34F22" w:rsidRPr="001B5EF2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selvstændigt fræse og udskære nøgler på konventionelle og CNC-styrede maskiner.</w:t>
            </w:r>
          </w:p>
        </w:tc>
        <w:tc>
          <w:tcPr>
            <w:tcW w:w="1042" w:type="dxa"/>
          </w:tcPr>
          <w:p w14:paraId="34273A9E" w14:textId="77777777" w:rsidR="00D34F22" w:rsidRDefault="00D34F22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0008647" w14:textId="77777777" w:rsidR="00D34F22" w:rsidRDefault="00D34F22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F2C4B8E" w14:textId="77777777" w:rsidR="00D34F22" w:rsidRDefault="00D34F22" w:rsidP="00EC5BAA">
            <w:pPr>
              <w:spacing w:line="240" w:lineRule="auto"/>
            </w:pPr>
          </w:p>
        </w:tc>
      </w:tr>
    </w:tbl>
    <w:p w14:paraId="4F41B04A" w14:textId="77777777" w:rsidR="00DF3D4A" w:rsidRDefault="00DF3D4A" w:rsidP="00CD687D"/>
    <w:p w14:paraId="3C7C6840" w14:textId="77777777" w:rsidR="00D34F22" w:rsidRDefault="00D34F22" w:rsidP="00CD687D"/>
    <w:p w14:paraId="36F427B3" w14:textId="77777777" w:rsidR="00D34F22" w:rsidRDefault="00D34F22" w:rsidP="00CD687D"/>
    <w:p w14:paraId="59474C38" w14:textId="77777777" w:rsidR="00D34F22" w:rsidRDefault="00D34F22" w:rsidP="00CD687D"/>
    <w:p w14:paraId="0AFEB8C4" w14:textId="77777777" w:rsidR="00D34F22" w:rsidRDefault="00D34F22" w:rsidP="00CD687D"/>
    <w:p w14:paraId="2E5F78FD" w14:textId="77777777" w:rsidR="00D34F22" w:rsidRDefault="00D34F22" w:rsidP="00CD687D"/>
    <w:p w14:paraId="7241E49C" w14:textId="77777777" w:rsidR="00D34F22" w:rsidRDefault="00D34F22" w:rsidP="00CD687D"/>
    <w:p w14:paraId="51BE6943" w14:textId="77777777" w:rsidR="00D34F22" w:rsidRDefault="00D34F22" w:rsidP="00CD687D"/>
    <w:p w14:paraId="744CF855" w14:textId="77777777" w:rsidR="00D34F22" w:rsidRDefault="00D34F22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D34F22">
        <w:tc>
          <w:tcPr>
            <w:tcW w:w="8096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lastRenderedPageBreak/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D34F22">
        <w:tc>
          <w:tcPr>
            <w:tcW w:w="8096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D34F22">
        <w:tc>
          <w:tcPr>
            <w:tcW w:w="4868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D34F22">
        <w:tc>
          <w:tcPr>
            <w:tcW w:w="8096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D34F22">
        <w:tc>
          <w:tcPr>
            <w:tcW w:w="8096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90941" w14:textId="77777777" w:rsidR="00D7380E" w:rsidRPr="008C275E" w:rsidRDefault="00D7380E" w:rsidP="00DD0507">
      <w:r w:rsidRPr="008C275E">
        <w:separator/>
      </w:r>
    </w:p>
  </w:endnote>
  <w:endnote w:type="continuationSeparator" w:id="0">
    <w:p w14:paraId="02A7C27A" w14:textId="77777777" w:rsidR="00D7380E" w:rsidRPr="008C275E" w:rsidRDefault="00D7380E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3851B2-350C-4A48-BEED-B54BF14FCDE1}"/>
    <w:embedBold r:id="rId2" w:fontKey="{E1DDEFCC-6C64-4E02-8DDC-79C9A1A0A3D0}"/>
    <w:embedItalic r:id="rId3" w:fontKey="{3E62B977-DB84-4F5A-95DB-599DA55FDE2E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5711AD2-A8CA-4F2D-B6F6-056366B64351}"/>
    <w:embedBold r:id="rId5" w:fontKey="{58979D19-4981-421A-89BA-ADC9FE1173FF}"/>
    <w:embedItalic r:id="rId6" w:fontKey="{AFFAE037-9FCE-4774-839A-14381DD5569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B291051C-82BD-47AF-9B4E-883CE1FBE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D9634" w14:textId="77777777" w:rsidR="00D7380E" w:rsidRPr="008C275E" w:rsidRDefault="00D7380E" w:rsidP="00DD0507">
      <w:r w:rsidRPr="008C275E">
        <w:separator/>
      </w:r>
    </w:p>
  </w:footnote>
  <w:footnote w:type="continuationSeparator" w:id="0">
    <w:p w14:paraId="41C9A9BC" w14:textId="77777777" w:rsidR="00D7380E" w:rsidRPr="008C275E" w:rsidRDefault="00D7380E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C75E4"/>
    <w:multiLevelType w:val="multilevel"/>
    <w:tmpl w:val="E362D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71F9E"/>
    <w:multiLevelType w:val="multilevel"/>
    <w:tmpl w:val="6D4A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D6F4E"/>
    <w:multiLevelType w:val="multilevel"/>
    <w:tmpl w:val="9986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B2015E"/>
    <w:multiLevelType w:val="multilevel"/>
    <w:tmpl w:val="1F10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14D77"/>
    <w:multiLevelType w:val="multilevel"/>
    <w:tmpl w:val="304A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3874CB"/>
    <w:multiLevelType w:val="multilevel"/>
    <w:tmpl w:val="D4C2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7482A"/>
    <w:multiLevelType w:val="multilevel"/>
    <w:tmpl w:val="4D7E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0468EA"/>
    <w:multiLevelType w:val="multilevel"/>
    <w:tmpl w:val="5800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F86A3A"/>
    <w:multiLevelType w:val="multilevel"/>
    <w:tmpl w:val="043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D66FBC"/>
    <w:multiLevelType w:val="multilevel"/>
    <w:tmpl w:val="AE02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375A9"/>
    <w:multiLevelType w:val="multilevel"/>
    <w:tmpl w:val="5EDE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AF5CBD"/>
    <w:multiLevelType w:val="multilevel"/>
    <w:tmpl w:val="F4CC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307033"/>
    <w:multiLevelType w:val="multilevel"/>
    <w:tmpl w:val="2ED8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70136F"/>
    <w:multiLevelType w:val="multilevel"/>
    <w:tmpl w:val="6792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E54BE5"/>
    <w:multiLevelType w:val="multilevel"/>
    <w:tmpl w:val="915E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4867C7"/>
    <w:multiLevelType w:val="multilevel"/>
    <w:tmpl w:val="F63A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520B70"/>
    <w:multiLevelType w:val="multilevel"/>
    <w:tmpl w:val="16C4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E91D2B"/>
    <w:multiLevelType w:val="multilevel"/>
    <w:tmpl w:val="5558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2459868">
    <w:abstractNumId w:val="4"/>
  </w:num>
  <w:num w:numId="2" w16cid:durableId="771242628">
    <w:abstractNumId w:val="6"/>
  </w:num>
  <w:num w:numId="3" w16cid:durableId="1901473211">
    <w:abstractNumId w:val="6"/>
  </w:num>
  <w:num w:numId="4" w16cid:durableId="1273902067">
    <w:abstractNumId w:val="0"/>
  </w:num>
  <w:num w:numId="5" w16cid:durableId="4521384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10"/>
  </w:num>
  <w:num w:numId="7" w16cid:durableId="125784547">
    <w:abstractNumId w:val="11"/>
  </w:num>
  <w:num w:numId="8" w16cid:durableId="609823066">
    <w:abstractNumId w:val="13"/>
  </w:num>
  <w:num w:numId="9" w16cid:durableId="177355891">
    <w:abstractNumId w:val="7"/>
  </w:num>
  <w:num w:numId="10" w16cid:durableId="1075665384">
    <w:abstractNumId w:val="21"/>
  </w:num>
  <w:num w:numId="11" w16cid:durableId="1886259492">
    <w:abstractNumId w:val="3"/>
  </w:num>
  <w:num w:numId="12" w16cid:durableId="24722096">
    <w:abstractNumId w:val="22"/>
  </w:num>
  <w:num w:numId="13" w16cid:durableId="2042392502">
    <w:abstractNumId w:val="15"/>
  </w:num>
  <w:num w:numId="14" w16cid:durableId="1893535866">
    <w:abstractNumId w:val="12"/>
  </w:num>
  <w:num w:numId="15" w16cid:durableId="1908956939">
    <w:abstractNumId w:val="17"/>
  </w:num>
  <w:num w:numId="16" w16cid:durableId="276370020">
    <w:abstractNumId w:val="19"/>
  </w:num>
  <w:num w:numId="17" w16cid:durableId="252860990">
    <w:abstractNumId w:val="5"/>
  </w:num>
  <w:num w:numId="18" w16cid:durableId="276177146">
    <w:abstractNumId w:val="18"/>
  </w:num>
  <w:num w:numId="19" w16cid:durableId="921645713">
    <w:abstractNumId w:val="2"/>
  </w:num>
  <w:num w:numId="20" w16cid:durableId="404114121">
    <w:abstractNumId w:val="9"/>
  </w:num>
  <w:num w:numId="21" w16cid:durableId="1457404146">
    <w:abstractNumId w:val="1"/>
  </w:num>
  <w:num w:numId="22" w16cid:durableId="1695765570">
    <w:abstractNumId w:val="16"/>
  </w:num>
  <w:num w:numId="23" w16cid:durableId="864633726">
    <w:abstractNumId w:val="8"/>
  </w:num>
  <w:num w:numId="24" w16cid:durableId="4817728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05332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6A3B"/>
    <w:rsid w:val="00427DBB"/>
    <w:rsid w:val="00452603"/>
    <w:rsid w:val="00481891"/>
    <w:rsid w:val="0048718C"/>
    <w:rsid w:val="004D1C22"/>
    <w:rsid w:val="004D319D"/>
    <w:rsid w:val="00515F39"/>
    <w:rsid w:val="0053546A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A2059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83C2D"/>
    <w:rsid w:val="00A973ED"/>
    <w:rsid w:val="00AA58A9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34F22"/>
    <w:rsid w:val="00D52230"/>
    <w:rsid w:val="00D54E69"/>
    <w:rsid w:val="00D670C7"/>
    <w:rsid w:val="00D7380E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9</TotalTime>
  <Pages>5</Pages>
  <Words>773</Words>
  <Characters>5156</Characters>
  <Application>Microsoft Office Word</Application>
  <DocSecurity>0</DocSecurity>
  <Lines>303</Lines>
  <Paragraphs>98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2026-06-24T06:42:00Z</dcterms:created>
  <dcterms:modified xsi:type="dcterms:W3CDTF">2026-06-24T06:42:00Z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