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57FE4741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/>
          <w:b/>
          <w:color w:val="000000"/>
          <w:sz w:val="23"/>
          <w:szCs w:val="23"/>
        </w:rPr>
      </w:pPr>
      <w:r w:rsidRPr="00CB49D6">
        <w:rPr>
          <w:rStyle w:val="Overskrift1Tegn"/>
          <w:rFonts w:eastAsia="Calibri"/>
        </w:rPr>
        <w:t xml:space="preserve">Erklæring om oplæring for specialet </w:t>
      </w:r>
      <w:r w:rsidR="00407B9B">
        <w:rPr>
          <w:rStyle w:val="Overskrift1Tegn"/>
          <w:rFonts w:eastAsia="Calibri"/>
        </w:rPr>
        <w:t>Industri</w:t>
      </w:r>
      <w:r w:rsidR="00421D33">
        <w:rPr>
          <w:rStyle w:val="Overskrift1Tegn"/>
          <w:rFonts w:eastAsia="Calibri"/>
        </w:rPr>
        <w:t xml:space="preserve">tekniker </w:t>
      </w:r>
      <w:proofErr w:type="spellStart"/>
      <w:proofErr w:type="gramStart"/>
      <w:r w:rsidR="00421D33">
        <w:rPr>
          <w:rStyle w:val="Overskrift1Tegn"/>
          <w:rFonts w:eastAsia="Calibri"/>
        </w:rPr>
        <w:t>maskin</w:t>
      </w:r>
      <w:proofErr w:type="spellEnd"/>
      <w:r w:rsidR="00421D33">
        <w:rPr>
          <w:rStyle w:val="Overskrift1Tegn"/>
          <w:rFonts w:eastAsia="Calibri"/>
        </w:rPr>
        <w:t xml:space="preserve"> </w:t>
      </w:r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-</w:t>
      </w:r>
      <w:proofErr w:type="gramEnd"/>
      <w:r w:rsidR="63814F22" w:rsidRPr="1E760FAC">
        <w:rPr>
          <w:rFonts w:ascii="Verdana" w:eastAsiaTheme="minorEastAsia" w:hAnsi="Verdana"/>
          <w:b/>
          <w:bCs/>
          <w:color w:val="000000" w:themeColor="text1"/>
          <w:sz w:val="23"/>
          <w:szCs w:val="23"/>
        </w:rPr>
        <w:t xml:space="preserve"> 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26D6A64C" w:rsidR="00CD687D" w:rsidRPr="000731E2" w:rsidRDefault="00CD687D" w:rsidP="0870E571">
      <w:pPr>
        <w:autoSpaceDE w:val="0"/>
        <w:autoSpaceDN w:val="0"/>
        <w:adjustRightInd w:val="0"/>
        <w:spacing w:after="0" w:line="240" w:lineRule="auto"/>
        <w:rPr>
          <w:rFonts w:ascii="Verdana" w:eastAsiaTheme="minorEastAsia" w:hAnsi="Verdana" w:cs="Verdana"/>
          <w:color w:val="000000"/>
          <w:sz w:val="18"/>
          <w:szCs w:val="18"/>
        </w:rPr>
      </w:pP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Metalindustriens </w:t>
      </w:r>
      <w:r w:rsidR="4A3CB8A7"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>U</w:t>
      </w:r>
      <w:r w:rsidRPr="0870E571">
        <w:rPr>
          <w:rFonts w:ascii="Verdana" w:eastAsiaTheme="minorEastAsia" w:hAnsi="Verdana" w:cs="Verdana"/>
          <w:color w:val="000000" w:themeColor="text1"/>
          <w:sz w:val="18"/>
          <w:szCs w:val="18"/>
        </w:rPr>
        <w:t xml:space="preserve">ddannelsesudvalg har udformet erklæringen om oplæring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A3EE43" w14:textId="6FEB9EA1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20CC1767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17E4A145" w14:textId="77777777" w:rsidR="00421D33" w:rsidRDefault="00421D33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</w:p>
    <w:p w14:paraId="355B5DC9" w14:textId="510069B8" w:rsidR="00CD687D" w:rsidRPr="00CB49D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iCs/>
          <w:color w:val="000000"/>
          <w:sz w:val="20"/>
          <w:szCs w:val="20"/>
        </w:rPr>
      </w:pP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>Nedenstående udfyldes af virksomhed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og lærling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</w:t>
      </w:r>
      <w:r w:rsidR="00EB503E" w:rsidRPr="00CB49D6">
        <w:rPr>
          <w:rFonts w:ascii="Verdana" w:hAnsi="Verdana" w:cs="Verdana"/>
          <w:b/>
          <w:iCs/>
          <w:color w:val="000000"/>
          <w:sz w:val="20"/>
          <w:szCs w:val="20"/>
        </w:rPr>
        <w:t>undervejs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i</w:t>
      </w:r>
      <w:r w:rsidRPr="00CB49D6">
        <w:rPr>
          <w:rFonts w:ascii="Verdana" w:hAnsi="Verdana" w:cs="Verdana"/>
          <w:b/>
          <w:iCs/>
          <w:color w:val="000000"/>
          <w:sz w:val="20"/>
          <w:szCs w:val="20"/>
        </w:rPr>
        <w:t xml:space="preserve"> oplæring</w:t>
      </w:r>
      <w:r w:rsidR="0022239A" w:rsidRPr="00CB49D6">
        <w:rPr>
          <w:rFonts w:ascii="Verdana" w:hAnsi="Verdana" w:cs="Verdana"/>
          <w:b/>
          <w:iCs/>
          <w:color w:val="000000"/>
          <w:sz w:val="20"/>
          <w:szCs w:val="20"/>
        </w:rPr>
        <w:t>en</w:t>
      </w:r>
    </w:p>
    <w:p w14:paraId="0D29B413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Cs/>
          <w:color w:val="000000"/>
          <w:sz w:val="18"/>
          <w:szCs w:val="18"/>
        </w:rPr>
      </w:pP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4441FFE1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 er i gang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arbejdet med arbejdsområdet/funktionen, men endnu ikke har </w:t>
      </w:r>
      <w:r w:rsidR="3C549E94" w:rsidRPr="0870E571">
        <w:rPr>
          <w:rFonts w:ascii="Verdana" w:hAnsi="Verdana" w:cs="Verdana"/>
          <w:color w:val="000000" w:themeColor="text1"/>
          <w:sz w:val="18"/>
          <w:szCs w:val="18"/>
        </w:rPr>
        <w:t>op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>nået oplæringsmålet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480AC4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870E571">
        <w:rPr>
          <w:rFonts w:ascii="Verdana" w:hAnsi="Verdana" w:cs="Verdana"/>
          <w:b/>
          <w:bCs/>
          <w:color w:val="000000" w:themeColor="text1"/>
          <w:sz w:val="18"/>
          <w:szCs w:val="18"/>
        </w:rPr>
        <w:t>Oplæringsmålet er nået</w:t>
      </w:r>
      <w:r w:rsidRPr="0870E571">
        <w:rPr>
          <w:rFonts w:ascii="Verdana" w:hAnsi="Verdana" w:cs="Verdana"/>
          <w:color w:val="000000" w:themeColor="text1"/>
          <w:sz w:val="18"/>
          <w:szCs w:val="18"/>
        </w:rPr>
        <w:t xml:space="preserve"> – hvis lærlingen har nået det beskrevne oplæringsmål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737" w:type="dxa"/>
        <w:tblLook w:val="04A0" w:firstRow="1" w:lastRow="0" w:firstColumn="1" w:lastColumn="0" w:noHBand="0" w:noVBand="1"/>
      </w:tblPr>
      <w:tblGrid>
        <w:gridCol w:w="2799"/>
        <w:gridCol w:w="3640"/>
        <w:gridCol w:w="1042"/>
        <w:gridCol w:w="1042"/>
        <w:gridCol w:w="1214"/>
      </w:tblGrid>
      <w:tr w:rsidR="00EC5BAA" w:rsidRPr="003D2786" w14:paraId="4835329B" w14:textId="77777777" w:rsidTr="00020BB3">
        <w:tc>
          <w:tcPr>
            <w:tcW w:w="6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14B88850" w:rsidR="00EC5BAA" w:rsidRPr="00664C3A" w:rsidRDefault="2B892046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</w:t>
            </w:r>
            <w:r w:rsidR="74748B6D"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9B099B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1 - </w:t>
            </w:r>
            <w:r w:rsidR="00A46ABE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Industriassistent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664C3A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664C3A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19D8E759" w:rsidR="00EC5BAA" w:rsidRPr="00664C3A" w:rsidRDefault="2B892046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 xml:space="preserve">er </w:t>
            </w:r>
            <w:r w:rsidR="2F97BA9C"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op</w:t>
            </w: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nået</w:t>
            </w:r>
          </w:p>
        </w:tc>
      </w:tr>
      <w:tr w:rsidR="00EC5BAA" w:rsidRPr="003D2786" w14:paraId="72F393EB" w14:textId="17D19E07" w:rsidTr="00020BB3">
        <w:trPr>
          <w:trHeight w:val="1402"/>
        </w:trPr>
        <w:tc>
          <w:tcPr>
            <w:tcW w:w="2799" w:type="dxa"/>
          </w:tcPr>
          <w:p w14:paraId="12F00803" w14:textId="30342D72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Arbejdstegning</w:t>
            </w:r>
          </w:p>
        </w:tc>
        <w:tc>
          <w:tcPr>
            <w:tcW w:w="3640" w:type="dxa"/>
          </w:tcPr>
          <w:p w14:paraId="1D702978" w14:textId="6C6797CD" w:rsidR="00EC5BAA" w:rsidRPr="003D2786" w:rsidRDefault="00DF3D4A" w:rsidP="00EC5BAA">
            <w:pPr>
              <w:spacing w:line="240" w:lineRule="auto"/>
            </w:pPr>
            <w:r w:rsidRPr="00724BCE">
              <w:t>Lærlingen kan anvende virksomhedens arbejdstegninger til at udføre en programmering, der skal bruges til forberedelse af en produktion.  </w:t>
            </w:r>
          </w:p>
        </w:tc>
        <w:tc>
          <w:tcPr>
            <w:tcW w:w="104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020BB3">
        <w:tc>
          <w:tcPr>
            <w:tcW w:w="2799" w:type="dxa"/>
          </w:tcPr>
          <w:p w14:paraId="057E8879" w14:textId="2B6B0EA5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Dokumentation</w:t>
            </w:r>
          </w:p>
        </w:tc>
        <w:tc>
          <w:tcPr>
            <w:tcW w:w="3640" w:type="dxa"/>
          </w:tcPr>
          <w:p w14:paraId="62464539" w14:textId="1761543C" w:rsidR="00EC5BAA" w:rsidRDefault="00DF3D4A" w:rsidP="00EC5BAA">
            <w:pPr>
              <w:spacing w:line="240" w:lineRule="auto"/>
            </w:pPr>
            <w:r w:rsidRPr="001B5EF2">
              <w:t>Lærlingen kan anvende virksomhedens digitale værktøjer til at udarbejde en arbejdsbeskrivelse i henhold til virksomhedens dokumentationsprocesser, herunder beskrive opstilling, valg af værktøj og materiale, angivelse af skærehastigheder mm</w:t>
            </w:r>
          </w:p>
        </w:tc>
        <w:tc>
          <w:tcPr>
            <w:tcW w:w="104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020BB3">
        <w:tc>
          <w:tcPr>
            <w:tcW w:w="2799" w:type="dxa"/>
          </w:tcPr>
          <w:p w14:paraId="27C1C0A8" w14:textId="289EDACB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CNC-produktion</w:t>
            </w:r>
          </w:p>
        </w:tc>
        <w:tc>
          <w:tcPr>
            <w:tcW w:w="3640" w:type="dxa"/>
          </w:tcPr>
          <w:p w14:paraId="4F08BBDB" w14:textId="25653F17" w:rsidR="00EC5BAA" w:rsidRPr="003D2786" w:rsidRDefault="00DF3D4A" w:rsidP="00EC5BAA">
            <w:pPr>
              <w:spacing w:line="240" w:lineRule="auto"/>
            </w:pPr>
            <w:r w:rsidRPr="00724BCE">
              <w:t xml:space="preserve">Lærlingen kan medvirke til at gennemføre en komplet CNC-produktion fra klargøring af råmateriale, værktøjer og fiksturer til fastsættelse af nulpunkt, indtastning af værktøjsdata, programoverførsel, </w:t>
            </w:r>
            <w:r w:rsidRPr="00724BCE">
              <w:lastRenderedPageBreak/>
              <w:t>korrektion samt afsluttende kvalitetskontrol.  </w:t>
            </w:r>
          </w:p>
        </w:tc>
        <w:tc>
          <w:tcPr>
            <w:tcW w:w="104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020BB3">
        <w:tc>
          <w:tcPr>
            <w:tcW w:w="2799" w:type="dxa"/>
          </w:tcPr>
          <w:p w14:paraId="477D8709" w14:textId="602E0113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Reparation</w:t>
            </w:r>
          </w:p>
        </w:tc>
        <w:tc>
          <w:tcPr>
            <w:tcW w:w="3640" w:type="dxa"/>
          </w:tcPr>
          <w:p w14:paraId="35B24826" w14:textId="7A2C35B8" w:rsidR="00EC5BAA" w:rsidRDefault="00DF3D4A" w:rsidP="00EC5BAA">
            <w:pPr>
              <w:spacing w:line="240" w:lineRule="auto"/>
            </w:pPr>
            <w:r w:rsidRPr="00724BCE">
              <w:t>Lærlingen kan fremstille emner til en reparationsopgave på virksomhedens konventionelle eller CNC- bearbejdningsmaskine, fx fremstilling af skruer, aksler m.m.</w:t>
            </w:r>
          </w:p>
        </w:tc>
        <w:tc>
          <w:tcPr>
            <w:tcW w:w="104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020BB3">
        <w:tc>
          <w:tcPr>
            <w:tcW w:w="2799" w:type="dxa"/>
          </w:tcPr>
          <w:p w14:paraId="32616A35" w14:textId="4DCA2BC6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Udstyr til automatisering</w:t>
            </w:r>
          </w:p>
        </w:tc>
        <w:tc>
          <w:tcPr>
            <w:tcW w:w="3640" w:type="dxa"/>
          </w:tcPr>
          <w:p w14:paraId="5E344D51" w14:textId="598A5495" w:rsidR="00EC5BAA" w:rsidRPr="003D2786" w:rsidRDefault="00DF3D4A" w:rsidP="00EC5BAA">
            <w:pPr>
              <w:spacing w:line="240" w:lineRule="auto"/>
            </w:pPr>
            <w:r w:rsidRPr="001B5EF2">
              <w:t>Lærlingen kan betjene udstyr forbindelse med automatisering på virksomhedens produktionsanlæg -maskiner fx til </w:t>
            </w:r>
            <w:proofErr w:type="gramStart"/>
            <w:r w:rsidRPr="001B5EF2">
              <w:t>produktion,  montage</w:t>
            </w:r>
            <w:proofErr w:type="gramEnd"/>
            <w:r w:rsidRPr="001B5EF2">
              <w:t>- og håndteringsopgaver. </w:t>
            </w:r>
          </w:p>
        </w:tc>
        <w:tc>
          <w:tcPr>
            <w:tcW w:w="104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020BB3">
        <w:tc>
          <w:tcPr>
            <w:tcW w:w="2799" w:type="dxa"/>
          </w:tcPr>
          <w:p w14:paraId="318B0A64" w14:textId="54FDAC45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</w:t>
            </w:r>
            <w:r>
              <w:t>valitetssikring og måleværktøj</w:t>
            </w:r>
          </w:p>
        </w:tc>
        <w:tc>
          <w:tcPr>
            <w:tcW w:w="3640" w:type="dxa"/>
          </w:tcPr>
          <w:p w14:paraId="3E1A6DAD" w14:textId="48DA38BA" w:rsidR="00EC5BAA" w:rsidRDefault="00DF3D4A" w:rsidP="00EC5BAA">
            <w:pPr>
              <w:spacing w:line="240" w:lineRule="auto"/>
            </w:pPr>
            <w:r w:rsidRPr="001B5EF2">
              <w:t>Lærlingen kan selvstændigt udføre mål- og kvalitetskontrol af egne produktioner i henhold til virksomhedens kvalitetsprocedurer, herunder brug af og kontrol af måleværktøjer. </w:t>
            </w:r>
          </w:p>
        </w:tc>
        <w:tc>
          <w:tcPr>
            <w:tcW w:w="104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020BB3">
        <w:tc>
          <w:tcPr>
            <w:tcW w:w="2799" w:type="dxa"/>
          </w:tcPr>
          <w:p w14:paraId="53E7BCF1" w14:textId="63F4EE3E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Materialelære</w:t>
            </w:r>
          </w:p>
        </w:tc>
        <w:tc>
          <w:tcPr>
            <w:tcW w:w="3640" w:type="dxa"/>
          </w:tcPr>
          <w:p w14:paraId="7C48500D" w14:textId="57390B23" w:rsidR="00EC5BAA" w:rsidRDefault="00DF3D4A" w:rsidP="00EC5BAA">
            <w:pPr>
              <w:spacing w:line="240" w:lineRule="auto"/>
            </w:pPr>
            <w:r w:rsidRPr="001B5EF2">
              <w:t>Lærlingen kan koble teori om materialeforståelse fra skoleundervisningen til opgaver i virksomheden </w:t>
            </w:r>
          </w:p>
        </w:tc>
        <w:tc>
          <w:tcPr>
            <w:tcW w:w="104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020BB3">
        <w:tc>
          <w:tcPr>
            <w:tcW w:w="2799" w:type="dxa"/>
          </w:tcPr>
          <w:p w14:paraId="4C6A31FC" w14:textId="43BCA074" w:rsidR="00EC5BAA" w:rsidRDefault="00DF3D4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Kommunikation</w:t>
            </w:r>
          </w:p>
        </w:tc>
        <w:tc>
          <w:tcPr>
            <w:tcW w:w="3640" w:type="dxa"/>
          </w:tcPr>
          <w:p w14:paraId="210C7EC5" w14:textId="196D41E1" w:rsidR="00EC5BAA" w:rsidRDefault="00DF3D4A" w:rsidP="00EC5BAA">
            <w:pPr>
              <w:spacing w:line="240" w:lineRule="auto"/>
            </w:pPr>
            <w:r w:rsidRPr="001B5EF2">
              <w:t>Lærlingen kan kommunikere og instruere andre på dansk og fremmedsprog i samarbejdet med kolleger  </w:t>
            </w:r>
          </w:p>
        </w:tc>
        <w:tc>
          <w:tcPr>
            <w:tcW w:w="104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42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214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421D33" w:rsidRPr="003D2786" w14:paraId="1D9E0BF3" w14:textId="77777777" w:rsidTr="00020BB3">
        <w:tc>
          <w:tcPr>
            <w:tcW w:w="6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6DF908C" w14:textId="63D5AEE3" w:rsidR="00421D33" w:rsidRPr="00664C3A" w:rsidRDefault="00421D33" w:rsidP="00FD2AB8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Oplæringsmål, som lærlingen skal have opnået ved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uddannelsens trin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–</w:t>
            </w:r>
            <w:r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421D33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Industri</w:t>
            </w:r>
            <w:r w:rsidRPr="00421D33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421D33">
              <w:rPr>
                <w:rFonts w:ascii="Verdana" w:hAnsi="Verdana" w:cs="Verdana"/>
                <w:b/>
                <w:bCs/>
                <w:sz w:val="18"/>
                <w:szCs w:val="18"/>
              </w:rPr>
              <w:t xml:space="preserve">ekniker </w:t>
            </w:r>
            <w:proofErr w:type="spellStart"/>
            <w:r w:rsidRPr="00421D33">
              <w:rPr>
                <w:rFonts w:ascii="Verdana" w:hAnsi="Verdana" w:cs="Verdana"/>
                <w:b/>
                <w:bCs/>
                <w:sz w:val="18"/>
                <w:szCs w:val="18"/>
              </w:rPr>
              <w:t>Maskin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29B93363" w14:textId="77777777" w:rsidR="00421D33" w:rsidRPr="00664C3A" w:rsidRDefault="00421D33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40F51F5A" w14:textId="77777777" w:rsidR="00421D33" w:rsidRPr="00664C3A" w:rsidRDefault="00421D33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16C096FD" w14:textId="77777777" w:rsidR="00421D33" w:rsidRPr="00664C3A" w:rsidRDefault="00421D33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56D32D6" w14:textId="77777777" w:rsidR="00421D33" w:rsidRPr="00664C3A" w:rsidRDefault="00421D33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9442E28" w14:textId="77777777" w:rsidR="00421D33" w:rsidRPr="00664C3A" w:rsidRDefault="00421D33" w:rsidP="00FD2AB8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664C3A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47AB9C75" w14:textId="77777777" w:rsidR="00421D33" w:rsidRPr="00664C3A" w:rsidRDefault="00421D33" w:rsidP="00FD2AB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6"/>
                <w:szCs w:val="16"/>
              </w:rPr>
              <w:t>er opnået</w:t>
            </w:r>
          </w:p>
        </w:tc>
      </w:tr>
      <w:tr w:rsidR="00421D33" w:rsidRPr="003D2786" w14:paraId="2D0CC9C5" w14:textId="77777777" w:rsidTr="00020BB3">
        <w:trPr>
          <w:trHeight w:val="1402"/>
        </w:trPr>
        <w:tc>
          <w:tcPr>
            <w:tcW w:w="2799" w:type="dxa"/>
          </w:tcPr>
          <w:p w14:paraId="533D1BC7" w14:textId="52E13941" w:rsidR="00421D33" w:rsidRPr="00020BB3" w:rsidRDefault="00421D3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 xml:space="preserve">Bearbejdning af emner </w:t>
            </w:r>
            <w:r w:rsidRPr="00020BB3">
              <w:br/>
              <w:t>på avanceret niveau </w:t>
            </w:r>
          </w:p>
        </w:tc>
        <w:tc>
          <w:tcPr>
            <w:tcW w:w="3640" w:type="dxa"/>
          </w:tcPr>
          <w:p w14:paraId="6A5F8B77" w14:textId="45301CF5" w:rsidR="00421D33" w:rsidRPr="003D2786" w:rsidRDefault="00421D33" w:rsidP="00FD2AB8">
            <w:pPr>
              <w:spacing w:line="240" w:lineRule="auto"/>
            </w:pPr>
            <w:r w:rsidRPr="001B5EF2">
              <w:t>Lærlingen kan selvstændigt udarbejde CNC-programmer til 2- eller </w:t>
            </w:r>
            <w:proofErr w:type="spellStart"/>
            <w:r w:rsidRPr="001B5EF2">
              <w:t>fleraksede</w:t>
            </w:r>
            <w:proofErr w:type="spellEnd"/>
            <w:r w:rsidRPr="001B5EF2">
              <w:t> bearbejdningsopgaver på virksomhedens CNC-bearbejdningsmaskine </w:t>
            </w:r>
          </w:p>
        </w:tc>
        <w:tc>
          <w:tcPr>
            <w:tcW w:w="1042" w:type="dxa"/>
          </w:tcPr>
          <w:p w14:paraId="6E763CD4" w14:textId="77777777" w:rsidR="00421D33" w:rsidRPr="003D2786" w:rsidRDefault="00421D33" w:rsidP="00FD2AB8">
            <w:pPr>
              <w:spacing w:line="240" w:lineRule="auto"/>
            </w:pPr>
          </w:p>
        </w:tc>
        <w:tc>
          <w:tcPr>
            <w:tcW w:w="1042" w:type="dxa"/>
          </w:tcPr>
          <w:p w14:paraId="490880BC" w14:textId="77777777" w:rsidR="00421D33" w:rsidRPr="003D2786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663F7F8A" w14:textId="77777777" w:rsidR="00421D33" w:rsidRPr="003D2786" w:rsidRDefault="00421D33" w:rsidP="00FD2AB8">
            <w:pPr>
              <w:spacing w:line="240" w:lineRule="auto"/>
            </w:pPr>
          </w:p>
        </w:tc>
      </w:tr>
      <w:tr w:rsidR="00421D33" w14:paraId="36AD49C9" w14:textId="77777777" w:rsidTr="00020BB3">
        <w:tc>
          <w:tcPr>
            <w:tcW w:w="2799" w:type="dxa"/>
          </w:tcPr>
          <w:p w14:paraId="5EA54EF9" w14:textId="0EC41E31" w:rsidR="00421D33" w:rsidRPr="00020BB3" w:rsidRDefault="00421D3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>Værktøjsbaner </w:t>
            </w:r>
          </w:p>
        </w:tc>
        <w:tc>
          <w:tcPr>
            <w:tcW w:w="3640" w:type="dxa"/>
          </w:tcPr>
          <w:p w14:paraId="06D3A072" w14:textId="0F14E210" w:rsidR="00421D33" w:rsidRDefault="00421D33" w:rsidP="00FD2AB8">
            <w:pPr>
              <w:spacing w:line="240" w:lineRule="auto"/>
            </w:pPr>
            <w:r w:rsidRPr="001B5EF2">
              <w:t>Lærlingen kan udlægge og oprette værktøjsbaner som grundlag for CNC-bearbejdning ved at anvende virksomhedens programmeringsudstyr  </w:t>
            </w:r>
          </w:p>
        </w:tc>
        <w:tc>
          <w:tcPr>
            <w:tcW w:w="1042" w:type="dxa"/>
          </w:tcPr>
          <w:p w14:paraId="7FBEDDCC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42" w:type="dxa"/>
          </w:tcPr>
          <w:p w14:paraId="584FD7A4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0A10843A" w14:textId="77777777" w:rsidR="00421D33" w:rsidRDefault="00421D33" w:rsidP="00FD2AB8">
            <w:pPr>
              <w:spacing w:line="240" w:lineRule="auto"/>
            </w:pPr>
          </w:p>
        </w:tc>
      </w:tr>
      <w:tr w:rsidR="00421D33" w:rsidRPr="003D2786" w14:paraId="34768F7E" w14:textId="77777777" w:rsidTr="00020BB3">
        <w:tc>
          <w:tcPr>
            <w:tcW w:w="2799" w:type="dxa"/>
          </w:tcPr>
          <w:p w14:paraId="30F47E02" w14:textId="63A17AC1" w:rsidR="00421D33" w:rsidRPr="00020BB3" w:rsidRDefault="00421D3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lastRenderedPageBreak/>
              <w:t>Valg af værktøj </w:t>
            </w:r>
          </w:p>
        </w:tc>
        <w:tc>
          <w:tcPr>
            <w:tcW w:w="3640" w:type="dxa"/>
          </w:tcPr>
          <w:p w14:paraId="2E92F256" w14:textId="4D57A9CE" w:rsidR="00421D33" w:rsidRPr="003D2786" w:rsidRDefault="00421D33" w:rsidP="00FD2AB8">
            <w:pPr>
              <w:spacing w:line="240" w:lineRule="auto"/>
            </w:pPr>
            <w:r w:rsidRPr="001B5EF2">
              <w:t>Lærlingen kan selvstændigt vælge værktøj og bearbejdningsdata ud fra materialeforståelse og de krav virksomheden skal efterleve til en fremstillingsopgave. </w:t>
            </w:r>
            <w:r w:rsidRPr="00724BCE">
              <w:t>  </w:t>
            </w:r>
          </w:p>
        </w:tc>
        <w:tc>
          <w:tcPr>
            <w:tcW w:w="1042" w:type="dxa"/>
          </w:tcPr>
          <w:p w14:paraId="56679E63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42" w:type="dxa"/>
          </w:tcPr>
          <w:p w14:paraId="6034314D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4D54420B" w14:textId="77777777" w:rsidR="00421D33" w:rsidRDefault="00421D33" w:rsidP="00FD2AB8">
            <w:pPr>
              <w:spacing w:line="240" w:lineRule="auto"/>
            </w:pPr>
          </w:p>
        </w:tc>
      </w:tr>
      <w:tr w:rsidR="00421D33" w14:paraId="54FDBAC8" w14:textId="77777777" w:rsidTr="00020BB3">
        <w:tc>
          <w:tcPr>
            <w:tcW w:w="2799" w:type="dxa"/>
          </w:tcPr>
          <w:p w14:paraId="436B930A" w14:textId="6BBAB0C1" w:rsidR="00421D33" w:rsidRPr="00020BB3" w:rsidRDefault="00020BB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>Optimering af produktionsprocesser </w:t>
            </w:r>
          </w:p>
        </w:tc>
        <w:tc>
          <w:tcPr>
            <w:tcW w:w="3640" w:type="dxa"/>
          </w:tcPr>
          <w:p w14:paraId="10F4BE4D" w14:textId="4EC2E86E" w:rsidR="00421D33" w:rsidRDefault="00020BB3" w:rsidP="00FD2AB8">
            <w:pPr>
              <w:spacing w:line="240" w:lineRule="auto"/>
            </w:pPr>
            <w:r w:rsidRPr="001B5EF2">
              <w:t>Lærlingen kan selvstændigt optimere bearbejdningsprocesser og opstillinger med henblik på at reducere energi- og materialeforbrug og klimaaftryk. </w:t>
            </w:r>
          </w:p>
        </w:tc>
        <w:tc>
          <w:tcPr>
            <w:tcW w:w="1042" w:type="dxa"/>
          </w:tcPr>
          <w:p w14:paraId="18355762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42" w:type="dxa"/>
          </w:tcPr>
          <w:p w14:paraId="5166020C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51697015" w14:textId="77777777" w:rsidR="00421D33" w:rsidRDefault="00421D33" w:rsidP="00FD2AB8">
            <w:pPr>
              <w:spacing w:line="240" w:lineRule="auto"/>
            </w:pPr>
          </w:p>
        </w:tc>
      </w:tr>
      <w:tr w:rsidR="00421D33" w:rsidRPr="003D2786" w14:paraId="79C00249" w14:textId="77777777" w:rsidTr="00020BB3">
        <w:tc>
          <w:tcPr>
            <w:tcW w:w="2799" w:type="dxa"/>
          </w:tcPr>
          <w:p w14:paraId="24F36CBD" w14:textId="65F88B5D" w:rsidR="00421D33" w:rsidRPr="00020BB3" w:rsidRDefault="00020BB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 w:rsidRPr="00020BB3">
              <w:t>Prototype </w:t>
            </w:r>
          </w:p>
        </w:tc>
        <w:tc>
          <w:tcPr>
            <w:tcW w:w="3640" w:type="dxa"/>
          </w:tcPr>
          <w:p w14:paraId="299F5F96" w14:textId="40688B7C" w:rsidR="00421D33" w:rsidRPr="003D2786" w:rsidRDefault="00020BB3" w:rsidP="00FD2AB8">
            <w:pPr>
              <w:spacing w:line="240" w:lineRule="auto"/>
            </w:pPr>
            <w:r w:rsidRPr="001B5EF2">
              <w:t xml:space="preserve">Lærlingen kan selvstændigt fremstille en prototype af et emne eller en fikstur </w:t>
            </w:r>
            <w:r>
              <w:t>t</w:t>
            </w:r>
            <w:r w:rsidRPr="001B5EF2">
              <w:t>il en produktionsopstilling, f.eks. på en konventionel bearbejdningsmaskine eller via 3D-print.  </w:t>
            </w:r>
          </w:p>
        </w:tc>
        <w:tc>
          <w:tcPr>
            <w:tcW w:w="1042" w:type="dxa"/>
          </w:tcPr>
          <w:p w14:paraId="6222B78F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042" w:type="dxa"/>
          </w:tcPr>
          <w:p w14:paraId="68E8E062" w14:textId="77777777" w:rsidR="00421D33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48F4FDF9" w14:textId="77777777" w:rsidR="00421D33" w:rsidRDefault="00421D33" w:rsidP="00FD2AB8">
            <w:pPr>
              <w:spacing w:line="240" w:lineRule="auto"/>
            </w:pPr>
          </w:p>
        </w:tc>
      </w:tr>
      <w:tr w:rsidR="00421D33" w14:paraId="18F91EFA" w14:textId="77777777" w:rsidTr="00020BB3">
        <w:tc>
          <w:tcPr>
            <w:tcW w:w="2799" w:type="dxa"/>
          </w:tcPr>
          <w:p w14:paraId="562499A3" w14:textId="44F0FEA3" w:rsidR="00421D33" w:rsidRDefault="00020BB3" w:rsidP="00FD2AB8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Forretningsforståelse</w:t>
            </w:r>
          </w:p>
        </w:tc>
        <w:tc>
          <w:tcPr>
            <w:tcW w:w="3640" w:type="dxa"/>
          </w:tcPr>
          <w:p w14:paraId="5526EA70" w14:textId="62F9B21C" w:rsidR="00421D33" w:rsidRDefault="00020BB3" w:rsidP="00FD2AB8">
            <w:pPr>
              <w:spacing w:line="240" w:lineRule="auto"/>
            </w:pPr>
            <w:r w:rsidRPr="001B5EF2">
              <w:t>Lærlingen kender virksomhedens samlede forretning, værdier og betydning i lokalsamfundet og kan komme med ideer til justeringer i produktionen, der kan være positivt for virksomhedens økonomi og/eller klimaaftryk</w:t>
            </w:r>
          </w:p>
        </w:tc>
        <w:tc>
          <w:tcPr>
            <w:tcW w:w="1042" w:type="dxa"/>
          </w:tcPr>
          <w:p w14:paraId="50FCBDED" w14:textId="77777777" w:rsidR="00421D33" w:rsidRPr="000427AE" w:rsidRDefault="00421D33" w:rsidP="00FD2AB8">
            <w:pPr>
              <w:spacing w:line="240" w:lineRule="auto"/>
            </w:pPr>
          </w:p>
        </w:tc>
        <w:tc>
          <w:tcPr>
            <w:tcW w:w="1042" w:type="dxa"/>
          </w:tcPr>
          <w:p w14:paraId="0B0F14E0" w14:textId="77777777" w:rsidR="00421D33" w:rsidRPr="000427AE" w:rsidRDefault="00421D33" w:rsidP="00FD2AB8">
            <w:pPr>
              <w:spacing w:line="240" w:lineRule="auto"/>
            </w:pPr>
          </w:p>
        </w:tc>
        <w:tc>
          <w:tcPr>
            <w:tcW w:w="1214" w:type="dxa"/>
          </w:tcPr>
          <w:p w14:paraId="5CA09ECE" w14:textId="77777777" w:rsidR="00421D33" w:rsidRPr="000427AE" w:rsidRDefault="00421D33" w:rsidP="00FD2AB8">
            <w:pPr>
              <w:spacing w:line="240" w:lineRule="auto"/>
            </w:pPr>
          </w:p>
        </w:tc>
      </w:tr>
    </w:tbl>
    <w:p w14:paraId="4F41B04A" w14:textId="77777777" w:rsidR="00DF3D4A" w:rsidRDefault="00DF3D4A" w:rsidP="00CD687D"/>
    <w:p w14:paraId="75E8D633" w14:textId="77777777" w:rsidR="00020BB3" w:rsidRDefault="00020BB3" w:rsidP="00CD687D"/>
    <w:p w14:paraId="2691E8E3" w14:textId="77777777" w:rsidR="00020BB3" w:rsidRDefault="00020BB3" w:rsidP="00CD687D"/>
    <w:p w14:paraId="08240470" w14:textId="77777777" w:rsidR="00020BB3" w:rsidRDefault="00020BB3" w:rsidP="00CD687D"/>
    <w:p w14:paraId="4B2D3B49" w14:textId="77777777" w:rsidR="00020BB3" w:rsidRDefault="00020BB3" w:rsidP="00CD687D"/>
    <w:p w14:paraId="6A4BF5E9" w14:textId="77777777" w:rsidR="00020BB3" w:rsidRDefault="00020BB3" w:rsidP="00CD687D"/>
    <w:p w14:paraId="6BD02145" w14:textId="77777777" w:rsidR="00020BB3" w:rsidRDefault="00020BB3" w:rsidP="00CD687D"/>
    <w:p w14:paraId="55E9BC55" w14:textId="77777777" w:rsidR="00020BB3" w:rsidRDefault="00020BB3" w:rsidP="00CD687D"/>
    <w:p w14:paraId="08619A83" w14:textId="77777777" w:rsidR="00020BB3" w:rsidRDefault="00020BB3" w:rsidP="00CD687D"/>
    <w:p w14:paraId="49C93679" w14:textId="77777777" w:rsidR="00020BB3" w:rsidRDefault="00020BB3" w:rsidP="00CD687D"/>
    <w:p w14:paraId="55699E97" w14:textId="77777777" w:rsidR="00020BB3" w:rsidRDefault="00020BB3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AC6677">
        <w:tc>
          <w:tcPr>
            <w:tcW w:w="9670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AC6677">
        <w:tc>
          <w:tcPr>
            <w:tcW w:w="9670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AC6677">
        <w:tc>
          <w:tcPr>
            <w:tcW w:w="5812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AC6677">
        <w:tc>
          <w:tcPr>
            <w:tcW w:w="9670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294F9082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AC6677">
        <w:tc>
          <w:tcPr>
            <w:tcW w:w="9670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3DE48" w14:textId="77777777" w:rsidR="00880FBC" w:rsidRPr="008C275E" w:rsidRDefault="00880FBC" w:rsidP="00DD0507">
      <w:r w:rsidRPr="008C275E">
        <w:separator/>
      </w:r>
    </w:p>
  </w:endnote>
  <w:endnote w:type="continuationSeparator" w:id="0">
    <w:p w14:paraId="23F6745E" w14:textId="77777777" w:rsidR="00880FBC" w:rsidRPr="008C275E" w:rsidRDefault="00880FBC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254CD6-A356-4700-8835-787B7131F543}"/>
    <w:embedBold r:id="rId2" w:fontKey="{013EE6C5-7209-4391-9DED-70F1B1046705}"/>
    <w:embedItalic r:id="rId3" w:fontKey="{6C5B3068-B339-4818-B150-850801D177D8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A7D2CA3-CB78-49A4-A87A-8E0CBF5CF86D}"/>
    <w:embedBold r:id="rId5" w:fontKey="{E20FEB65-4CE7-48C4-8858-9DEC0672CCB7}"/>
    <w:embedItalic r:id="rId6" w:fontKey="{89553609-7EAA-4E79-8839-129F687F18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Content>
          <w:p w14:paraId="256E2C8F" w14:textId="502415CB" w:rsidR="00D173D1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91" behindDoc="1" locked="0" layoutInCell="1" allowOverlap="1" wp14:anchorId="7CEA5EDA" wp14:editId="41C57B9D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504569178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569178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0F964D57" w14:textId="5608638F" w:rsidR="000F02A0" w:rsidRPr="003D5729" w:rsidRDefault="00802DE8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9" behindDoc="1" locked="0" layoutInCell="1" allowOverlap="1" wp14:anchorId="271D3122" wp14:editId="18EAE701">
                  <wp:simplePos x="0" y="0"/>
                  <wp:positionH relativeFrom="page">
                    <wp:posOffset>720090</wp:posOffset>
                  </wp:positionH>
                  <wp:positionV relativeFrom="page">
                    <wp:posOffset>9650095</wp:posOffset>
                  </wp:positionV>
                  <wp:extent cx="7554005" cy="831214"/>
                  <wp:effectExtent l="0" t="0" r="0" b="0"/>
                  <wp:wrapNone/>
                  <wp:docPr id="1034447787" name="Billede 2" descr="The image showcases the logos of various Danish companies related to industry and technology.&#10;&#10;AI-genereret indhold kan være ukorrek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447787" name="Billede 2" descr="The image showcases the logos of various Danish companies related to industry and technology.&#10;&#10;AI-genereret indhold kan være ukorrekt.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C5E77" w14:textId="77777777" w:rsidR="00880FBC" w:rsidRPr="008C275E" w:rsidRDefault="00880FBC" w:rsidP="00DD0507">
      <w:r w:rsidRPr="008C275E">
        <w:separator/>
      </w:r>
    </w:p>
  </w:footnote>
  <w:footnote w:type="continuationSeparator" w:id="0">
    <w:p w14:paraId="423F1F43" w14:textId="77777777" w:rsidR="00880FBC" w:rsidRPr="008C275E" w:rsidRDefault="00880FBC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20BB3"/>
    <w:rsid w:val="00063C1C"/>
    <w:rsid w:val="00085119"/>
    <w:rsid w:val="000912F3"/>
    <w:rsid w:val="000A6C39"/>
    <w:rsid w:val="000C625A"/>
    <w:rsid w:val="000E1C57"/>
    <w:rsid w:val="000E24CF"/>
    <w:rsid w:val="000E2C46"/>
    <w:rsid w:val="000F02A0"/>
    <w:rsid w:val="00113F4A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07B9B"/>
    <w:rsid w:val="00421D33"/>
    <w:rsid w:val="00426A3B"/>
    <w:rsid w:val="00427DBB"/>
    <w:rsid w:val="00452603"/>
    <w:rsid w:val="00481891"/>
    <w:rsid w:val="004D1C22"/>
    <w:rsid w:val="004D319D"/>
    <w:rsid w:val="00515F39"/>
    <w:rsid w:val="0053546A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64C3A"/>
    <w:rsid w:val="00674A02"/>
    <w:rsid w:val="00677EA1"/>
    <w:rsid w:val="006E7931"/>
    <w:rsid w:val="0070675A"/>
    <w:rsid w:val="0075226B"/>
    <w:rsid w:val="0076710A"/>
    <w:rsid w:val="0078462F"/>
    <w:rsid w:val="007E0262"/>
    <w:rsid w:val="007E163A"/>
    <w:rsid w:val="00802DE8"/>
    <w:rsid w:val="0081277B"/>
    <w:rsid w:val="00880FBC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B099B"/>
    <w:rsid w:val="009B6823"/>
    <w:rsid w:val="009C65C3"/>
    <w:rsid w:val="009D6CA9"/>
    <w:rsid w:val="00A4559B"/>
    <w:rsid w:val="00A46ABE"/>
    <w:rsid w:val="00A5337A"/>
    <w:rsid w:val="00A60067"/>
    <w:rsid w:val="00A65039"/>
    <w:rsid w:val="00A70A8E"/>
    <w:rsid w:val="00A83C2D"/>
    <w:rsid w:val="00A973ED"/>
    <w:rsid w:val="00AA7F70"/>
    <w:rsid w:val="00AC126A"/>
    <w:rsid w:val="00AF696A"/>
    <w:rsid w:val="00B36067"/>
    <w:rsid w:val="00B44B63"/>
    <w:rsid w:val="00B57F39"/>
    <w:rsid w:val="00BD2250"/>
    <w:rsid w:val="00BD2A53"/>
    <w:rsid w:val="00BF26B1"/>
    <w:rsid w:val="00C01FF8"/>
    <w:rsid w:val="00C207E4"/>
    <w:rsid w:val="00C45C21"/>
    <w:rsid w:val="00CB49D6"/>
    <w:rsid w:val="00CD687D"/>
    <w:rsid w:val="00D173D1"/>
    <w:rsid w:val="00D52230"/>
    <w:rsid w:val="00D54E69"/>
    <w:rsid w:val="00D670C7"/>
    <w:rsid w:val="00D93A5B"/>
    <w:rsid w:val="00DA5642"/>
    <w:rsid w:val="00DB4EF2"/>
    <w:rsid w:val="00DD0507"/>
    <w:rsid w:val="00DF0503"/>
    <w:rsid w:val="00DF3C1C"/>
    <w:rsid w:val="00DF3D4A"/>
    <w:rsid w:val="00E1284F"/>
    <w:rsid w:val="00E333EB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3A80"/>
    <w:rsid w:val="00FD74B8"/>
    <w:rsid w:val="0870E571"/>
    <w:rsid w:val="09A2ACFB"/>
    <w:rsid w:val="100F1716"/>
    <w:rsid w:val="17F4346B"/>
    <w:rsid w:val="1E760FAC"/>
    <w:rsid w:val="274D7F6A"/>
    <w:rsid w:val="2A0A7507"/>
    <w:rsid w:val="2B892046"/>
    <w:rsid w:val="2F97BA9C"/>
    <w:rsid w:val="3C549E94"/>
    <w:rsid w:val="3D0E0972"/>
    <w:rsid w:val="3FA49D02"/>
    <w:rsid w:val="40B1288D"/>
    <w:rsid w:val="4A3CB8A7"/>
    <w:rsid w:val="53F631BC"/>
    <w:rsid w:val="63814F22"/>
    <w:rsid w:val="74748B6D"/>
    <w:rsid w:val="76D7F41A"/>
    <w:rsid w:val="76D83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2</TotalTime>
  <Pages>5</Pages>
  <Words>786</Words>
  <Characters>4804</Characters>
  <Application>Microsoft Office Word</Application>
  <DocSecurity>0</DocSecurity>
  <Lines>480</Lines>
  <Paragraphs>159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Henning Michelsen Hansen</cp:lastModifiedBy>
  <cp:revision>2</cp:revision>
  <dcterms:created xsi:type="dcterms:W3CDTF">2026-06-18T11:18:00Z</dcterms:created>
  <dcterms:modified xsi:type="dcterms:W3CDTF">2026-06-18T11:18:00Z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