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EDB9" w14:textId="6C672773" w:rsidR="00CD687D" w:rsidRPr="000731E2" w:rsidRDefault="00CD687D" w:rsidP="006E5758">
      <w:pPr>
        <w:pStyle w:val="Overskrift1"/>
        <w:rPr>
          <w:rFonts w:eastAsiaTheme="minorEastAsia"/>
          <w:color w:val="000000"/>
        </w:rPr>
      </w:pPr>
      <w:r w:rsidRPr="00E11AF7">
        <w:rPr>
          <w:rFonts w:eastAsiaTheme="minorEastAsia"/>
          <w:sz w:val="34"/>
          <w:szCs w:val="34"/>
        </w:rPr>
        <w:t xml:space="preserve">Erklæring om oplæring for </w:t>
      </w:r>
      <w:r w:rsidR="009B6C5E" w:rsidRPr="00E11AF7">
        <w:rPr>
          <w:rFonts w:eastAsiaTheme="minorEastAsia"/>
          <w:sz w:val="34"/>
          <w:szCs w:val="34"/>
        </w:rPr>
        <w:t>uddannelsen til</w:t>
      </w:r>
      <w:r w:rsidRPr="00E11AF7">
        <w:rPr>
          <w:rFonts w:eastAsiaTheme="minorEastAsia"/>
          <w:sz w:val="34"/>
          <w:szCs w:val="34"/>
        </w:rPr>
        <w:t xml:space="preserve"> </w:t>
      </w:r>
      <w:r w:rsidR="002919DA" w:rsidRPr="00E11AF7">
        <w:rPr>
          <w:rFonts w:eastAsiaTheme="minorEastAsia"/>
          <w:sz w:val="34"/>
          <w:szCs w:val="34"/>
        </w:rPr>
        <w:t>lastvogns</w:t>
      </w:r>
      <w:r w:rsidRPr="00E11AF7">
        <w:rPr>
          <w:rFonts w:eastAsiaTheme="minorEastAsia"/>
          <w:sz w:val="34"/>
          <w:szCs w:val="34"/>
        </w:rPr>
        <w:t>montør</w:t>
      </w:r>
      <w:r w:rsidRPr="00E11AF7">
        <w:rPr>
          <w:sz w:val="34"/>
          <w:szCs w:val="34"/>
        </w:rPr>
        <w:br/>
      </w:r>
      <w:r w:rsidR="63814F22" w:rsidRPr="006E5758">
        <w:rPr>
          <w:rStyle w:val="Overskrift2Tegn"/>
          <w:rFonts w:eastAsiaTheme="minorEastAsia"/>
        </w:rPr>
        <w:t xml:space="preserve"> - </w:t>
      </w:r>
      <w:r w:rsidR="63814F22" w:rsidRPr="00D95CF7">
        <w:rPr>
          <w:rStyle w:val="Overskrift2Tegn"/>
          <w:rFonts w:eastAsiaTheme="minorEastAsia"/>
          <w:sz w:val="24"/>
          <w:szCs w:val="52"/>
        </w:rPr>
        <w:t>gældende pr. 1/8 - 2026</w:t>
      </w:r>
    </w:p>
    <w:p w14:paraId="4A13A261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E494AB6" w14:textId="44AB7334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 w:rsidRPr="00431DD1">
        <w:rPr>
          <w:rFonts w:ascii="Verdana" w:eastAsiaTheme="minorHAnsi" w:hAnsi="Verdana" w:cs="Verdana"/>
          <w:color w:val="000000"/>
          <w:sz w:val="18"/>
          <w:szCs w:val="18"/>
        </w:rPr>
        <w:t xml:space="preserve">Erklæringen om oplæring er et dialogværktøj mellem lærling, erhvervsskole og oplæringsvirksomhed. Den indeholder en liste over de oplæringsmål, lærlingen skal nå gennem oplæringen i virksomheden. 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Metalindustriens </w:t>
      </w:r>
      <w:r w:rsidR="00C15CA7">
        <w:rPr>
          <w:rFonts w:ascii="Verdana" w:eastAsiaTheme="minorHAnsi" w:hAnsi="Verdana" w:cs="Verdana"/>
          <w:color w:val="000000"/>
          <w:sz w:val="18"/>
          <w:szCs w:val="18"/>
        </w:rPr>
        <w:t>U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ddannelsesudvalg har udformet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i henhold til gældende lov og bekendtgørelser om erhvervsuddannelserne.   </w:t>
      </w:r>
    </w:p>
    <w:p w14:paraId="0CC42267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5B688DAD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rklæringen </w:t>
      </w:r>
      <w:r>
        <w:rPr>
          <w:rFonts w:ascii="Verdana" w:hAnsi="Verdana" w:cs="Verdana"/>
          <w:color w:val="000000"/>
          <w:sz w:val="18"/>
          <w:szCs w:val="18"/>
        </w:rPr>
        <w:t xml:space="preserve">om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fremsendes af erhvervsskolen og udfyldes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Virksomheden opbevarer en kopi af </w:t>
      </w:r>
      <w:r>
        <w:rPr>
          <w:rFonts w:ascii="Verdana" w:eastAsiaTheme="minorHAnsi" w:hAnsi="Verdana" w:cs="Verdana"/>
          <w:color w:val="000000"/>
          <w:sz w:val="18"/>
          <w:szCs w:val="18"/>
        </w:rPr>
        <w:t>erklæringen om oplæring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og sender den til erhvervsskolen og </w:t>
      </w:r>
      <w:r>
        <w:rPr>
          <w:rFonts w:ascii="Verdana" w:eastAsiaTheme="minorHAnsi" w:hAnsi="Verdana" w:cs="Verdana"/>
          <w:color w:val="000000"/>
          <w:sz w:val="18"/>
          <w:szCs w:val="18"/>
        </w:rPr>
        <w:t>lærlingen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 xml:space="preserve"> ved afslutningen af hver </w:t>
      </w:r>
      <w:r>
        <w:rPr>
          <w:rFonts w:ascii="Verdana" w:eastAsiaTheme="minorHAnsi" w:hAnsi="Verdana" w:cs="Verdana"/>
          <w:color w:val="000000"/>
          <w:sz w:val="18"/>
          <w:szCs w:val="18"/>
        </w:rPr>
        <w:t>oplærings</w:t>
      </w:r>
      <w:r w:rsidRPr="00797EBB">
        <w:rPr>
          <w:rFonts w:ascii="Verdana" w:eastAsiaTheme="minorHAnsi" w:hAnsi="Verdana" w:cs="Verdana"/>
          <w:color w:val="000000"/>
          <w:sz w:val="18"/>
          <w:szCs w:val="18"/>
        </w:rPr>
        <w:t>periode.</w:t>
      </w:r>
      <w:r w:rsidRPr="000731E2">
        <w:rPr>
          <w:rFonts w:ascii="Verdana" w:eastAsiaTheme="minorHAnsi" w:hAnsi="Verdana" w:cs="Verdana"/>
          <w:color w:val="000000"/>
          <w:sz w:val="18"/>
          <w:szCs w:val="18"/>
        </w:rPr>
        <w:t xml:space="preserve"> </w:t>
      </w:r>
    </w:p>
    <w:p w14:paraId="551011E5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color w:val="000000"/>
          <w:sz w:val="18"/>
          <w:szCs w:val="18"/>
        </w:rPr>
      </w:pPr>
    </w:p>
    <w:p w14:paraId="648B552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  <w:r w:rsidRPr="000731E2">
        <w:rPr>
          <w:rFonts w:ascii="Verdana" w:eastAsiaTheme="minorHAnsi" w:hAnsi="Verdana" w:cs="Verdana"/>
          <w:b/>
          <w:bCs/>
          <w:color w:val="000000"/>
          <w:sz w:val="18"/>
          <w:szCs w:val="18"/>
        </w:rPr>
        <w:t>Nedenstående udfyldes af erhvervsskolen før fremsendelse til virksomheden</w:t>
      </w:r>
    </w:p>
    <w:p w14:paraId="504FC17E" w14:textId="77777777" w:rsidR="00CD687D" w:rsidRPr="000731E2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b/>
          <w:bCs/>
          <w:color w:val="000000"/>
          <w:sz w:val="18"/>
          <w:szCs w:val="18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8096"/>
      </w:tblGrid>
      <w:tr w:rsidR="00CD687D" w:rsidRPr="000731E2" w14:paraId="413532FC" w14:textId="77777777" w:rsidTr="00AC6677">
        <w:tc>
          <w:tcPr>
            <w:tcW w:w="9670" w:type="dxa"/>
          </w:tcPr>
          <w:p w14:paraId="1EBEDB5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AF04C0E" w14:textId="77777777" w:rsidR="00CD687D" w:rsidRPr="000C2385" w:rsidRDefault="00CD687D" w:rsidP="00AC667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Er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klæringen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om oplæring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vedrører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>oplærings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periode: 1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2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3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□ </w:t>
            </w:r>
            <w:r w:rsidRPr="000C2385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4 </w:t>
            </w:r>
            <w:r w:rsidRPr="000C2385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5 </w:t>
            </w:r>
            <w:r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  <w:r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</w:t>
            </w:r>
          </w:p>
          <w:p w14:paraId="0FA26D3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54465F7" w14:textId="7C337344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i/>
                <w:sz w:val="18"/>
                <w:szCs w:val="18"/>
              </w:rPr>
            </w:pP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Der kan være flere </w:t>
            </w:r>
            <w:r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>oplærings</w:t>
            </w:r>
            <w:r w:rsidRPr="000731E2">
              <w:rPr>
                <w:rFonts w:ascii="Verdana" w:hAnsi="Verdana" w:cs="Verdana"/>
                <w:i/>
                <w:color w:val="000000"/>
                <w:sz w:val="18"/>
                <w:szCs w:val="18"/>
              </w:rPr>
              <w:t xml:space="preserve">perioder 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afhængig af, hvor mange skoleperioder den enkelte skole har opdelt skoleundervisningen i. Der skal dog mindst være </w:t>
            </w:r>
            <w:r w:rsidR="000532B2">
              <w:rPr>
                <w:rFonts w:ascii="Verdana" w:hAnsi="Verdana"/>
                <w:i/>
                <w:sz w:val="18"/>
                <w:szCs w:val="18"/>
              </w:rPr>
              <w:t>t</w:t>
            </w:r>
            <w:r w:rsidR="0037766A">
              <w:rPr>
                <w:rFonts w:ascii="Verdana" w:hAnsi="Verdana"/>
                <w:i/>
                <w:sz w:val="18"/>
                <w:szCs w:val="18"/>
              </w:rPr>
              <w:t>re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</w:rPr>
              <w:t>oplærings</w:t>
            </w:r>
            <w:r w:rsidRPr="000731E2">
              <w:rPr>
                <w:rFonts w:ascii="Verdana" w:hAnsi="Verdana"/>
                <w:i/>
                <w:sz w:val="18"/>
                <w:szCs w:val="18"/>
              </w:rPr>
              <w:t>perioder</w:t>
            </w:r>
            <w:r w:rsidR="002919DA">
              <w:rPr>
                <w:rFonts w:ascii="Verdana" w:hAnsi="Verdana"/>
                <w:i/>
                <w:sz w:val="18"/>
                <w:szCs w:val="18"/>
              </w:rPr>
              <w:t xml:space="preserve"> på </w:t>
            </w:r>
            <w:r w:rsidR="004E56BE">
              <w:rPr>
                <w:rFonts w:ascii="Verdana" w:hAnsi="Verdana"/>
                <w:i/>
                <w:sz w:val="18"/>
                <w:szCs w:val="18"/>
              </w:rPr>
              <w:t xml:space="preserve">uddannelsen til </w:t>
            </w:r>
            <w:r w:rsidR="002919DA">
              <w:rPr>
                <w:rFonts w:ascii="Verdana" w:hAnsi="Verdana"/>
                <w:i/>
                <w:sz w:val="18"/>
                <w:szCs w:val="18"/>
              </w:rPr>
              <w:t>Lastvognsmontør</w:t>
            </w:r>
            <w:r w:rsidR="004E56BE">
              <w:rPr>
                <w:rFonts w:ascii="Verdana" w:hAnsi="Verdana"/>
                <w:i/>
                <w:sz w:val="18"/>
                <w:szCs w:val="18"/>
              </w:rPr>
              <w:t xml:space="preserve"> (trin 1 på uddannelsen til Lastvognsmekaniker)</w:t>
            </w:r>
          </w:p>
          <w:p w14:paraId="0C089B2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/>
                <w:color w:val="000000"/>
                <w:sz w:val="18"/>
                <w:szCs w:val="18"/>
              </w:rPr>
            </w:pPr>
          </w:p>
        </w:tc>
      </w:tr>
    </w:tbl>
    <w:p w14:paraId="30F1C524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39"/>
        <w:gridCol w:w="3657"/>
      </w:tblGrid>
      <w:tr w:rsidR="00CD687D" w:rsidRPr="000731E2" w14:paraId="67EC6876" w14:textId="77777777" w:rsidTr="00AC6677">
        <w:tc>
          <w:tcPr>
            <w:tcW w:w="5245" w:type="dxa"/>
          </w:tcPr>
          <w:p w14:paraId="4624B68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97AC7E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color w:val="000000"/>
                <w:sz w:val="18"/>
                <w:szCs w:val="18"/>
              </w:rPr>
              <w:t>Lærlingens</w:t>
            </w: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 navn:</w:t>
            </w:r>
          </w:p>
        </w:tc>
        <w:tc>
          <w:tcPr>
            <w:tcW w:w="4425" w:type="dxa"/>
          </w:tcPr>
          <w:p w14:paraId="465312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7BF7AE73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CPR nr.:</w:t>
            </w:r>
          </w:p>
        </w:tc>
      </w:tr>
    </w:tbl>
    <w:p w14:paraId="73706C47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69"/>
        <w:gridCol w:w="3627"/>
      </w:tblGrid>
      <w:tr w:rsidR="00CD687D" w:rsidRPr="000731E2" w14:paraId="213A668D" w14:textId="77777777" w:rsidTr="00AC6677">
        <w:tc>
          <w:tcPr>
            <w:tcW w:w="5245" w:type="dxa"/>
          </w:tcPr>
          <w:p w14:paraId="3AF6D1D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9DCC3E7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navn:</w:t>
            </w:r>
          </w:p>
        </w:tc>
        <w:tc>
          <w:tcPr>
            <w:tcW w:w="4425" w:type="dxa"/>
          </w:tcPr>
          <w:p w14:paraId="1554417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5C61710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CVR nr.:</w:t>
            </w:r>
          </w:p>
        </w:tc>
      </w:tr>
      <w:tr w:rsidR="00CD687D" w:rsidRPr="000731E2" w14:paraId="2B51F1EF" w14:textId="77777777" w:rsidTr="00AC6677">
        <w:tc>
          <w:tcPr>
            <w:tcW w:w="5245" w:type="dxa"/>
          </w:tcPr>
          <w:p w14:paraId="587CE180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9E3C0C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Virksomhedens adresse:</w:t>
            </w:r>
          </w:p>
        </w:tc>
        <w:tc>
          <w:tcPr>
            <w:tcW w:w="4425" w:type="dxa"/>
          </w:tcPr>
          <w:p w14:paraId="4167142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A7D7DD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Tlf. nr.: </w:t>
            </w:r>
          </w:p>
        </w:tc>
      </w:tr>
      <w:tr w:rsidR="00CD687D" w:rsidRPr="000731E2" w14:paraId="6E59D0E9" w14:textId="77777777" w:rsidTr="00AC6677">
        <w:tc>
          <w:tcPr>
            <w:tcW w:w="5245" w:type="dxa"/>
          </w:tcPr>
          <w:p w14:paraId="01BB1A3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9994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Postnr. og by:</w:t>
            </w:r>
          </w:p>
        </w:tc>
        <w:tc>
          <w:tcPr>
            <w:tcW w:w="4425" w:type="dxa"/>
          </w:tcPr>
          <w:p w14:paraId="79A93452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B49193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</w:tbl>
    <w:p w14:paraId="06B06AD1" w14:textId="77777777" w:rsidR="00CD687D" w:rsidRPr="000731E2" w:rsidRDefault="00CD687D" w:rsidP="00CD687D">
      <w:pPr>
        <w:spacing w:after="0"/>
        <w:rPr>
          <w:rFonts w:ascii="Verdana" w:eastAsiaTheme="minorHAnsi" w:hAnsi="Verdana" w:cstheme="minorBidi"/>
          <w:sz w:val="20"/>
        </w:rPr>
      </w:pPr>
    </w:p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455"/>
        <w:gridCol w:w="3641"/>
      </w:tblGrid>
      <w:tr w:rsidR="00CD687D" w:rsidRPr="000731E2" w14:paraId="70EF8856" w14:textId="77777777" w:rsidTr="00AC6677">
        <w:tc>
          <w:tcPr>
            <w:tcW w:w="9521" w:type="dxa"/>
            <w:gridSpan w:val="2"/>
          </w:tcPr>
          <w:p w14:paraId="38FE844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724918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Erhvervsskolens navn:</w:t>
            </w:r>
          </w:p>
        </w:tc>
      </w:tr>
      <w:tr w:rsidR="00CD687D" w:rsidRPr="000731E2" w14:paraId="7B20537D" w14:textId="77777777" w:rsidTr="00AC6677">
        <w:tc>
          <w:tcPr>
            <w:tcW w:w="5170" w:type="dxa"/>
          </w:tcPr>
          <w:p w14:paraId="304E3019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297F57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Kontaktlærer:</w:t>
            </w:r>
          </w:p>
        </w:tc>
        <w:tc>
          <w:tcPr>
            <w:tcW w:w="4351" w:type="dxa"/>
          </w:tcPr>
          <w:p w14:paraId="5AAFB908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25A3E9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E-mail:</w:t>
            </w:r>
          </w:p>
        </w:tc>
      </w:tr>
      <w:tr w:rsidR="00CD687D" w:rsidRPr="000731E2" w14:paraId="0A2E6D9E" w14:textId="77777777" w:rsidTr="00AC6677">
        <w:tc>
          <w:tcPr>
            <w:tcW w:w="5170" w:type="dxa"/>
          </w:tcPr>
          <w:p w14:paraId="222FCF6F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1F3593E4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Kontaktlærerens tlf. nr.:</w:t>
            </w:r>
          </w:p>
        </w:tc>
        <w:tc>
          <w:tcPr>
            <w:tcW w:w="4351" w:type="dxa"/>
          </w:tcPr>
          <w:p w14:paraId="65775F01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2F8486A6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 xml:space="preserve">Skolens tlf. nr.: </w:t>
            </w:r>
          </w:p>
        </w:tc>
      </w:tr>
      <w:tr w:rsidR="00CD687D" w:rsidRPr="000731E2" w14:paraId="0561D937" w14:textId="77777777" w:rsidTr="00AC6677">
        <w:tc>
          <w:tcPr>
            <w:tcW w:w="9521" w:type="dxa"/>
            <w:gridSpan w:val="2"/>
          </w:tcPr>
          <w:p w14:paraId="322FFBAC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63F7714" w14:textId="5FBFD375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Meddelelse fra skolen:</w:t>
            </w:r>
          </w:p>
          <w:p w14:paraId="2BC81515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5DD7FCD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D7CA5A8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1EBCAC4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4DCE858A" w14:textId="77777777" w:rsidR="00CD687D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06E5CBCA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38C7C7E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34C68E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</w:tc>
      </w:tr>
      <w:tr w:rsidR="00CD687D" w:rsidRPr="000731E2" w14:paraId="724AA9A7" w14:textId="77777777" w:rsidTr="00AC6677">
        <w:tc>
          <w:tcPr>
            <w:tcW w:w="9521" w:type="dxa"/>
            <w:gridSpan w:val="2"/>
          </w:tcPr>
          <w:p w14:paraId="15D6BE4B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</w:p>
          <w:p w14:paraId="6A4EF645" w14:textId="77777777" w:rsidR="00CD687D" w:rsidRPr="000731E2" w:rsidRDefault="00CD687D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color w:val="000000"/>
                <w:sz w:val="18"/>
                <w:szCs w:val="18"/>
              </w:rPr>
              <w:t>Dato:</w:t>
            </w:r>
          </w:p>
        </w:tc>
      </w:tr>
    </w:tbl>
    <w:p w14:paraId="355B5DC9" w14:textId="037F979A" w:rsidR="00CD687D" w:rsidRPr="00E6300C" w:rsidRDefault="00CD687D" w:rsidP="00D95CF7">
      <w:pPr>
        <w:pStyle w:val="Overskrift2"/>
        <w:rPr>
          <w:rFonts w:ascii="Verdana" w:eastAsiaTheme="minorHAnsi" w:hAnsi="Verdana" w:cs="Verdana"/>
          <w:bCs/>
          <w:color w:val="000000"/>
          <w:sz w:val="20"/>
          <w:szCs w:val="20"/>
        </w:rPr>
      </w:pPr>
      <w:r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lastRenderedPageBreak/>
        <w:t>Nedenstående udfyldes af virksomhed</w:t>
      </w:r>
      <w:r w:rsidR="0022239A"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 xml:space="preserve"> og lærling</w:t>
      </w:r>
      <w:r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 xml:space="preserve"> </w:t>
      </w:r>
      <w:r w:rsidR="00EB503E"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>undervejs</w:t>
      </w:r>
      <w:r w:rsidR="0022239A"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 xml:space="preserve"> i</w:t>
      </w:r>
      <w:r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 xml:space="preserve"> oplæring</w:t>
      </w:r>
      <w:r w:rsidR="0022239A" w:rsidRPr="00E6300C">
        <w:rPr>
          <w:rFonts w:ascii="Verdana" w:eastAsiaTheme="minorHAnsi" w:hAnsi="Verdana" w:cs="Verdana"/>
          <w:bCs/>
          <w:color w:val="000000"/>
          <w:sz w:val="20"/>
          <w:szCs w:val="20"/>
        </w:rPr>
        <w:t>en</w:t>
      </w:r>
    </w:p>
    <w:p w14:paraId="2C4512BA" w14:textId="13931FCC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>Denne erklæring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om oplæring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 vedrører 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perioder, der er placeret imellem skoleperioderne. Der skal udfyldes en særlig skole- og virksomhedserklæring efter den afsluttende 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i/>
          <w:iCs/>
          <w:color w:val="000000"/>
          <w:sz w:val="18"/>
          <w:szCs w:val="18"/>
        </w:rPr>
        <w:t xml:space="preserve">periode. </w:t>
      </w:r>
    </w:p>
    <w:p w14:paraId="70EC3F96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/>
          <w:iCs/>
          <w:color w:val="000000"/>
          <w:sz w:val="18"/>
          <w:szCs w:val="18"/>
        </w:rPr>
      </w:pPr>
    </w:p>
    <w:p w14:paraId="32504B6A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I skemaet herunder skal ét af de tre felter afkrydses for hvert af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målene:</w:t>
      </w:r>
    </w:p>
    <w:p w14:paraId="4D69E6F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p w14:paraId="72CE7A2D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ikke startet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>en ikke har arbejdet med arbejdsområdet/funktionen</w:t>
      </w:r>
    </w:p>
    <w:p w14:paraId="7632187D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ind w:left="720"/>
        <w:rPr>
          <w:rFonts w:ascii="Verdana" w:hAnsi="Verdana" w:cs="Verdana"/>
          <w:color w:val="000000"/>
          <w:sz w:val="18"/>
          <w:szCs w:val="18"/>
        </w:rPr>
      </w:pPr>
    </w:p>
    <w:p w14:paraId="7AE27542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b/>
          <w:color w:val="000000"/>
          <w:sz w:val="18"/>
          <w:szCs w:val="18"/>
        </w:rPr>
        <w:t>Oplæring er i gang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 har arbejdet med arbejdsområdet/funktionen, men endnu ikke har nået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>målet fuldt ud</w:t>
      </w:r>
    </w:p>
    <w:p w14:paraId="5CB95CEF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4E2F35AF" w14:textId="77777777" w:rsidR="00CD687D" w:rsidRPr="000C2385" w:rsidRDefault="00CD687D" w:rsidP="00CD687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b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b/>
          <w:color w:val="000000"/>
          <w:sz w:val="18"/>
          <w:szCs w:val="18"/>
        </w:rPr>
        <w:t>målet er nået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– hvis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 har nået det beskrevne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for uddannelsen </w:t>
      </w:r>
    </w:p>
    <w:p w14:paraId="042B53E5" w14:textId="77777777" w:rsidR="00CD687D" w:rsidRPr="000C2385" w:rsidRDefault="00CD687D" w:rsidP="00CD687D">
      <w:pPr>
        <w:spacing w:after="0"/>
        <w:ind w:left="720"/>
        <w:contextualSpacing/>
        <w:rPr>
          <w:rFonts w:ascii="Verdana" w:hAnsi="Verdana"/>
          <w:sz w:val="18"/>
          <w:szCs w:val="18"/>
        </w:rPr>
      </w:pPr>
    </w:p>
    <w:p w14:paraId="0D3E1917" w14:textId="77777777" w:rsidR="00CD687D" w:rsidRPr="000C2385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Samtlige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 skal være opfyldt ved afslutningen af den </w:t>
      </w:r>
      <w:r w:rsidRPr="000C2385">
        <w:rPr>
          <w:rFonts w:ascii="Verdana" w:hAnsi="Verdana" w:cs="Verdana"/>
          <w:color w:val="000000"/>
          <w:sz w:val="18"/>
          <w:szCs w:val="18"/>
          <w:u w:val="single"/>
        </w:rPr>
        <w:t>sidste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periode. Det er derfor vigtigt, at virksomheden i hver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periode overvejer inden for hvilke </w:t>
      </w:r>
      <w:r>
        <w:rPr>
          <w:rFonts w:ascii="Verdana" w:hAnsi="Verdana" w:cs="Verdana"/>
          <w:color w:val="000000"/>
          <w:sz w:val="18"/>
          <w:szCs w:val="18"/>
        </w:rPr>
        <w:t>oplærings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mål, der skal igangsættes en oplæring af </w:t>
      </w:r>
      <w:r>
        <w:rPr>
          <w:rFonts w:ascii="Verdana" w:hAnsi="Verdana" w:cs="Verdana"/>
          <w:color w:val="000000"/>
          <w:sz w:val="18"/>
          <w:szCs w:val="18"/>
        </w:rPr>
        <w:t>lærling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en. </w:t>
      </w:r>
    </w:p>
    <w:p w14:paraId="225530DE" w14:textId="77777777" w:rsidR="00CD687D" w:rsidRPr="000C2385" w:rsidRDefault="00CD687D" w:rsidP="00CD687D">
      <w:pPr>
        <w:spacing w:after="0"/>
        <w:contextualSpacing/>
        <w:rPr>
          <w:rFonts w:ascii="Verdana" w:hAnsi="Verdana"/>
          <w:sz w:val="18"/>
          <w:szCs w:val="18"/>
        </w:rPr>
      </w:pPr>
    </w:p>
    <w:p w14:paraId="39408040" w14:textId="77777777" w:rsidR="00CD687D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0C2385">
        <w:rPr>
          <w:rFonts w:ascii="Verdana" w:hAnsi="Verdana" w:cs="Verdana"/>
          <w:color w:val="000000"/>
          <w:sz w:val="18"/>
          <w:szCs w:val="18"/>
        </w:rPr>
        <w:t xml:space="preserve">Skemaet udfyldes af den ansvarlige </w:t>
      </w:r>
      <w:r>
        <w:rPr>
          <w:rFonts w:ascii="Verdana" w:hAnsi="Verdana" w:cs="Verdana"/>
          <w:color w:val="000000"/>
          <w:sz w:val="18"/>
          <w:szCs w:val="18"/>
        </w:rPr>
        <w:t xml:space="preserve">for oplæring 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i virksomheden i samarbejde med </w:t>
      </w:r>
      <w:r>
        <w:rPr>
          <w:rFonts w:ascii="Verdana" w:hAnsi="Verdana" w:cs="Verdana"/>
          <w:color w:val="000000"/>
          <w:sz w:val="18"/>
          <w:szCs w:val="18"/>
        </w:rPr>
        <w:t>lærlinge</w:t>
      </w:r>
      <w:r w:rsidRPr="000C2385">
        <w:rPr>
          <w:rFonts w:ascii="Verdana" w:hAnsi="Verdana" w:cs="Verdana"/>
          <w:color w:val="000000"/>
          <w:sz w:val="18"/>
          <w:szCs w:val="18"/>
        </w:rPr>
        <w:t xml:space="preserve">n. </w:t>
      </w:r>
    </w:p>
    <w:p w14:paraId="35017B3E" w14:textId="77777777" w:rsidR="00CD687D" w:rsidRPr="00667B06" w:rsidRDefault="00CD687D" w:rsidP="00CD68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</w:p>
    <w:tbl>
      <w:tblPr>
        <w:tblStyle w:val="Tabel-Gitter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3775"/>
        <w:gridCol w:w="1045"/>
        <w:gridCol w:w="1054"/>
        <w:gridCol w:w="1214"/>
      </w:tblGrid>
      <w:tr w:rsidR="00EC5BAA" w:rsidRPr="003D2786" w14:paraId="4835329B" w14:textId="77777777" w:rsidTr="00246B9D">
        <w:tc>
          <w:tcPr>
            <w:tcW w:w="6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3DF322D0" w14:textId="22F821AC" w:rsidR="00EC5BAA" w:rsidRPr="00E6300C" w:rsidRDefault="006F6C90" w:rsidP="00EC5BAA">
            <w:pPr>
              <w:spacing w:line="240" w:lineRule="auto"/>
              <w:rPr>
                <w:b/>
                <w:bCs/>
              </w:rPr>
            </w:pP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Oplæringsmål, som lærlingen skal have opnået ved afslutning af den sidste oplæringsperiode</w:t>
            </w:r>
            <w:r w:rsidR="00665C1E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 for </w:t>
            </w:r>
            <w:r w:rsidR="004E56BE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 xml:space="preserve">uddannelsen til Lastvognsmontør </w:t>
            </w:r>
            <w:r w:rsidR="004E56BE" w:rsidRPr="004E56BE">
              <w:rPr>
                <w:rFonts w:ascii="Verdana" w:hAnsi="Verdana" w:cs="Verdana"/>
                <w:color w:val="000000" w:themeColor="text1"/>
                <w:sz w:val="18"/>
                <w:szCs w:val="18"/>
              </w:rPr>
              <w:t>(trin 1 på uddannelsens til Lastvognsmekaniker)</w:t>
            </w:r>
            <w:r w:rsidRPr="0870E571">
              <w:rPr>
                <w:rFonts w:ascii="Verdana" w:hAnsi="Verdana" w:cs="Verdana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69847717" w14:textId="77777777" w:rsidR="00EC5BAA" w:rsidRPr="00E6300C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 </w:t>
            </w:r>
          </w:p>
          <w:p w14:paraId="19D99249" w14:textId="77777777" w:rsidR="00EC5BAA" w:rsidRPr="00E6300C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er ikke </w:t>
            </w:r>
          </w:p>
          <w:p w14:paraId="338B5450" w14:textId="4ACDC7B2" w:rsidR="00EC5BAA" w:rsidRPr="00E6300C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startet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032E573C" w14:textId="5372D4F3" w:rsidR="00EC5BAA" w:rsidRPr="00E6300C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Oplæring er i gang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562"/>
          </w:tcPr>
          <w:p w14:paraId="77604D95" w14:textId="77777777" w:rsidR="00EC5BAA" w:rsidRPr="00E6300C" w:rsidRDefault="00EC5BAA" w:rsidP="00EC5BA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 xml:space="preserve">Oplærings-målet </w:t>
            </w:r>
          </w:p>
          <w:p w14:paraId="23D547EE" w14:textId="448D4F21" w:rsidR="00EC5BAA" w:rsidRPr="00E6300C" w:rsidRDefault="00EC5BAA" w:rsidP="00EC5BAA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6300C">
              <w:rPr>
                <w:rFonts w:ascii="Verdana" w:hAnsi="Verdana" w:cs="Verdana"/>
                <w:b/>
                <w:bCs/>
                <w:color w:val="000000"/>
                <w:sz w:val="16"/>
                <w:szCs w:val="16"/>
              </w:rPr>
              <w:t>er nået</w:t>
            </w:r>
          </w:p>
        </w:tc>
      </w:tr>
      <w:tr w:rsidR="00EC5BAA" w:rsidRPr="003D2786" w14:paraId="72F393EB" w14:textId="17D19E07" w:rsidTr="00246B9D">
        <w:trPr>
          <w:trHeight w:val="1402"/>
        </w:trPr>
        <w:tc>
          <w:tcPr>
            <w:tcW w:w="2263" w:type="dxa"/>
          </w:tcPr>
          <w:p w14:paraId="12F00803" w14:textId="608821C0" w:rsidR="00EC5BAA" w:rsidRDefault="001F6395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1F6395">
              <w:t>Sikkerhed og arbejdsmiljø 1</w:t>
            </w:r>
          </w:p>
        </w:tc>
        <w:tc>
          <w:tcPr>
            <w:tcW w:w="3775" w:type="dxa"/>
          </w:tcPr>
          <w:p w14:paraId="1D702978" w14:textId="22243C3E" w:rsidR="00FB2D29" w:rsidRPr="003D2786" w:rsidRDefault="00EF3892" w:rsidP="00EC5BAA">
            <w:pPr>
              <w:spacing w:line="240" w:lineRule="auto"/>
            </w:pPr>
            <w:r w:rsidRPr="00EF3892">
              <w:t>Lærlingen kan arbejde i overensstemmelse med virksomhedens regler og procedurer for sikkerhed og arbejdsmiljø, herunder anvende personlige værnemidler korrekt</w:t>
            </w:r>
          </w:p>
        </w:tc>
        <w:tc>
          <w:tcPr>
            <w:tcW w:w="1045" w:type="dxa"/>
          </w:tcPr>
          <w:p w14:paraId="005938D6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4D889E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FA8389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3CDA8F8C" w14:textId="563693FC" w:rsidTr="00246B9D">
        <w:tc>
          <w:tcPr>
            <w:tcW w:w="2263" w:type="dxa"/>
          </w:tcPr>
          <w:p w14:paraId="057E8879" w14:textId="5771D604" w:rsidR="00EC5BAA" w:rsidRDefault="00890856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890856">
              <w:t>Dokumentation og kvalitet 1</w:t>
            </w:r>
          </w:p>
        </w:tc>
        <w:tc>
          <w:tcPr>
            <w:tcW w:w="3775" w:type="dxa"/>
          </w:tcPr>
          <w:p w14:paraId="62464539" w14:textId="740E6950" w:rsidR="00EC5BAA" w:rsidRDefault="005B2BAC" w:rsidP="00EC5BAA">
            <w:pPr>
              <w:spacing w:line="240" w:lineRule="auto"/>
            </w:pPr>
            <w:r w:rsidRPr="005B2BAC">
              <w:t>Lærlingen kan anvende gældende værkstedslitteratur og teknisk dokumentation til udførsel af enkle opgaver, herunder udføre opgaverne i overensstemmelse med gældende krav og specifikationer for kvalitet, dokumentation og produktansvar</w:t>
            </w:r>
          </w:p>
        </w:tc>
        <w:tc>
          <w:tcPr>
            <w:tcW w:w="1045" w:type="dxa"/>
          </w:tcPr>
          <w:p w14:paraId="54C1966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429F17EA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6D7FF4B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D1B9DB2" w14:textId="1D265BC0" w:rsidTr="00246B9D">
        <w:tc>
          <w:tcPr>
            <w:tcW w:w="2263" w:type="dxa"/>
          </w:tcPr>
          <w:p w14:paraId="27C1C0A8" w14:textId="61EF3CF3" w:rsidR="00EC5BAA" w:rsidRDefault="008000EF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8000EF">
              <w:t>Bremsesystemer 1</w:t>
            </w:r>
          </w:p>
        </w:tc>
        <w:tc>
          <w:tcPr>
            <w:tcW w:w="3775" w:type="dxa"/>
          </w:tcPr>
          <w:p w14:paraId="4F08BBDB" w14:textId="3725FCDD" w:rsidR="00FB2D29" w:rsidRPr="003D2786" w:rsidRDefault="00AF667C" w:rsidP="00EC5BAA">
            <w:pPr>
              <w:spacing w:line="240" w:lineRule="auto"/>
            </w:pPr>
            <w:r w:rsidRPr="00751AFB">
              <w:t>Lærlingen kan servicere, vedligeholde</w:t>
            </w:r>
            <w:r>
              <w:t>, fejlfinde og reparere bremsesystemer og -komponenter samt gennemføre slutkontrol</w:t>
            </w:r>
          </w:p>
        </w:tc>
        <w:tc>
          <w:tcPr>
            <w:tcW w:w="1045" w:type="dxa"/>
          </w:tcPr>
          <w:p w14:paraId="0841104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56BAA1DF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639A836E" w14:textId="77777777" w:rsidR="00EC5BAA" w:rsidRDefault="00EC5BAA" w:rsidP="00EC5BAA">
            <w:pPr>
              <w:spacing w:line="240" w:lineRule="auto"/>
            </w:pPr>
          </w:p>
        </w:tc>
      </w:tr>
      <w:tr w:rsidR="00EC5BAA" w14:paraId="1386B884" w14:textId="2F5927C2" w:rsidTr="00246B9D">
        <w:tc>
          <w:tcPr>
            <w:tcW w:w="2263" w:type="dxa"/>
          </w:tcPr>
          <w:p w14:paraId="477D8709" w14:textId="3925FE46" w:rsidR="00EC5BAA" w:rsidRDefault="00523343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523343">
              <w:t>Styretøj og undervogn 1</w:t>
            </w:r>
          </w:p>
        </w:tc>
        <w:tc>
          <w:tcPr>
            <w:tcW w:w="3775" w:type="dxa"/>
          </w:tcPr>
          <w:p w14:paraId="35B24826" w14:textId="4ED4B642" w:rsidR="00EC5BAA" w:rsidRDefault="001B061D" w:rsidP="001B061D">
            <w:pPr>
              <w:spacing w:line="240" w:lineRule="auto"/>
            </w:pPr>
            <w:r>
              <w:t xml:space="preserve">Lærlingen kan servicere, vedligeholde, fejlfinde, </w:t>
            </w:r>
            <w:r w:rsidRPr="000D264D">
              <w:t>justere, kalibrere og reparere</w:t>
            </w:r>
            <w:r>
              <w:t xml:space="preserve"> styretøj og undervogn samt udføre slutkontrol, herunder udføre en styretøjsudmåling på en styrende aksel</w:t>
            </w:r>
          </w:p>
        </w:tc>
        <w:tc>
          <w:tcPr>
            <w:tcW w:w="1045" w:type="dxa"/>
          </w:tcPr>
          <w:p w14:paraId="5D5F4100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2AF364F3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A570470" w14:textId="77777777" w:rsidR="00EC5BAA" w:rsidRDefault="00EC5BAA" w:rsidP="00EC5BAA">
            <w:pPr>
              <w:spacing w:line="240" w:lineRule="auto"/>
            </w:pPr>
          </w:p>
        </w:tc>
      </w:tr>
      <w:tr w:rsidR="00EC5BAA" w:rsidRPr="003D2786" w14:paraId="17870301" w14:textId="58BC0515" w:rsidTr="00246B9D">
        <w:tc>
          <w:tcPr>
            <w:tcW w:w="2263" w:type="dxa"/>
          </w:tcPr>
          <w:p w14:paraId="32616A35" w14:textId="21C1C422" w:rsidR="00EC5BAA" w:rsidRDefault="00F50D4B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F50D4B">
              <w:lastRenderedPageBreak/>
              <w:t>Drivlinje og transmission 1</w:t>
            </w:r>
          </w:p>
        </w:tc>
        <w:tc>
          <w:tcPr>
            <w:tcW w:w="3775" w:type="dxa"/>
          </w:tcPr>
          <w:p w14:paraId="5E344D51" w14:textId="73F65C1E" w:rsidR="00EC5BAA" w:rsidRPr="003D2786" w:rsidRDefault="005727BE" w:rsidP="00EC5BAA">
            <w:pPr>
              <w:spacing w:line="240" w:lineRule="auto"/>
            </w:pPr>
            <w:r w:rsidRPr="005727BE">
              <w:t>Lærlingen kan udskifte, justere og kalibrere koblinger samt på baggrund af en grundlæggende forståelse for kraftens vej udføre kontrol af svinghjul</w:t>
            </w:r>
          </w:p>
        </w:tc>
        <w:tc>
          <w:tcPr>
            <w:tcW w:w="1045" w:type="dxa"/>
          </w:tcPr>
          <w:p w14:paraId="6876A8C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382FB2AD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401BEDD7" w14:textId="77777777" w:rsidR="00EC5BAA" w:rsidRDefault="00EC5BAA" w:rsidP="00EC5BAA">
            <w:pPr>
              <w:spacing w:line="240" w:lineRule="auto"/>
            </w:pPr>
          </w:p>
        </w:tc>
      </w:tr>
      <w:tr w:rsidR="00EC5BAA" w14:paraId="16EE6D67" w14:textId="5158DD6D" w:rsidTr="00246B9D">
        <w:tc>
          <w:tcPr>
            <w:tcW w:w="2263" w:type="dxa"/>
          </w:tcPr>
          <w:p w14:paraId="318B0A64" w14:textId="4BC3B771" w:rsidR="00EC5BAA" w:rsidRDefault="00824275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8F4DBD">
              <w:t>Motor 1</w:t>
            </w:r>
          </w:p>
        </w:tc>
        <w:tc>
          <w:tcPr>
            <w:tcW w:w="3775" w:type="dxa"/>
          </w:tcPr>
          <w:p w14:paraId="3E1A6DAD" w14:textId="421DDF5D" w:rsidR="00EC5BAA" w:rsidRDefault="00FE7A6C" w:rsidP="00EC5BAA">
            <w:pPr>
              <w:spacing w:line="240" w:lineRule="auto"/>
            </w:pPr>
            <w:r w:rsidRPr="00AB1BAA">
              <w:t xml:space="preserve">Lærlingen kan udføre enkle service-, vedligeholdelses-, fejlfindings-, og reparationsopgaver på forbrændingsmotorer med tilhørende køle- og smøresystemer, herunder udskifte defekte komponenter og anvende viden om motorens opbygning og de fire takter </w:t>
            </w:r>
          </w:p>
        </w:tc>
        <w:tc>
          <w:tcPr>
            <w:tcW w:w="1045" w:type="dxa"/>
          </w:tcPr>
          <w:p w14:paraId="666AC6A1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6AD45EC7" w14:textId="77777777" w:rsidR="00EC5BAA" w:rsidRPr="000427AE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59339150" w14:textId="77777777" w:rsidR="00EC5BAA" w:rsidRPr="000427AE" w:rsidRDefault="00EC5BAA" w:rsidP="00EC5BAA">
            <w:pPr>
              <w:spacing w:line="240" w:lineRule="auto"/>
            </w:pPr>
          </w:p>
        </w:tc>
      </w:tr>
      <w:tr w:rsidR="00EC5BAA" w14:paraId="7D33EF24" w14:textId="158E191C" w:rsidTr="00246B9D">
        <w:tc>
          <w:tcPr>
            <w:tcW w:w="2263" w:type="dxa"/>
          </w:tcPr>
          <w:p w14:paraId="53E7BCF1" w14:textId="479CAD2D" w:rsidR="00EC5BAA" w:rsidRDefault="00D608AA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D608AA">
              <w:t>A/C- og klimaanlæg 1</w:t>
            </w:r>
          </w:p>
        </w:tc>
        <w:tc>
          <w:tcPr>
            <w:tcW w:w="3775" w:type="dxa"/>
          </w:tcPr>
          <w:p w14:paraId="7C48500D" w14:textId="62E22E40" w:rsidR="00EC5BAA" w:rsidRDefault="00571967" w:rsidP="00EC5BAA">
            <w:pPr>
              <w:spacing w:line="240" w:lineRule="auto"/>
            </w:pPr>
            <w:r w:rsidRPr="00571967">
              <w:t>Lærlingen kan deltage i udførsel af service-, fejlfindings-, reparationsopgaver på A/C- og klimaanlæg samt udføre enkle serviceopgaver på oliefyr</w:t>
            </w:r>
          </w:p>
        </w:tc>
        <w:tc>
          <w:tcPr>
            <w:tcW w:w="1045" w:type="dxa"/>
          </w:tcPr>
          <w:p w14:paraId="3DC71B87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7F7ED472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076600A5" w14:textId="77777777" w:rsidR="00EC5BAA" w:rsidRDefault="00EC5BAA" w:rsidP="00EC5BAA">
            <w:pPr>
              <w:spacing w:line="240" w:lineRule="auto"/>
            </w:pPr>
          </w:p>
        </w:tc>
      </w:tr>
      <w:tr w:rsidR="00EC5BAA" w14:paraId="77680675" w14:textId="0DA7E124" w:rsidTr="00246B9D">
        <w:tc>
          <w:tcPr>
            <w:tcW w:w="2263" w:type="dxa"/>
          </w:tcPr>
          <w:p w14:paraId="4C6A31FC" w14:textId="22DA8D0F" w:rsidR="00EC5BAA" w:rsidRDefault="00471A23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471A23">
              <w:t>Elektriske systemer 1</w:t>
            </w:r>
          </w:p>
        </w:tc>
        <w:tc>
          <w:tcPr>
            <w:tcW w:w="3775" w:type="dxa"/>
          </w:tcPr>
          <w:p w14:paraId="210C7EC5" w14:textId="1AB3AB8C" w:rsidR="00EC5BAA" w:rsidRDefault="00401FA3" w:rsidP="00EC5BAA">
            <w:pPr>
              <w:spacing w:line="240" w:lineRule="auto"/>
            </w:pPr>
            <w:r w:rsidRPr="00401FA3">
              <w:t>Lærlingen kan anvende grundlæggende viden om el-lære og måleteknik til fejlfinding på enkle elektriske systemer, herunder lygter, signalgivere samt visker- og vaskesystemer</w:t>
            </w:r>
          </w:p>
        </w:tc>
        <w:tc>
          <w:tcPr>
            <w:tcW w:w="1045" w:type="dxa"/>
          </w:tcPr>
          <w:p w14:paraId="085518EB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410D2F7E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7C74E79C" w14:textId="77777777" w:rsidR="00EC5BAA" w:rsidRDefault="00EC5BAA" w:rsidP="00EC5BAA">
            <w:pPr>
              <w:spacing w:line="240" w:lineRule="auto"/>
            </w:pPr>
          </w:p>
        </w:tc>
      </w:tr>
      <w:tr w:rsidR="00EC5BAA" w14:paraId="6B0CB2D5" w14:textId="5230B81C" w:rsidTr="00246B9D">
        <w:tc>
          <w:tcPr>
            <w:tcW w:w="2263" w:type="dxa"/>
          </w:tcPr>
          <w:p w14:paraId="6CCCADDD" w14:textId="2F3C42A9" w:rsidR="00EC5BAA" w:rsidRDefault="00C34C19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C34C19">
              <w:t>Klargøring til syn</w:t>
            </w:r>
          </w:p>
        </w:tc>
        <w:tc>
          <w:tcPr>
            <w:tcW w:w="3775" w:type="dxa"/>
          </w:tcPr>
          <w:p w14:paraId="0336DEC4" w14:textId="1C2FE66C" w:rsidR="00EC5BAA" w:rsidRPr="00A830EA" w:rsidRDefault="00A830EA" w:rsidP="00EC5BAA">
            <w:pPr>
              <w:spacing w:line="240" w:lineRule="auto"/>
              <w:rPr>
                <w:rFonts w:asciiTheme="minorHAnsi" w:eastAsiaTheme="minorEastAsia" w:hAnsiTheme="minorHAnsi"/>
                <w:szCs w:val="20"/>
              </w:rPr>
            </w:pPr>
            <w:r w:rsidRPr="00AB1BAA">
              <w:t>Lærlingen kan kontrollere og udføre relevante undersøgelser af systemer og komponenter i forbindelse med klargøring til syn</w:t>
            </w:r>
          </w:p>
        </w:tc>
        <w:tc>
          <w:tcPr>
            <w:tcW w:w="1045" w:type="dxa"/>
          </w:tcPr>
          <w:p w14:paraId="26F02A94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1141D609" w14:textId="77777777" w:rsidR="00EC5BAA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3213F373" w14:textId="77777777" w:rsidR="00EC5BAA" w:rsidRDefault="00EC5BAA" w:rsidP="00EC5BAA">
            <w:pPr>
              <w:spacing w:line="240" w:lineRule="auto"/>
            </w:pPr>
          </w:p>
        </w:tc>
      </w:tr>
      <w:tr w:rsidR="00EC5BAA" w14:paraId="3F53AF5A" w14:textId="1494916E" w:rsidTr="00246B9D">
        <w:tc>
          <w:tcPr>
            <w:tcW w:w="2263" w:type="dxa"/>
          </w:tcPr>
          <w:p w14:paraId="613586F9" w14:textId="15A86BE8" w:rsidR="00EC5BAA" w:rsidRDefault="007D4362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7D4362">
              <w:t>Faglig kommunikation og kundeservice 1</w:t>
            </w:r>
          </w:p>
        </w:tc>
        <w:tc>
          <w:tcPr>
            <w:tcW w:w="3775" w:type="dxa"/>
          </w:tcPr>
          <w:p w14:paraId="5D87D719" w14:textId="5ED3DA06" w:rsidR="00EC5BAA" w:rsidRDefault="00C26F78" w:rsidP="00EC5BAA">
            <w:pPr>
              <w:spacing w:line="240" w:lineRule="auto"/>
            </w:pPr>
            <w:r w:rsidRPr="00C26F78">
              <w:t>Lærlingen kan med udgangspunkt i virksomhedens værdigrundlag og kvalitetsnormer kommunikere fagligt med kollegaer, herunder overlevere afsluttede opgaver til værkfører eller indskriver</w:t>
            </w:r>
          </w:p>
        </w:tc>
        <w:tc>
          <w:tcPr>
            <w:tcW w:w="1045" w:type="dxa"/>
          </w:tcPr>
          <w:p w14:paraId="39AC893B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02605F9A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229BF82A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09B502D8" w14:textId="7C0BF4CF" w:rsidTr="00246B9D">
        <w:tc>
          <w:tcPr>
            <w:tcW w:w="2263" w:type="dxa"/>
          </w:tcPr>
          <w:p w14:paraId="087ADE4C" w14:textId="24AE51D7" w:rsidR="00EC5BAA" w:rsidRDefault="00BE242E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2C7F08">
              <w:t>Forretningsforståelse</w:t>
            </w:r>
          </w:p>
        </w:tc>
        <w:tc>
          <w:tcPr>
            <w:tcW w:w="3775" w:type="dxa"/>
          </w:tcPr>
          <w:p w14:paraId="6CAED1D6" w14:textId="1140F9A5" w:rsidR="00EC5BAA" w:rsidRDefault="00EC5BAA" w:rsidP="00EC5BAA">
            <w:pPr>
              <w:spacing w:line="240" w:lineRule="auto"/>
            </w:pPr>
            <w:r w:rsidRPr="003D2786">
              <w:t>Lærling</w:t>
            </w:r>
            <w:r w:rsidR="008501E8">
              <w:t xml:space="preserve"> Lærlingen kan i samarbejde med kollegaer medvirke t</w:t>
            </w:r>
            <w:r w:rsidR="008501E8" w:rsidRPr="00AB1BAA">
              <w:t>il at udvikle og forbedre værk</w:t>
            </w:r>
            <w:r w:rsidR="008501E8">
              <w:t>stedets kvalitet og produktivitet med henblik på at skabe god kundeservice og økonomi på værkstedet</w:t>
            </w:r>
          </w:p>
        </w:tc>
        <w:tc>
          <w:tcPr>
            <w:tcW w:w="1045" w:type="dxa"/>
          </w:tcPr>
          <w:p w14:paraId="4C808244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054" w:type="dxa"/>
          </w:tcPr>
          <w:p w14:paraId="1BFFCC10" w14:textId="77777777" w:rsidR="00EC5BAA" w:rsidRPr="003D2786" w:rsidRDefault="00EC5BAA" w:rsidP="00EC5BAA">
            <w:pPr>
              <w:spacing w:line="240" w:lineRule="auto"/>
            </w:pPr>
          </w:p>
        </w:tc>
        <w:tc>
          <w:tcPr>
            <w:tcW w:w="1214" w:type="dxa"/>
          </w:tcPr>
          <w:p w14:paraId="71BB9CA9" w14:textId="77777777" w:rsidR="00EC5BAA" w:rsidRPr="003D2786" w:rsidRDefault="00EC5BAA" w:rsidP="00EC5BAA">
            <w:pPr>
              <w:spacing w:line="240" w:lineRule="auto"/>
            </w:pPr>
          </w:p>
        </w:tc>
      </w:tr>
      <w:tr w:rsidR="00EC5BAA" w14:paraId="011FFAC4" w14:textId="5CB109E7" w:rsidTr="00246B9D">
        <w:tc>
          <w:tcPr>
            <w:tcW w:w="2263" w:type="dxa"/>
          </w:tcPr>
          <w:p w14:paraId="003AD4F1" w14:textId="4B9165C5" w:rsidR="00EC5BAA" w:rsidRDefault="00494E31" w:rsidP="00EC5BAA">
            <w:pPr>
              <w:pStyle w:val="Listeafsnit"/>
              <w:numPr>
                <w:ilvl w:val="0"/>
                <w:numId w:val="6"/>
              </w:numPr>
              <w:spacing w:after="0" w:line="240" w:lineRule="auto"/>
            </w:pPr>
            <w:r w:rsidRPr="00494E31">
              <w:t>Miljø og bæredygtighed 1</w:t>
            </w:r>
          </w:p>
        </w:tc>
        <w:tc>
          <w:tcPr>
            <w:tcW w:w="3775" w:type="dxa"/>
          </w:tcPr>
          <w:p w14:paraId="6C07C510" w14:textId="136CE60A" w:rsidR="00EC5BAA" w:rsidRDefault="005A474E" w:rsidP="00EC5BAA">
            <w:pPr>
              <w:spacing w:line="240" w:lineRule="auto"/>
            </w:pPr>
            <w:r w:rsidRPr="005A474E">
              <w:rPr>
                <w:bCs/>
                <w:iCs/>
              </w:rPr>
              <w:t xml:space="preserve">Lærlingen kan håndtere og sortere affald korrekt og kan gennem korrekt dossering og planlægning medvirke til </w:t>
            </w:r>
            <w:r w:rsidRPr="005A474E">
              <w:rPr>
                <w:bCs/>
                <w:iCs/>
              </w:rPr>
              <w:lastRenderedPageBreak/>
              <w:t>at minimere spild af olie, væsker, reservedele og materialer</w:t>
            </w:r>
          </w:p>
        </w:tc>
        <w:tc>
          <w:tcPr>
            <w:tcW w:w="1045" w:type="dxa"/>
          </w:tcPr>
          <w:p w14:paraId="25C08C1F" w14:textId="77777777" w:rsidR="00EC5BAA" w:rsidRPr="00527242" w:rsidRDefault="00EC5BAA" w:rsidP="00EC5BAA">
            <w:pPr>
              <w:spacing w:line="240" w:lineRule="auto"/>
              <w:rPr>
                <w:bCs/>
                <w:iCs/>
              </w:rPr>
            </w:pPr>
          </w:p>
        </w:tc>
        <w:tc>
          <w:tcPr>
            <w:tcW w:w="1054" w:type="dxa"/>
          </w:tcPr>
          <w:p w14:paraId="26095B02" w14:textId="77777777" w:rsidR="00EC5BAA" w:rsidRPr="00527242" w:rsidRDefault="00EC5BAA" w:rsidP="00EC5BAA">
            <w:pPr>
              <w:spacing w:line="240" w:lineRule="auto"/>
              <w:rPr>
                <w:bCs/>
                <w:iCs/>
              </w:rPr>
            </w:pPr>
          </w:p>
        </w:tc>
        <w:tc>
          <w:tcPr>
            <w:tcW w:w="1214" w:type="dxa"/>
          </w:tcPr>
          <w:p w14:paraId="0ED5C228" w14:textId="77777777" w:rsidR="00EC5BAA" w:rsidRPr="00527242" w:rsidRDefault="00EC5BAA" w:rsidP="00EC5BAA">
            <w:pPr>
              <w:spacing w:line="240" w:lineRule="auto"/>
              <w:rPr>
                <w:bCs/>
                <w:iCs/>
              </w:rPr>
            </w:pPr>
          </w:p>
        </w:tc>
      </w:tr>
    </w:tbl>
    <w:p w14:paraId="39A00DB8" w14:textId="2ACB4E9F" w:rsidR="00BD2A53" w:rsidRDefault="00BD2A53" w:rsidP="00CD687D"/>
    <w:tbl>
      <w:tblPr>
        <w:tblStyle w:val="Tabel-Gitter1"/>
        <w:tblW w:w="0" w:type="auto"/>
        <w:tblInd w:w="108" w:type="dxa"/>
        <w:tblLook w:val="04A0" w:firstRow="1" w:lastRow="0" w:firstColumn="1" w:lastColumn="0" w:noHBand="0" w:noVBand="1"/>
      </w:tblPr>
      <w:tblGrid>
        <w:gridCol w:w="4868"/>
        <w:gridCol w:w="3228"/>
      </w:tblGrid>
      <w:tr w:rsidR="00BD2250" w:rsidRPr="000731E2" w14:paraId="20B8DDD9" w14:textId="77777777" w:rsidTr="00E6300C">
        <w:tc>
          <w:tcPr>
            <w:tcW w:w="8096" w:type="dxa"/>
            <w:gridSpan w:val="2"/>
          </w:tcPr>
          <w:p w14:paraId="633E558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</w:pPr>
          </w:p>
          <w:p w14:paraId="69634772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>Ansvarlig for oplæring</w:t>
            </w:r>
            <w:r w:rsidRPr="000731E2">
              <w:rPr>
                <w:rFonts w:ascii="Verdana" w:hAnsi="Verdana" w:cs="Verdana"/>
                <w:b/>
                <w:iCs/>
                <w:color w:val="000000"/>
                <w:sz w:val="18"/>
                <w:szCs w:val="18"/>
              </w:rPr>
              <w:t xml:space="preserve"> i virksomheden</w:t>
            </w:r>
          </w:p>
        </w:tc>
      </w:tr>
      <w:tr w:rsidR="00BD2250" w:rsidRPr="000731E2" w14:paraId="7977772E" w14:textId="77777777" w:rsidTr="00E6300C">
        <w:tc>
          <w:tcPr>
            <w:tcW w:w="8096" w:type="dxa"/>
            <w:gridSpan w:val="2"/>
          </w:tcPr>
          <w:p w14:paraId="6F2383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8640F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Navn: </w:t>
            </w:r>
          </w:p>
        </w:tc>
      </w:tr>
      <w:tr w:rsidR="00BD2250" w:rsidRPr="000731E2" w14:paraId="28352B92" w14:textId="77777777" w:rsidTr="00E6300C">
        <w:tc>
          <w:tcPr>
            <w:tcW w:w="4868" w:type="dxa"/>
          </w:tcPr>
          <w:p w14:paraId="7724210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01443E4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3228" w:type="dxa"/>
          </w:tcPr>
          <w:p w14:paraId="647D51C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36B711D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Tlf. nr.:</w:t>
            </w:r>
          </w:p>
        </w:tc>
      </w:tr>
      <w:tr w:rsidR="00BD2250" w:rsidRPr="000731E2" w14:paraId="34D144AB" w14:textId="77777777" w:rsidTr="00E6300C">
        <w:tc>
          <w:tcPr>
            <w:tcW w:w="8096" w:type="dxa"/>
            <w:gridSpan w:val="2"/>
          </w:tcPr>
          <w:p w14:paraId="1AD5432D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7EE59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Vurderer virksomheden, at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lærlingen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 har særlige behov med hensyn til den efterfølgende skoleundervisning eller </w:t>
            </w:r>
            <w:r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oplæring</w:t>
            </w: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? </w:t>
            </w:r>
          </w:p>
          <w:p w14:paraId="593AE6A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Nej, der er ingen særlige behov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3AFD78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Ja, jeg vil gerne kontaktes (sæt kryds) </w:t>
            </w:r>
            <w:r w:rsidRPr="000731E2">
              <w:rPr>
                <w:rFonts w:ascii="Verdana" w:hAnsi="Verdana" w:cs="Verdana"/>
                <w:color w:val="000000"/>
                <w:sz w:val="32"/>
                <w:szCs w:val="32"/>
              </w:rPr>
              <w:t>□</w:t>
            </w:r>
          </w:p>
          <w:p w14:paraId="4BED649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D38ADF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>Begrundelse:</w:t>
            </w:r>
          </w:p>
          <w:p w14:paraId="32762CDA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AA37E7C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D384C56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3D571A9" w14:textId="77777777" w:rsidR="00BD2250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E7621F5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5018B5F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474C8D69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ED9BD1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62376A2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02EF40D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2F984610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7FC49D3E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</w:tc>
      </w:tr>
      <w:tr w:rsidR="00BD2250" w:rsidRPr="000731E2" w14:paraId="679D0942" w14:textId="77777777" w:rsidTr="00E6300C">
        <w:tc>
          <w:tcPr>
            <w:tcW w:w="8096" w:type="dxa"/>
            <w:gridSpan w:val="2"/>
          </w:tcPr>
          <w:p w14:paraId="5B441263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</w:p>
          <w:p w14:paraId="5D8237A1" w14:textId="77777777" w:rsidR="00BD2250" w:rsidRPr="000731E2" w:rsidRDefault="00BD2250" w:rsidP="00AC6677">
            <w:pPr>
              <w:tabs>
                <w:tab w:val="center" w:pos="4819"/>
                <w:tab w:val="right" w:pos="963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iCs/>
                <w:color w:val="000000"/>
                <w:sz w:val="18"/>
                <w:szCs w:val="18"/>
              </w:rPr>
            </w:pPr>
            <w:r w:rsidRPr="000731E2">
              <w:rPr>
                <w:rFonts w:ascii="Verdana" w:hAnsi="Verdana" w:cs="Verdana"/>
                <w:iCs/>
                <w:color w:val="000000"/>
                <w:sz w:val="18"/>
                <w:szCs w:val="18"/>
              </w:rPr>
              <w:t xml:space="preserve">Dato: </w:t>
            </w:r>
          </w:p>
        </w:tc>
      </w:tr>
    </w:tbl>
    <w:p w14:paraId="4846E7FB" w14:textId="77777777" w:rsidR="00BD2250" w:rsidRPr="00CD687D" w:rsidRDefault="00BD2250" w:rsidP="00CD687D"/>
    <w:sectPr w:rsidR="00BD2250" w:rsidRPr="00CD687D" w:rsidSect="00BD2A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268" w:right="2552" w:bottom="130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67411" w14:textId="77777777" w:rsidR="007B101A" w:rsidRPr="008C275E" w:rsidRDefault="007B101A" w:rsidP="00DD0507">
      <w:r w:rsidRPr="008C275E">
        <w:separator/>
      </w:r>
    </w:p>
  </w:endnote>
  <w:endnote w:type="continuationSeparator" w:id="0">
    <w:p w14:paraId="19487C84" w14:textId="77777777" w:rsidR="007B101A" w:rsidRPr="008C275E" w:rsidRDefault="007B101A" w:rsidP="00DD0507">
      <w:r w:rsidRPr="008C27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F47669E-8A6D-43D6-8D02-950D3ABAB3D3}"/>
    <w:embedBold r:id="rId2" w:fontKey="{04F2A6F2-1964-4BA6-B6E6-B4527E0226C2}"/>
    <w:embedItalic r:id="rId3" w:fontKey="{EA44984F-DBB1-4158-9378-E71C97F2425D}"/>
  </w:font>
  <w:font w:name="Pangea-Regular">
    <w:altName w:val="Arial"/>
    <w:panose1 w:val="00000000000000000000"/>
    <w:charset w:val="00"/>
    <w:family w:val="roman"/>
    <w:notTrueType/>
    <w:pitch w:val="default"/>
  </w:font>
  <w:font w:name="IvyPrestoDisplay-SemiBold">
    <w:altName w:val="Cambria"/>
    <w:panose1 w:val="020B0404020101010102"/>
    <w:charset w:val="00"/>
    <w:family w:val="roman"/>
    <w:notTrueType/>
    <w:pitch w:val="default"/>
  </w:font>
  <w:font w:name="Pangea Text">
    <w:altName w:val="Calibri"/>
    <w:panose1 w:val="020B0504000000000000"/>
    <w:charset w:val="00"/>
    <w:family w:val="swiss"/>
    <w:notTrueType/>
    <w:pitch w:val="variable"/>
    <w:sig w:usb0="A00002DF" w:usb1="02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4CC6A4AE-F7C0-4AA9-AA7F-2BA247BC7D38}"/>
    <w:embedBold r:id="rId5" w:fontKey="{B1CCDAC3-885F-4751-93BC-58E45DD97321}"/>
    <w:embedItalic r:id="rId6" w:fontKey="{EF77A422-2947-4465-8EB9-64CC37E0F7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-1661843734"/>
      <w:docPartObj>
        <w:docPartGallery w:val="Page Numbers (Bottom of Page)"/>
        <w:docPartUnique/>
      </w:docPartObj>
    </w:sdtPr>
    <w:sdtContent>
      <w:p w14:paraId="0ACF7A0B" w14:textId="77777777" w:rsidR="0035242F" w:rsidRPr="008C275E" w:rsidRDefault="0035242F" w:rsidP="00DD0507">
        <w:pPr>
          <w:pStyle w:val="Sidefo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end"/>
        </w:r>
      </w:p>
    </w:sdtContent>
  </w:sdt>
  <w:p w14:paraId="5489BA15" w14:textId="77777777" w:rsidR="0035242F" w:rsidRPr="008C275E" w:rsidRDefault="0035242F" w:rsidP="00DD050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91303525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22359342"/>
          <w:docPartObj>
            <w:docPartGallery w:val="Page Numbers (Top of Page)"/>
            <w:docPartUnique/>
          </w:docPartObj>
        </w:sdtPr>
        <w:sdtContent>
          <w:p w14:paraId="256E2C8F" w14:textId="77777777" w:rsidR="00D173D1" w:rsidRPr="003D5729" w:rsidRDefault="003E6F55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2" behindDoc="1" locked="0" layoutInCell="1" allowOverlap="1" wp14:anchorId="7745CCD4" wp14:editId="7C4AD355">
                  <wp:simplePos x="0" y="0"/>
                  <wp:positionH relativeFrom="page">
                    <wp:posOffset>2835</wp:posOffset>
                  </wp:positionH>
                  <wp:positionV relativeFrom="page">
                    <wp:posOffset>9845040</wp:posOffset>
                  </wp:positionV>
                  <wp:extent cx="7554005" cy="831215"/>
                  <wp:effectExtent l="0" t="0" r="0" b="0"/>
                  <wp:wrapNone/>
                  <wp:docPr id="407683148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683148" name="Billed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3D1" w:rsidRPr="003D5729">
              <w:rPr>
                <w:sz w:val="16"/>
                <w:szCs w:val="16"/>
              </w:rPr>
              <w:t xml:space="preserve">Side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PAGE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  <w:r w:rsidR="00D173D1" w:rsidRPr="003D5729">
              <w:rPr>
                <w:sz w:val="16"/>
                <w:szCs w:val="16"/>
              </w:rPr>
              <w:t xml:space="preserve"> af </w:t>
            </w:r>
            <w:r w:rsidR="00D173D1" w:rsidRPr="003D5729">
              <w:rPr>
                <w:sz w:val="16"/>
                <w:szCs w:val="16"/>
              </w:rPr>
              <w:fldChar w:fldCharType="begin"/>
            </w:r>
            <w:r w:rsidR="00D173D1" w:rsidRPr="003D5729">
              <w:rPr>
                <w:sz w:val="16"/>
                <w:szCs w:val="16"/>
              </w:rPr>
              <w:instrText>NUMPAGES</w:instrText>
            </w:r>
            <w:r w:rsidR="00D173D1" w:rsidRPr="003D5729">
              <w:rPr>
                <w:sz w:val="16"/>
                <w:szCs w:val="16"/>
              </w:rPr>
              <w:fldChar w:fldCharType="separate"/>
            </w:r>
            <w:r w:rsidR="00D173D1" w:rsidRPr="003D5729">
              <w:rPr>
                <w:sz w:val="16"/>
                <w:szCs w:val="16"/>
              </w:rPr>
              <w:t>2</w:t>
            </w:r>
            <w:r w:rsidR="00D173D1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EB03482" w14:textId="77777777" w:rsidR="0035242F" w:rsidRPr="008C275E" w:rsidRDefault="0035242F" w:rsidP="00DD05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17754813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1399719630"/>
          <w:docPartObj>
            <w:docPartGallery w:val="Page Numbers (Top of Page)"/>
            <w:docPartUnique/>
          </w:docPartObj>
        </w:sdtPr>
        <w:sdtContent>
          <w:p w14:paraId="0F964D57" w14:textId="77777777" w:rsidR="000F02A0" w:rsidRPr="003D5729" w:rsidRDefault="003E6F55">
            <w:pPr>
              <w:pStyle w:val="Sidefod"/>
              <w:jc w:val="right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8241" behindDoc="1" locked="0" layoutInCell="1" allowOverlap="1" wp14:anchorId="201D6637" wp14:editId="17C5677F">
                  <wp:simplePos x="0" y="0"/>
                  <wp:positionH relativeFrom="page">
                    <wp:posOffset>2835</wp:posOffset>
                  </wp:positionH>
                  <wp:positionV relativeFrom="page">
                    <wp:posOffset>9852660</wp:posOffset>
                  </wp:positionV>
                  <wp:extent cx="7554005" cy="831215"/>
                  <wp:effectExtent l="0" t="0" r="0" b="0"/>
                  <wp:wrapNone/>
                  <wp:docPr id="84608000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080002" name="Billede 2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005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2A0" w:rsidRPr="003D5729">
              <w:rPr>
                <w:sz w:val="16"/>
                <w:szCs w:val="16"/>
              </w:rPr>
              <w:t xml:space="preserve">Side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PAGE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  <w:r w:rsidR="000F02A0" w:rsidRPr="003D5729">
              <w:rPr>
                <w:sz w:val="16"/>
                <w:szCs w:val="16"/>
              </w:rPr>
              <w:t xml:space="preserve"> af </w:t>
            </w:r>
            <w:r w:rsidR="000F02A0" w:rsidRPr="003D5729">
              <w:rPr>
                <w:sz w:val="16"/>
                <w:szCs w:val="16"/>
              </w:rPr>
              <w:fldChar w:fldCharType="begin"/>
            </w:r>
            <w:r w:rsidR="000F02A0" w:rsidRPr="003D5729">
              <w:rPr>
                <w:sz w:val="16"/>
                <w:szCs w:val="16"/>
              </w:rPr>
              <w:instrText>NUMPAGES</w:instrText>
            </w:r>
            <w:r w:rsidR="000F02A0" w:rsidRPr="003D5729">
              <w:rPr>
                <w:sz w:val="16"/>
                <w:szCs w:val="16"/>
              </w:rPr>
              <w:fldChar w:fldCharType="separate"/>
            </w:r>
            <w:r w:rsidR="000F02A0" w:rsidRPr="003D5729">
              <w:rPr>
                <w:sz w:val="16"/>
                <w:szCs w:val="16"/>
              </w:rPr>
              <w:t>2</w:t>
            </w:r>
            <w:r w:rsidR="000F02A0" w:rsidRPr="003D5729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1421BE1A" w14:textId="77777777" w:rsidR="00C207E4" w:rsidRPr="008C275E" w:rsidRDefault="00C207E4" w:rsidP="00DD05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D6186" w14:textId="77777777" w:rsidR="007B101A" w:rsidRPr="008C275E" w:rsidRDefault="007B101A" w:rsidP="00DD0507">
      <w:r w:rsidRPr="008C275E">
        <w:separator/>
      </w:r>
    </w:p>
  </w:footnote>
  <w:footnote w:type="continuationSeparator" w:id="0">
    <w:p w14:paraId="15D156CA" w14:textId="77777777" w:rsidR="007B101A" w:rsidRPr="008C275E" w:rsidRDefault="007B101A" w:rsidP="00DD0507">
      <w:r w:rsidRPr="008C27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"/>
      </w:rPr>
      <w:id w:val="1418680848"/>
      <w:docPartObj>
        <w:docPartGallery w:val="Page Numbers (Top of Page)"/>
        <w:docPartUnique/>
      </w:docPartObj>
    </w:sdtPr>
    <w:sdtContent>
      <w:p w14:paraId="32445639" w14:textId="77777777" w:rsidR="0035242F" w:rsidRPr="008C275E" w:rsidRDefault="0035242F" w:rsidP="00DD0507">
        <w:pPr>
          <w:pStyle w:val="Sidehoved"/>
          <w:rPr>
            <w:rStyle w:val="Sidetal"/>
          </w:rPr>
        </w:pPr>
        <w:r w:rsidRPr="008C275E">
          <w:rPr>
            <w:rStyle w:val="Sidetal"/>
          </w:rPr>
          <w:fldChar w:fldCharType="begin"/>
        </w:r>
        <w:r w:rsidRPr="008C275E">
          <w:rPr>
            <w:rStyle w:val="Sidetal"/>
          </w:rPr>
          <w:instrText xml:space="preserve"> PAGE </w:instrText>
        </w:r>
        <w:r w:rsidRPr="008C275E">
          <w:rPr>
            <w:rStyle w:val="Sidetal"/>
          </w:rPr>
          <w:fldChar w:fldCharType="separate"/>
        </w:r>
        <w:r w:rsidR="00C207E4" w:rsidRPr="008C275E">
          <w:rPr>
            <w:rStyle w:val="Sidetal"/>
            <w:noProof/>
          </w:rPr>
          <w:t>1</w:t>
        </w:r>
        <w:r w:rsidRPr="008C275E">
          <w:rPr>
            <w:rStyle w:val="Sidetal"/>
          </w:rPr>
          <w:fldChar w:fldCharType="end"/>
        </w:r>
      </w:p>
    </w:sdtContent>
  </w:sdt>
  <w:p w14:paraId="02ACA420" w14:textId="77777777" w:rsidR="0035242F" w:rsidRPr="008C275E" w:rsidRDefault="0035242F" w:rsidP="00DD050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3880" w14:textId="77777777" w:rsidR="0062648D" w:rsidRPr="008C275E" w:rsidRDefault="0070675A" w:rsidP="00DD0507">
    <w:pPr>
      <w:pStyle w:val="Sidehoved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D25E64E" wp14:editId="16A3C340">
          <wp:simplePos x="0" y="0"/>
          <wp:positionH relativeFrom="page">
            <wp:posOffset>5116195</wp:posOffset>
          </wp:positionH>
          <wp:positionV relativeFrom="page">
            <wp:posOffset>446405</wp:posOffset>
          </wp:positionV>
          <wp:extent cx="2059200" cy="284400"/>
          <wp:effectExtent l="0" t="0" r="0" b="1905"/>
          <wp:wrapNone/>
          <wp:docPr id="2054390969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86C8" w14:textId="77777777" w:rsidR="00C207E4" w:rsidRPr="008C275E" w:rsidRDefault="00EF402B" w:rsidP="00DD0507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CA77C7" wp14:editId="2C3F1FE8">
          <wp:simplePos x="0" y="0"/>
          <wp:positionH relativeFrom="page">
            <wp:posOffset>5136543</wp:posOffset>
          </wp:positionH>
          <wp:positionV relativeFrom="page">
            <wp:posOffset>446375</wp:posOffset>
          </wp:positionV>
          <wp:extent cx="2059200" cy="285764"/>
          <wp:effectExtent l="0" t="0" r="0" b="0"/>
          <wp:wrapNone/>
          <wp:docPr id="1697161955" name="Grafik 16971619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7161955" name="Grafik 16971619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285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55pt;height:255pt" o:bullet="t">
        <v:imagedata r:id="rId1" o:title="IU_Grafik_Logo1"/>
      </v:shape>
    </w:pict>
  </w:numPicBullet>
  <w:abstractNum w:abstractNumId="0" w15:restartNumberingAfterBreak="0">
    <w:nsid w:val="01327FEC"/>
    <w:multiLevelType w:val="hybridMultilevel"/>
    <w:tmpl w:val="8AAC63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767A1"/>
    <w:multiLevelType w:val="hybridMultilevel"/>
    <w:tmpl w:val="CCF80076"/>
    <w:lvl w:ilvl="0" w:tplc="712040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766FAD"/>
    <w:multiLevelType w:val="hybridMultilevel"/>
    <w:tmpl w:val="870E8BCC"/>
    <w:lvl w:ilvl="0" w:tplc="6E1A594E">
      <w:start w:val="1"/>
      <w:numFmt w:val="bullet"/>
      <w:pStyle w:val="Listeafsni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D36AA"/>
    <w:multiLevelType w:val="hybridMultilevel"/>
    <w:tmpl w:val="11AE9F5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203DC"/>
    <w:multiLevelType w:val="hybridMultilevel"/>
    <w:tmpl w:val="9A30C838"/>
    <w:lvl w:ilvl="0" w:tplc="1D7A1914">
      <w:start w:val="1"/>
      <w:numFmt w:val="upperLetter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459868">
    <w:abstractNumId w:val="1"/>
  </w:num>
  <w:num w:numId="2" w16cid:durableId="771242628">
    <w:abstractNumId w:val="2"/>
  </w:num>
  <w:num w:numId="3" w16cid:durableId="1901473211">
    <w:abstractNumId w:val="2"/>
  </w:num>
  <w:num w:numId="4" w16cid:durableId="1273902067">
    <w:abstractNumId w:val="0"/>
  </w:num>
  <w:num w:numId="5" w16cid:durableId="4521384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3605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7D"/>
    <w:rsid w:val="000532B2"/>
    <w:rsid w:val="00085119"/>
    <w:rsid w:val="000912F3"/>
    <w:rsid w:val="000A6C39"/>
    <w:rsid w:val="000C625A"/>
    <w:rsid w:val="000E1C57"/>
    <w:rsid w:val="000E24CF"/>
    <w:rsid w:val="000F02A0"/>
    <w:rsid w:val="00113F4A"/>
    <w:rsid w:val="001178E5"/>
    <w:rsid w:val="001A7F50"/>
    <w:rsid w:val="001B061D"/>
    <w:rsid w:val="001B535D"/>
    <w:rsid w:val="001D044A"/>
    <w:rsid w:val="001D4921"/>
    <w:rsid w:val="001F6395"/>
    <w:rsid w:val="0022239A"/>
    <w:rsid w:val="00246B9D"/>
    <w:rsid w:val="002478E1"/>
    <w:rsid w:val="002919DA"/>
    <w:rsid w:val="002A221B"/>
    <w:rsid w:val="002A3C40"/>
    <w:rsid w:val="002A7E99"/>
    <w:rsid w:val="002C2CF0"/>
    <w:rsid w:val="002C4CB2"/>
    <w:rsid w:val="002D2681"/>
    <w:rsid w:val="0035242F"/>
    <w:rsid w:val="00355DD5"/>
    <w:rsid w:val="0037766A"/>
    <w:rsid w:val="003A511E"/>
    <w:rsid w:val="003E1DA0"/>
    <w:rsid w:val="003E6F55"/>
    <w:rsid w:val="003F663F"/>
    <w:rsid w:val="00401FA3"/>
    <w:rsid w:val="00426A3B"/>
    <w:rsid w:val="00427DBB"/>
    <w:rsid w:val="004460E5"/>
    <w:rsid w:val="00452603"/>
    <w:rsid w:val="00471A23"/>
    <w:rsid w:val="00481891"/>
    <w:rsid w:val="00494E31"/>
    <w:rsid w:val="004D1C22"/>
    <w:rsid w:val="004D319D"/>
    <w:rsid w:val="004E56BE"/>
    <w:rsid w:val="00515F39"/>
    <w:rsid w:val="00523343"/>
    <w:rsid w:val="00562D43"/>
    <w:rsid w:val="00571967"/>
    <w:rsid w:val="005727BE"/>
    <w:rsid w:val="00581B9C"/>
    <w:rsid w:val="00583FC1"/>
    <w:rsid w:val="005A474E"/>
    <w:rsid w:val="005A4C6A"/>
    <w:rsid w:val="005B1093"/>
    <w:rsid w:val="005B2BAC"/>
    <w:rsid w:val="00607637"/>
    <w:rsid w:val="00625543"/>
    <w:rsid w:val="0062648D"/>
    <w:rsid w:val="00647C04"/>
    <w:rsid w:val="00652E68"/>
    <w:rsid w:val="00665C1E"/>
    <w:rsid w:val="00674A02"/>
    <w:rsid w:val="00677EA1"/>
    <w:rsid w:val="006E5758"/>
    <w:rsid w:val="006F6C90"/>
    <w:rsid w:val="0070675A"/>
    <w:rsid w:val="0076710A"/>
    <w:rsid w:val="007B101A"/>
    <w:rsid w:val="007D4362"/>
    <w:rsid w:val="008000EF"/>
    <w:rsid w:val="00803785"/>
    <w:rsid w:val="0081277B"/>
    <w:rsid w:val="008228C3"/>
    <w:rsid w:val="00824275"/>
    <w:rsid w:val="008501E8"/>
    <w:rsid w:val="00884F20"/>
    <w:rsid w:val="00890856"/>
    <w:rsid w:val="008C275E"/>
    <w:rsid w:val="00901073"/>
    <w:rsid w:val="009154F2"/>
    <w:rsid w:val="00915F03"/>
    <w:rsid w:val="00927EBE"/>
    <w:rsid w:val="00935AB1"/>
    <w:rsid w:val="0093635B"/>
    <w:rsid w:val="009816D7"/>
    <w:rsid w:val="0099319E"/>
    <w:rsid w:val="00996443"/>
    <w:rsid w:val="009B6823"/>
    <w:rsid w:val="009B6C5E"/>
    <w:rsid w:val="009C65C3"/>
    <w:rsid w:val="009D6CA9"/>
    <w:rsid w:val="00A4559B"/>
    <w:rsid w:val="00A5337A"/>
    <w:rsid w:val="00A60067"/>
    <w:rsid w:val="00A65039"/>
    <w:rsid w:val="00A830EA"/>
    <w:rsid w:val="00A83C2D"/>
    <w:rsid w:val="00A973ED"/>
    <w:rsid w:val="00AA7F70"/>
    <w:rsid w:val="00AC126A"/>
    <w:rsid w:val="00AE7CA2"/>
    <w:rsid w:val="00AF667C"/>
    <w:rsid w:val="00AF696A"/>
    <w:rsid w:val="00B44B63"/>
    <w:rsid w:val="00B57F39"/>
    <w:rsid w:val="00BD2250"/>
    <w:rsid w:val="00BD2A53"/>
    <w:rsid w:val="00BE242E"/>
    <w:rsid w:val="00BF26B1"/>
    <w:rsid w:val="00C01FF8"/>
    <w:rsid w:val="00C15CA7"/>
    <w:rsid w:val="00C207E4"/>
    <w:rsid w:val="00C26F78"/>
    <w:rsid w:val="00C34C19"/>
    <w:rsid w:val="00C45C21"/>
    <w:rsid w:val="00CD687D"/>
    <w:rsid w:val="00D173D1"/>
    <w:rsid w:val="00D54E69"/>
    <w:rsid w:val="00D608AA"/>
    <w:rsid w:val="00D670C7"/>
    <w:rsid w:val="00D93A5B"/>
    <w:rsid w:val="00D95CF7"/>
    <w:rsid w:val="00DA5642"/>
    <w:rsid w:val="00DB4EF2"/>
    <w:rsid w:val="00DD0507"/>
    <w:rsid w:val="00DF0503"/>
    <w:rsid w:val="00DF3C1C"/>
    <w:rsid w:val="00E11AF7"/>
    <w:rsid w:val="00E1284F"/>
    <w:rsid w:val="00E333EB"/>
    <w:rsid w:val="00E3510D"/>
    <w:rsid w:val="00E6300C"/>
    <w:rsid w:val="00E64F88"/>
    <w:rsid w:val="00E9488E"/>
    <w:rsid w:val="00EB503E"/>
    <w:rsid w:val="00EB6B24"/>
    <w:rsid w:val="00EC0E86"/>
    <w:rsid w:val="00EC5BAA"/>
    <w:rsid w:val="00EF3892"/>
    <w:rsid w:val="00EF402B"/>
    <w:rsid w:val="00F06654"/>
    <w:rsid w:val="00F50D4B"/>
    <w:rsid w:val="00F712AE"/>
    <w:rsid w:val="00FB2D29"/>
    <w:rsid w:val="00FD74B8"/>
    <w:rsid w:val="00FE7A6C"/>
    <w:rsid w:val="100F1716"/>
    <w:rsid w:val="1E760FAC"/>
    <w:rsid w:val="6381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766D54"/>
  <w15:chartTrackingRefBased/>
  <w15:docId w15:val="{5DBD6333-DB0D-44EA-B371-B361F8BA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87D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Overskrift1">
    <w:name w:val="heading 1"/>
    <w:basedOn w:val="Titel"/>
    <w:next w:val="Normal"/>
    <w:link w:val="Overskrift1Tegn"/>
    <w:uiPriority w:val="9"/>
    <w:qFormat/>
    <w:rsid w:val="000F02A0"/>
    <w:pPr>
      <w:spacing w:before="240" w:after="120" w:line="240" w:lineRule="auto"/>
      <w:outlineLvl w:val="0"/>
    </w:pPr>
    <w:rPr>
      <w:rFonts w:asciiTheme="majorHAnsi" w:hAnsiTheme="majorHAnsi"/>
      <w:sz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5119"/>
    <w:pPr>
      <w:spacing w:before="120" w:after="120"/>
      <w:outlineLvl w:val="1"/>
    </w:pPr>
    <w:rPr>
      <w:b/>
      <w:sz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F02A0"/>
    <w:pPr>
      <w:keepNext/>
      <w:keepLines/>
      <w:spacing w:before="120"/>
      <w:outlineLvl w:val="2"/>
    </w:pPr>
    <w:rPr>
      <w:rFonts w:eastAsiaTheme="majorEastAsia" w:cstheme="majorBidi"/>
      <w:b/>
      <w:sz w:val="2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0F02A0"/>
    <w:pPr>
      <w:keepNext/>
      <w:keepLines/>
      <w:spacing w:before="240"/>
      <w:outlineLvl w:val="3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62648D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62648D"/>
  </w:style>
  <w:style w:type="paragraph" w:styleId="Sidefod">
    <w:name w:val="footer"/>
    <w:basedOn w:val="Normal"/>
    <w:link w:val="SidefodTegn"/>
    <w:uiPriority w:val="99"/>
    <w:unhideWhenUsed/>
    <w:rsid w:val="000F02A0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0F02A0"/>
    <w:rPr>
      <w:rFonts w:ascii="Pangea Text" w:hAnsi="Pangea Text"/>
      <w:color w:val="000000" w:themeColor="text1"/>
      <w:sz w:val="20"/>
    </w:rPr>
  </w:style>
  <w:style w:type="paragraph" w:styleId="Titel">
    <w:name w:val="Title"/>
    <w:aliases w:val="IU Overskrift 1"/>
    <w:basedOn w:val="Normal"/>
    <w:next w:val="Normal"/>
    <w:link w:val="TitelTegn"/>
    <w:uiPriority w:val="10"/>
    <w:rsid w:val="00DD0507"/>
    <w:pPr>
      <w:spacing w:line="720" w:lineRule="exact"/>
      <w:contextualSpacing/>
    </w:pPr>
    <w:rPr>
      <w:rFonts w:ascii="Times New Roman" w:eastAsia="Times New Roman" w:hAnsi="Times New Roman"/>
      <w:b/>
      <w:spacing w:val="-10"/>
      <w:kern w:val="28"/>
      <w:sz w:val="56"/>
      <w:szCs w:val="56"/>
    </w:rPr>
  </w:style>
  <w:style w:type="character" w:customStyle="1" w:styleId="TitelTegn">
    <w:name w:val="Titel Tegn"/>
    <w:aliases w:val="IU Overskrift 1 Tegn"/>
    <w:basedOn w:val="Standardskrifttypeiafsnit"/>
    <w:link w:val="Titel"/>
    <w:uiPriority w:val="10"/>
    <w:rsid w:val="00DD0507"/>
    <w:rPr>
      <w:rFonts w:ascii="Times New Roman" w:eastAsia="Times New Roman" w:hAnsi="Times New Roman" w:cs="Times New Roman"/>
      <w:b/>
      <w:color w:val="000000" w:themeColor="text1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02A0"/>
    <w:rPr>
      <w:rFonts w:asciiTheme="majorHAnsi" w:eastAsia="Times New Roman" w:hAnsiTheme="majorHAnsi" w:cs="Times New Roman"/>
      <w:b/>
      <w:color w:val="000000" w:themeColor="text1"/>
      <w:spacing w:val="-10"/>
      <w:kern w:val="28"/>
      <w:sz w:val="3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5119"/>
    <w:rPr>
      <w:rFonts w:ascii="Pangea Text" w:hAnsi="Pangea Text"/>
      <w:b/>
      <w:color w:val="000000" w:themeColor="text1"/>
      <w:sz w:val="28"/>
    </w:rPr>
  </w:style>
  <w:style w:type="paragraph" w:customStyle="1" w:styleId="Body">
    <w:name w:val="Body"/>
    <w:basedOn w:val="Normal"/>
    <w:uiPriority w:val="99"/>
    <w:rsid w:val="00A65039"/>
    <w:pPr>
      <w:autoSpaceDE w:val="0"/>
      <w:autoSpaceDN w:val="0"/>
      <w:adjustRightInd w:val="0"/>
      <w:spacing w:line="320" w:lineRule="atLeast"/>
      <w:textAlignment w:val="center"/>
    </w:pPr>
    <w:rPr>
      <w:rFonts w:cs="Calibri"/>
      <w:color w:val="000000"/>
      <w:szCs w:val="20"/>
      <w:lang w:val="en-US"/>
    </w:rPr>
  </w:style>
  <w:style w:type="paragraph" w:customStyle="1" w:styleId="Captions">
    <w:name w:val="Captions"/>
    <w:basedOn w:val="Normal"/>
    <w:rsid w:val="0035242F"/>
    <w:pPr>
      <w:spacing w:line="240" w:lineRule="exact"/>
    </w:pPr>
    <w:rPr>
      <w:sz w:val="16"/>
      <w:szCs w:val="16"/>
    </w:rPr>
  </w:style>
  <w:style w:type="character" w:styleId="Sidetal">
    <w:name w:val="page number"/>
    <w:basedOn w:val="Standardskrifttypeiafsnit"/>
    <w:uiPriority w:val="99"/>
    <w:semiHidden/>
    <w:unhideWhenUsed/>
    <w:rsid w:val="0035242F"/>
  </w:style>
  <w:style w:type="paragraph" w:styleId="Ingenafstand">
    <w:name w:val="No Spacing"/>
    <w:uiPriority w:val="1"/>
    <w:rsid w:val="008C275E"/>
    <w:pPr>
      <w:snapToGrid w:val="0"/>
    </w:pPr>
    <w:rPr>
      <w:rFonts w:ascii="Pangea Text" w:hAnsi="Pangea Text"/>
      <w:color w:val="000000" w:themeColor="text1"/>
      <w:sz w:val="20"/>
    </w:rPr>
  </w:style>
  <w:style w:type="character" w:styleId="Hyperlink">
    <w:name w:val="Hyperlink"/>
    <w:basedOn w:val="Standardskrifttypeiafsnit"/>
    <w:uiPriority w:val="99"/>
    <w:unhideWhenUsed/>
    <w:rsid w:val="005B1093"/>
    <w:rPr>
      <w:color w:val="78BDF0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5B1093"/>
    <w:rPr>
      <w:color w:val="605E5C"/>
      <w:shd w:val="clear" w:color="auto" w:fill="E1DFDD"/>
    </w:rPr>
  </w:style>
  <w:style w:type="paragraph" w:styleId="Undertitel">
    <w:name w:val="Subtitle"/>
    <w:basedOn w:val="Normal"/>
    <w:next w:val="Normal"/>
    <w:link w:val="UndertitelTegn"/>
    <w:uiPriority w:val="11"/>
    <w:rsid w:val="00DD050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D050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F02A0"/>
    <w:rPr>
      <w:rFonts w:ascii="Pangea Text" w:eastAsiaTheme="majorEastAsia" w:hAnsi="Pangea Text" w:cstheme="majorBidi"/>
      <w:b/>
      <w:color w:val="000000" w:themeColor="text1"/>
      <w:szCs w:val="28"/>
    </w:rPr>
  </w:style>
  <w:style w:type="character" w:styleId="Svagfremhvning">
    <w:name w:val="Subtle Emphasis"/>
    <w:basedOn w:val="Standardskrifttypeiafsnit"/>
    <w:uiPriority w:val="19"/>
    <w:rsid w:val="00DD0507"/>
    <w:rPr>
      <w:i/>
      <w:iCs/>
      <w:color w:val="404040" w:themeColor="text1" w:themeTint="BF"/>
    </w:rPr>
  </w:style>
  <w:style w:type="character" w:styleId="Strk">
    <w:name w:val="Strong"/>
    <w:basedOn w:val="Standardskrifttypeiafsnit"/>
    <w:uiPriority w:val="22"/>
    <w:rsid w:val="00DD050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0F02A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F02A0"/>
    <w:rPr>
      <w:rFonts w:ascii="Pangea Text" w:hAnsi="Pangea Text"/>
      <w:i/>
      <w:iCs/>
      <w:color w:val="404040" w:themeColor="text1" w:themeTint="BF"/>
      <w:sz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F02A0"/>
    <w:pPr>
      <w:pBdr>
        <w:top w:val="single" w:sz="4" w:space="10" w:color="1EC87D" w:themeColor="accent2"/>
        <w:bottom w:val="single" w:sz="4" w:space="10" w:color="1EC87D" w:themeColor="accent2"/>
      </w:pBdr>
      <w:spacing w:before="360" w:after="360"/>
      <w:ind w:left="864" w:right="864"/>
      <w:jc w:val="center"/>
    </w:pPr>
    <w:rPr>
      <w:i/>
      <w:iCs/>
      <w:color w:val="1EC87D" w:themeColor="accent2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F02A0"/>
    <w:rPr>
      <w:rFonts w:ascii="Pangea Text" w:hAnsi="Pangea Text"/>
      <w:i/>
      <w:iCs/>
      <w:color w:val="1EC87D" w:themeColor="accent2"/>
      <w:sz w:val="20"/>
    </w:rPr>
  </w:style>
  <w:style w:type="character" w:styleId="Bogenstitel">
    <w:name w:val="Book Title"/>
    <w:basedOn w:val="Standardskrifttypeiafsnit"/>
    <w:uiPriority w:val="33"/>
    <w:rsid w:val="00DD0507"/>
    <w:rPr>
      <w:b/>
      <w:bCs/>
      <w:i/>
      <w:iCs/>
      <w:spacing w:val="5"/>
    </w:rPr>
  </w:style>
  <w:style w:type="character" w:styleId="Kraftighenvisning">
    <w:name w:val="Intense Reference"/>
    <w:basedOn w:val="Standardskrifttypeiafsnit"/>
    <w:uiPriority w:val="32"/>
    <w:rsid w:val="00DD0507"/>
    <w:rPr>
      <w:b/>
      <w:bCs/>
      <w:smallCaps/>
      <w:color w:val="F5B905" w:themeColor="accent1"/>
      <w:spacing w:val="5"/>
    </w:rPr>
  </w:style>
  <w:style w:type="paragraph" w:styleId="Listeafsnit">
    <w:name w:val="List Paragraph"/>
    <w:basedOn w:val="Normal"/>
    <w:uiPriority w:val="1"/>
    <w:qFormat/>
    <w:rsid w:val="000F02A0"/>
    <w:pPr>
      <w:numPr>
        <w:numId w:val="3"/>
      </w:numPr>
      <w:contextualSpacing/>
    </w:pPr>
  </w:style>
  <w:style w:type="character" w:customStyle="1" w:styleId="Overskrift4Tegn">
    <w:name w:val="Overskrift 4 Tegn"/>
    <w:basedOn w:val="Standardskrifttypeiafsnit"/>
    <w:link w:val="Overskrift4"/>
    <w:uiPriority w:val="9"/>
    <w:rsid w:val="000F02A0"/>
    <w:rPr>
      <w:rFonts w:ascii="Pangea Text" w:eastAsiaTheme="majorEastAsia" w:hAnsi="Pangea Text" w:cstheme="majorBidi"/>
      <w:b/>
      <w:iCs/>
      <w:sz w:val="20"/>
    </w:rPr>
  </w:style>
  <w:style w:type="character" w:styleId="Pladsholdertekst">
    <w:name w:val="Placeholder Text"/>
    <w:basedOn w:val="Standardskrifttypeiafsnit"/>
    <w:uiPriority w:val="99"/>
    <w:semiHidden/>
    <w:rsid w:val="00927EBE"/>
    <w:rPr>
      <w:color w:val="808080"/>
    </w:rPr>
  </w:style>
  <w:style w:type="table" w:customStyle="1" w:styleId="Tabel-Gitter1">
    <w:name w:val="Tabel - Gitter1"/>
    <w:basedOn w:val="Tabel-Normal"/>
    <w:next w:val="Tabel-Gitter"/>
    <w:uiPriority w:val="59"/>
    <w:rsid w:val="00CD68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687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da-DK"/>
    </w:rPr>
  </w:style>
  <w:style w:type="table" w:styleId="Tabel-Gitter">
    <w:name w:val="Table Grid"/>
    <w:basedOn w:val="Tabel-Normal"/>
    <w:uiPriority w:val="39"/>
    <w:rsid w:val="00CD6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0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m\AppData\Roaming\Microsoft\Templates\MI%20uden%20Tekniq%20Notat.dotx" TargetMode="External"/></Relationships>
</file>

<file path=word/theme/theme1.xml><?xml version="1.0" encoding="utf-8"?>
<a:theme xmlns:a="http://schemas.openxmlformats.org/drawingml/2006/main" name="IHF-WWC-2023_PowerPoint_Theme">
  <a:themeElements>
    <a:clrScheme name="Industriens Uddannelser_2">
      <a:dk1>
        <a:srgbClr val="000000"/>
      </a:dk1>
      <a:lt1>
        <a:srgbClr val="FFFFFF"/>
      </a:lt1>
      <a:dk2>
        <a:srgbClr val="666666"/>
      </a:dk2>
      <a:lt2>
        <a:srgbClr val="CCCCCC"/>
      </a:lt2>
      <a:accent1>
        <a:srgbClr val="F5B905"/>
      </a:accent1>
      <a:accent2>
        <a:srgbClr val="1EC87D"/>
      </a:accent2>
      <a:accent3>
        <a:srgbClr val="FA691E"/>
      </a:accent3>
      <a:accent4>
        <a:srgbClr val="1E91E6"/>
      </a:accent4>
      <a:accent5>
        <a:srgbClr val="E13223"/>
      </a:accent5>
      <a:accent6>
        <a:srgbClr val="FCA275"/>
      </a:accent6>
      <a:hlink>
        <a:srgbClr val="78BDF0"/>
      </a:hlink>
      <a:folHlink>
        <a:srgbClr val="ED837B"/>
      </a:folHlink>
    </a:clrScheme>
    <a:fontScheme name="Industriens Uddannelser">
      <a:majorFont>
        <a:latin typeface="IvyPrestoDisplay-SemiBold"/>
        <a:ea typeface=""/>
        <a:cs typeface=""/>
      </a:majorFont>
      <a:minorFont>
        <a:latin typeface="Pangea-Regular"/>
        <a:ea typeface=""/>
        <a:cs typeface="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lIns="0" tIns="0" rIns="0" bIns="0" rtlCol="0"/>
      <a:lstStyle/>
    </a:txDef>
  </a:objectDefaults>
  <a:extraClrSchemeLst/>
  <a:extLst>
    <a:ext uri="{05A4C25C-085E-4340-85A3-A5531E510DB2}">
      <thm15:themeFamily xmlns:thm15="http://schemas.microsoft.com/office/thememl/2012/main" name="IHF-WWC-2023_PowerPoint_Theme" id="{E6AAD4DE-88EC-2547-AB65-F6FBE01F0A08}" vid="{BA94486D-2C48-9F40-A83D-5F3F679ADF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5F17FD2E1E634883A6F2DBB13A8255" ma:contentTypeVersion="15" ma:contentTypeDescription="Opret et nyt dokument." ma:contentTypeScope="" ma:versionID="0493fab7fa04a9c616c19869a296e8fd">
  <xsd:schema xmlns:xsd="http://www.w3.org/2001/XMLSchema" xmlns:xs="http://www.w3.org/2001/XMLSchema" xmlns:p="http://schemas.microsoft.com/office/2006/metadata/properties" xmlns:ns2="efea5cf1-ed01-4c90-a549-b9e48caf7c2f" xmlns:ns3="89e4b767-4677-4924-b28b-11ac85f6d324" targetNamespace="http://schemas.microsoft.com/office/2006/metadata/properties" ma:root="true" ma:fieldsID="f82402c7674e41977a3fb1cf0ef2d0ad" ns2:_="" ns3:_="">
    <xsd:import namespace="efea5cf1-ed01-4c90-a549-b9e48caf7c2f"/>
    <xsd:import namespace="89e4b767-4677-4924-b28b-11ac85f6d324"/>
    <xsd:element name="properties">
      <xsd:complexType>
        <xsd:sequence>
          <xsd:element name="documentManagement">
            <xsd:complexType>
              <xsd:all>
                <xsd:element ref="ns2:Rettighe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ea5cf1-ed01-4c90-a549-b9e48caf7c2f" elementFormDefault="qualified">
    <xsd:import namespace="http://schemas.microsoft.com/office/2006/documentManagement/types"/>
    <xsd:import namespace="http://schemas.microsoft.com/office/infopath/2007/PartnerControls"/>
    <xsd:element name="Rettighed" ma:index="2" nillable="true" ma:displayName="Rettighed" ma:format="Dropdown" ma:internalName="Rettighed">
      <xsd:simpleType>
        <xsd:restriction base="dms:Note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cfc1aa0e-383c-4a8f-b5b6-7a4ae5e784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b767-4677-4924-b28b-11ac85f6d3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eca14ad-19e7-44a8-b6ca-18e22ea1be5a}" ma:internalName="TaxCatchAll" ma:showField="CatchAllData" ma:web="89e4b767-4677-4924-b28b-11ac85f6d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tighed xmlns="efea5cf1-ed01-4c90-a549-b9e48caf7c2f" xsi:nil="true"/>
    <TaxCatchAll xmlns="89e4b767-4677-4924-b28b-11ac85f6d324" xsi:nil="true"/>
    <lcf76f155ced4ddcb4097134ff3c332f xmlns="efea5cf1-ed01-4c90-a549-b9e48caf7c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5D5D8E-1B6E-464D-A9F5-94B3C710C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ea5cf1-ed01-4c90-a549-b9e48caf7c2f"/>
    <ds:schemaRef ds:uri="89e4b767-4677-4924-b28b-11ac85f6d3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779DA3-AA3C-45CD-BDBA-FB799C106103}">
  <ds:schemaRefs>
    <ds:schemaRef ds:uri="http://schemas.microsoft.com/office/2006/metadata/properties"/>
    <ds:schemaRef ds:uri="http://schemas.microsoft.com/office/infopath/2007/PartnerControls"/>
    <ds:schemaRef ds:uri="efea5cf1-ed01-4c90-a549-b9e48caf7c2f"/>
    <ds:schemaRef ds:uri="89e4b767-4677-4924-b28b-11ac85f6d324"/>
  </ds:schemaRefs>
</ds:datastoreItem>
</file>

<file path=customXml/itemProps3.xml><?xml version="1.0" encoding="utf-8"?>
<ds:datastoreItem xmlns:ds="http://schemas.openxmlformats.org/officeDocument/2006/customXml" ds:itemID="{7029633B-449F-4005-973F-229F499F8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uden Tekniq Notat</Template>
  <TotalTime>20</TotalTime>
  <Pages>4</Pages>
  <Words>706</Words>
  <Characters>4649</Characters>
  <Application>Microsoft Office Word</Application>
  <DocSecurity>0</DocSecurity>
  <Lines>290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Sund Hald</dc:creator>
  <cp:keywords/>
  <dc:description/>
  <cp:lastModifiedBy>Morten Møldrup</cp:lastModifiedBy>
  <cp:revision>36</cp:revision>
  <dcterms:created xsi:type="dcterms:W3CDTF">2026-07-07T06:18:00Z</dcterms:created>
  <dcterms:modified xsi:type="dcterms:W3CDTF">2026-07-07T06:54:00Z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0x010100B95F17FD2E1E634883A6F2DBB13A8255</vt:lpwstr>
  </property>
  <property fmtid="{D5CDD505-2E9C-101B-9397-08002B2CF9AE}" pid="3" name="MediaServiceImageTags">
    <vt:lpwstr/>
  </property>
</Properties>
</file>