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FF8B2" w14:textId="4EBE86D0" w:rsidR="00EC0E86" w:rsidRPr="00515F39" w:rsidRDefault="00F80E53" w:rsidP="00515F39">
      <w:pPr>
        <w:pStyle w:val="Overskrift1"/>
      </w:pPr>
      <w:r>
        <w:rPr>
          <w:rStyle w:val="Overskrift1Tegn"/>
        </w:rPr>
        <w:t xml:space="preserve">Erklæring om oplæring </w:t>
      </w:r>
      <w:r>
        <w:rPr>
          <w:rStyle w:val="Overskrift1Tegn"/>
        </w:rPr>
        <w:br/>
        <w:t xml:space="preserve">Teknisk designer, </w:t>
      </w:r>
      <w:r w:rsidR="00AE1BDE">
        <w:rPr>
          <w:rStyle w:val="Overskrift1Tegn"/>
        </w:rPr>
        <w:t>industriel produktion</w:t>
      </w:r>
    </w:p>
    <w:p w14:paraId="4F401D4E" w14:textId="77777777" w:rsidR="00F80E53" w:rsidRDefault="00F80E53" w:rsidP="00F80E53">
      <w:r>
        <w:t>Erklæringen om oplæring er et dialogværktøj mellem elev, erhvervsskole og oplæringsvirksomhed. Den indeholder en liste over de oplæringsmål, eleven skal nå gennem oplæringen i virksomheden.</w:t>
      </w:r>
    </w:p>
    <w:p w14:paraId="69B1168B" w14:textId="77777777" w:rsidR="00F80E53" w:rsidRDefault="00F80E53" w:rsidP="00F80E53">
      <w:r>
        <w:t>Erklæringen om oplæring fremsendes af erhvervsskolen og udfyldes af oplæringsvirksomheden i samarbejde med eleven.</w:t>
      </w:r>
    </w:p>
    <w:p w14:paraId="49BAD133" w14:textId="77777777" w:rsidR="00F80E53" w:rsidRDefault="00F80E53" w:rsidP="00F80E53"/>
    <w:p w14:paraId="1EF8714A" w14:textId="77777777" w:rsidR="00F80E53" w:rsidRDefault="00F80E53" w:rsidP="00F80E53">
      <w:r>
        <w:t>Erklæringen om oplæring opbevares af virksomheden, og der sendes en kopi til erhvervsskolen samt til eleven. Eleven skal indsætte erklæringen i den uddannelsesbog, som skolen har udleveret.</w:t>
      </w:r>
    </w:p>
    <w:p w14:paraId="3C1EDC9B" w14:textId="77777777" w:rsidR="00F80E53" w:rsidRDefault="00F80E53" w:rsidP="00F80E53"/>
    <w:p w14:paraId="4744A41F" w14:textId="0701ED0B" w:rsidR="00994583" w:rsidRDefault="00F80E53" w:rsidP="00F80E53">
      <w:r>
        <w:t>Nedenstående udfyldes af erhvervsskolen før fremsendelse til virksomheden</w:t>
      </w:r>
    </w:p>
    <w:p w14:paraId="2C43824F" w14:textId="77777777" w:rsidR="00F80E53" w:rsidRDefault="00F80E53" w:rsidP="00F80E53"/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4288"/>
        <w:gridCol w:w="5063"/>
      </w:tblGrid>
      <w:tr w:rsidR="00F80E53" w14:paraId="1C85F7E4" w14:textId="77777777" w:rsidTr="000E2F9F">
        <w:trPr>
          <w:trHeight w:val="510"/>
        </w:trPr>
        <w:tc>
          <w:tcPr>
            <w:tcW w:w="9351" w:type="dxa"/>
            <w:gridSpan w:val="2"/>
            <w:tcBorders>
              <w:bottom w:val="single" w:sz="4" w:space="0" w:color="auto"/>
            </w:tcBorders>
          </w:tcPr>
          <w:p w14:paraId="23C375AB" w14:textId="405CA43A" w:rsidR="00F80E53" w:rsidRDefault="00F80E53" w:rsidP="00F80E53">
            <w:r>
              <w:t>Erklæring om oplæring vedrører følgende oplæringsperiode      1     2     3     4</w:t>
            </w:r>
          </w:p>
        </w:tc>
      </w:tr>
      <w:tr w:rsidR="007D2DEA" w14:paraId="5C6F165F" w14:textId="77777777" w:rsidTr="000E2F9F">
        <w:trPr>
          <w:trHeight w:val="218"/>
        </w:trPr>
        <w:tc>
          <w:tcPr>
            <w:tcW w:w="4288" w:type="dxa"/>
            <w:tcBorders>
              <w:left w:val="nil"/>
              <w:bottom w:val="single" w:sz="4" w:space="0" w:color="auto"/>
              <w:right w:val="nil"/>
            </w:tcBorders>
          </w:tcPr>
          <w:p w14:paraId="0A4DED04" w14:textId="77777777" w:rsidR="007D2DEA" w:rsidRDefault="007D2DEA" w:rsidP="00F80E53"/>
        </w:tc>
        <w:tc>
          <w:tcPr>
            <w:tcW w:w="5063" w:type="dxa"/>
            <w:tcBorders>
              <w:left w:val="nil"/>
              <w:bottom w:val="single" w:sz="4" w:space="0" w:color="auto"/>
              <w:right w:val="nil"/>
            </w:tcBorders>
          </w:tcPr>
          <w:p w14:paraId="6A8A731D" w14:textId="77777777" w:rsidR="007D2DEA" w:rsidRDefault="007D2DEA" w:rsidP="00F80E53"/>
        </w:tc>
      </w:tr>
      <w:tr w:rsidR="00F80E53" w14:paraId="6A647A17" w14:textId="77777777" w:rsidTr="000E2F9F">
        <w:trPr>
          <w:trHeight w:val="510"/>
        </w:trPr>
        <w:tc>
          <w:tcPr>
            <w:tcW w:w="4288" w:type="dxa"/>
            <w:tcBorders>
              <w:bottom w:val="single" w:sz="4" w:space="0" w:color="auto"/>
            </w:tcBorders>
          </w:tcPr>
          <w:p w14:paraId="5A83A657" w14:textId="549F497E" w:rsidR="00F80E53" w:rsidRDefault="007D2DEA" w:rsidP="00F80E53">
            <w:r>
              <w:t>Elevens navn</w:t>
            </w:r>
          </w:p>
        </w:tc>
        <w:tc>
          <w:tcPr>
            <w:tcW w:w="5063" w:type="dxa"/>
            <w:tcBorders>
              <w:bottom w:val="single" w:sz="4" w:space="0" w:color="auto"/>
            </w:tcBorders>
          </w:tcPr>
          <w:p w14:paraId="07914082" w14:textId="7B471DAE" w:rsidR="00F80E53" w:rsidRDefault="007D2DEA" w:rsidP="00F80E53">
            <w:r>
              <w:t>Cpr.nr.</w:t>
            </w:r>
          </w:p>
        </w:tc>
      </w:tr>
      <w:tr w:rsidR="007D2DEA" w14:paraId="1D0B4259" w14:textId="77777777" w:rsidTr="000E2F9F">
        <w:trPr>
          <w:trHeight w:val="257"/>
        </w:trPr>
        <w:tc>
          <w:tcPr>
            <w:tcW w:w="4288" w:type="dxa"/>
            <w:tcBorders>
              <w:left w:val="nil"/>
              <w:right w:val="nil"/>
            </w:tcBorders>
          </w:tcPr>
          <w:p w14:paraId="28467310" w14:textId="77777777" w:rsidR="007D2DEA" w:rsidRDefault="007D2DEA" w:rsidP="00F80E53"/>
        </w:tc>
        <w:tc>
          <w:tcPr>
            <w:tcW w:w="5063" w:type="dxa"/>
            <w:tcBorders>
              <w:left w:val="nil"/>
              <w:right w:val="nil"/>
            </w:tcBorders>
          </w:tcPr>
          <w:p w14:paraId="31B8E3E3" w14:textId="77777777" w:rsidR="007D2DEA" w:rsidRDefault="007D2DEA" w:rsidP="00F80E53"/>
        </w:tc>
      </w:tr>
      <w:tr w:rsidR="00F80E53" w14:paraId="044BA3F1" w14:textId="77777777" w:rsidTr="000E2F9F">
        <w:trPr>
          <w:trHeight w:val="510"/>
        </w:trPr>
        <w:tc>
          <w:tcPr>
            <w:tcW w:w="4288" w:type="dxa"/>
          </w:tcPr>
          <w:p w14:paraId="2BACAD68" w14:textId="2EE64343" w:rsidR="00F80E53" w:rsidRDefault="007D2DEA" w:rsidP="00F80E53">
            <w:r>
              <w:t>Virksomhedens navn:</w:t>
            </w:r>
          </w:p>
        </w:tc>
        <w:tc>
          <w:tcPr>
            <w:tcW w:w="5063" w:type="dxa"/>
          </w:tcPr>
          <w:p w14:paraId="1A853B96" w14:textId="6DEE18D8" w:rsidR="00F80E53" w:rsidRDefault="007D2DEA" w:rsidP="00F80E53">
            <w:r>
              <w:t>Cvr.nr.</w:t>
            </w:r>
          </w:p>
        </w:tc>
      </w:tr>
      <w:tr w:rsidR="00F80E53" w14:paraId="316A2F4D" w14:textId="77777777" w:rsidTr="000E2F9F">
        <w:trPr>
          <w:trHeight w:val="510"/>
        </w:trPr>
        <w:tc>
          <w:tcPr>
            <w:tcW w:w="4288" w:type="dxa"/>
          </w:tcPr>
          <w:p w14:paraId="64DCFBBD" w14:textId="517A9FEB" w:rsidR="00F80E53" w:rsidRDefault="007D2DEA" w:rsidP="00F80E53">
            <w:r>
              <w:t>Virksomhedens adresse:</w:t>
            </w:r>
          </w:p>
        </w:tc>
        <w:tc>
          <w:tcPr>
            <w:tcW w:w="5063" w:type="dxa"/>
          </w:tcPr>
          <w:p w14:paraId="0CB25B6D" w14:textId="528CCE9D" w:rsidR="00F80E53" w:rsidRDefault="007D2DEA" w:rsidP="00F80E53">
            <w:r>
              <w:t>Tlf.nr.:</w:t>
            </w:r>
          </w:p>
        </w:tc>
      </w:tr>
      <w:tr w:rsidR="00F80E53" w14:paraId="6A20AAD4" w14:textId="77777777" w:rsidTr="000E2F9F">
        <w:trPr>
          <w:trHeight w:val="510"/>
        </w:trPr>
        <w:tc>
          <w:tcPr>
            <w:tcW w:w="4288" w:type="dxa"/>
            <w:tcBorders>
              <w:bottom w:val="single" w:sz="4" w:space="0" w:color="auto"/>
            </w:tcBorders>
          </w:tcPr>
          <w:p w14:paraId="51A57A7B" w14:textId="55B47D87" w:rsidR="00F80E53" w:rsidRDefault="007D2DEA" w:rsidP="00F80E53">
            <w:r>
              <w:t>Postnr. og by:</w:t>
            </w:r>
          </w:p>
        </w:tc>
        <w:tc>
          <w:tcPr>
            <w:tcW w:w="5063" w:type="dxa"/>
            <w:tcBorders>
              <w:bottom w:val="single" w:sz="4" w:space="0" w:color="auto"/>
            </w:tcBorders>
          </w:tcPr>
          <w:p w14:paraId="5458B4E5" w14:textId="6E9F3F7B" w:rsidR="00F80E53" w:rsidRDefault="007D2DEA" w:rsidP="00F80E53">
            <w:proofErr w:type="spellStart"/>
            <w:r>
              <w:t>Email</w:t>
            </w:r>
            <w:proofErr w:type="spellEnd"/>
            <w:r>
              <w:t>:</w:t>
            </w:r>
          </w:p>
        </w:tc>
      </w:tr>
      <w:tr w:rsidR="007D2DEA" w14:paraId="4F731709" w14:textId="77777777" w:rsidTr="000E2F9F">
        <w:trPr>
          <w:trHeight w:val="256"/>
        </w:trPr>
        <w:tc>
          <w:tcPr>
            <w:tcW w:w="4288" w:type="dxa"/>
            <w:tcBorders>
              <w:left w:val="nil"/>
              <w:right w:val="nil"/>
            </w:tcBorders>
          </w:tcPr>
          <w:p w14:paraId="76E992D2" w14:textId="77777777" w:rsidR="007D2DEA" w:rsidRDefault="007D2DEA" w:rsidP="00F80E53"/>
        </w:tc>
        <w:tc>
          <w:tcPr>
            <w:tcW w:w="5063" w:type="dxa"/>
            <w:tcBorders>
              <w:left w:val="nil"/>
              <w:right w:val="nil"/>
            </w:tcBorders>
          </w:tcPr>
          <w:p w14:paraId="79B27D05" w14:textId="77777777" w:rsidR="007D2DEA" w:rsidRDefault="007D2DEA" w:rsidP="00F80E53"/>
        </w:tc>
      </w:tr>
      <w:tr w:rsidR="00F80E53" w14:paraId="63BE81FC" w14:textId="77777777" w:rsidTr="000E2F9F">
        <w:trPr>
          <w:trHeight w:val="510"/>
        </w:trPr>
        <w:tc>
          <w:tcPr>
            <w:tcW w:w="4288" w:type="dxa"/>
          </w:tcPr>
          <w:p w14:paraId="0246679A" w14:textId="5FB71CAE" w:rsidR="00F80E53" w:rsidRDefault="007D2DEA" w:rsidP="00F80E53">
            <w:r>
              <w:t>Erhvervsskolens navn:</w:t>
            </w:r>
          </w:p>
        </w:tc>
        <w:tc>
          <w:tcPr>
            <w:tcW w:w="5063" w:type="dxa"/>
          </w:tcPr>
          <w:p w14:paraId="62013797" w14:textId="430AB730" w:rsidR="00F80E53" w:rsidRDefault="007D2DEA" w:rsidP="00F80E53">
            <w:r>
              <w:t>Cvr.nr.</w:t>
            </w:r>
          </w:p>
        </w:tc>
      </w:tr>
      <w:tr w:rsidR="00F80E53" w14:paraId="60C8F86E" w14:textId="77777777" w:rsidTr="000E2F9F">
        <w:trPr>
          <w:trHeight w:val="510"/>
        </w:trPr>
        <w:tc>
          <w:tcPr>
            <w:tcW w:w="4288" w:type="dxa"/>
          </w:tcPr>
          <w:p w14:paraId="4DB46D00" w14:textId="44BF4C65" w:rsidR="00F80E53" w:rsidRDefault="007D2DEA" w:rsidP="00F80E53">
            <w:r>
              <w:t>Kontaktlærer:</w:t>
            </w:r>
          </w:p>
        </w:tc>
        <w:tc>
          <w:tcPr>
            <w:tcW w:w="5063" w:type="dxa"/>
          </w:tcPr>
          <w:p w14:paraId="1DC67025" w14:textId="20DB3682" w:rsidR="00F80E53" w:rsidRDefault="007D2DEA" w:rsidP="00F80E53">
            <w:r>
              <w:t>E-mail:</w:t>
            </w:r>
          </w:p>
        </w:tc>
      </w:tr>
      <w:tr w:rsidR="00F80E53" w14:paraId="004AE9AF" w14:textId="77777777" w:rsidTr="000E2F9F">
        <w:trPr>
          <w:trHeight w:val="510"/>
        </w:trPr>
        <w:tc>
          <w:tcPr>
            <w:tcW w:w="4288" w:type="dxa"/>
          </w:tcPr>
          <w:p w14:paraId="474E47F1" w14:textId="4AFCC714" w:rsidR="00F80E53" w:rsidRDefault="007D2DEA" w:rsidP="00F80E53">
            <w:r>
              <w:t>Kontaktlærerens tlf.nr.:</w:t>
            </w:r>
          </w:p>
        </w:tc>
        <w:tc>
          <w:tcPr>
            <w:tcW w:w="5063" w:type="dxa"/>
          </w:tcPr>
          <w:p w14:paraId="212AC16B" w14:textId="57E9458D" w:rsidR="00F80E53" w:rsidRDefault="007D2DEA" w:rsidP="00F80E53">
            <w:r>
              <w:t>Skolens tlf.nr.:</w:t>
            </w:r>
          </w:p>
        </w:tc>
      </w:tr>
      <w:tr w:rsidR="007D2DEA" w14:paraId="49A6ED16" w14:textId="77777777" w:rsidTr="000E2F9F">
        <w:trPr>
          <w:trHeight w:val="2806"/>
        </w:trPr>
        <w:tc>
          <w:tcPr>
            <w:tcW w:w="9351" w:type="dxa"/>
            <w:gridSpan w:val="2"/>
            <w:tcBorders>
              <w:bottom w:val="single" w:sz="4" w:space="0" w:color="auto"/>
            </w:tcBorders>
          </w:tcPr>
          <w:p w14:paraId="51A1DCF8" w14:textId="480044CA" w:rsidR="007D2DEA" w:rsidRDefault="007D2DEA" w:rsidP="00F80E53">
            <w:r>
              <w:t xml:space="preserve">Meddelelse fra skolen: </w:t>
            </w:r>
          </w:p>
        </w:tc>
      </w:tr>
      <w:tr w:rsidR="007D2DEA" w14:paraId="4A40B875" w14:textId="77777777" w:rsidTr="000E2F9F">
        <w:trPr>
          <w:trHeight w:val="113"/>
        </w:trPr>
        <w:tc>
          <w:tcPr>
            <w:tcW w:w="4288" w:type="dxa"/>
            <w:tcBorders>
              <w:left w:val="nil"/>
              <w:right w:val="nil"/>
            </w:tcBorders>
          </w:tcPr>
          <w:p w14:paraId="3D5329ED" w14:textId="77777777" w:rsidR="007D2DEA" w:rsidRDefault="007D2DEA" w:rsidP="00F80E53"/>
        </w:tc>
        <w:tc>
          <w:tcPr>
            <w:tcW w:w="5063" w:type="dxa"/>
            <w:tcBorders>
              <w:left w:val="nil"/>
              <w:right w:val="nil"/>
            </w:tcBorders>
          </w:tcPr>
          <w:p w14:paraId="3A7C366D" w14:textId="77777777" w:rsidR="007D2DEA" w:rsidRDefault="007D2DEA" w:rsidP="00F80E53"/>
        </w:tc>
      </w:tr>
      <w:tr w:rsidR="00F80E53" w14:paraId="295FAAD3" w14:textId="77777777" w:rsidTr="000E2F9F">
        <w:trPr>
          <w:trHeight w:val="510"/>
        </w:trPr>
        <w:tc>
          <w:tcPr>
            <w:tcW w:w="4288" w:type="dxa"/>
          </w:tcPr>
          <w:p w14:paraId="2A8BBB91" w14:textId="44E24D67" w:rsidR="00F80E53" w:rsidRDefault="007D2DEA" w:rsidP="00F80E53">
            <w:r>
              <w:t>Dato:</w:t>
            </w:r>
          </w:p>
        </w:tc>
        <w:tc>
          <w:tcPr>
            <w:tcW w:w="5063" w:type="dxa"/>
          </w:tcPr>
          <w:p w14:paraId="4DA761CC" w14:textId="77777777" w:rsidR="00F80E53" w:rsidRDefault="00F80E53" w:rsidP="00F80E53"/>
        </w:tc>
      </w:tr>
    </w:tbl>
    <w:p w14:paraId="2E8B977A" w14:textId="77777777" w:rsidR="00F80E53" w:rsidRDefault="00F80E53" w:rsidP="00F80E53"/>
    <w:p w14:paraId="7917D16B" w14:textId="77777777" w:rsidR="00434E7A" w:rsidRDefault="00434E7A">
      <w:pPr>
        <w:snapToGrid/>
        <w:spacing w:line="240" w:lineRule="auto"/>
        <w:rPr>
          <w:b/>
          <w:szCs w:val="20"/>
        </w:rPr>
      </w:pPr>
      <w:r>
        <w:rPr>
          <w:b/>
          <w:szCs w:val="20"/>
        </w:rPr>
        <w:br w:type="page"/>
      </w:r>
    </w:p>
    <w:p w14:paraId="79BF0DCC" w14:textId="682546BE" w:rsidR="007D2DEA" w:rsidRPr="000E2F9F" w:rsidRDefault="007D2DEA" w:rsidP="007D2DEA">
      <w:pPr>
        <w:spacing w:before="90"/>
        <w:ind w:left="140"/>
        <w:rPr>
          <w:b/>
          <w:szCs w:val="20"/>
        </w:rPr>
      </w:pPr>
      <w:r w:rsidRPr="000E2F9F">
        <w:rPr>
          <w:b/>
          <w:szCs w:val="20"/>
        </w:rPr>
        <w:lastRenderedPageBreak/>
        <w:t>Nedenstående</w:t>
      </w:r>
      <w:r w:rsidRPr="000E2F9F">
        <w:rPr>
          <w:b/>
          <w:spacing w:val="-8"/>
          <w:szCs w:val="20"/>
        </w:rPr>
        <w:t xml:space="preserve"> </w:t>
      </w:r>
      <w:r w:rsidRPr="000E2F9F">
        <w:rPr>
          <w:b/>
          <w:szCs w:val="20"/>
        </w:rPr>
        <w:t>udfyldes</w:t>
      </w:r>
      <w:r w:rsidRPr="000E2F9F">
        <w:rPr>
          <w:b/>
          <w:spacing w:val="-6"/>
          <w:szCs w:val="20"/>
        </w:rPr>
        <w:t xml:space="preserve"> </w:t>
      </w:r>
      <w:r w:rsidRPr="000E2F9F">
        <w:rPr>
          <w:b/>
          <w:szCs w:val="20"/>
        </w:rPr>
        <w:t>af</w:t>
      </w:r>
      <w:r w:rsidRPr="000E2F9F">
        <w:rPr>
          <w:b/>
          <w:spacing w:val="-5"/>
          <w:szCs w:val="20"/>
        </w:rPr>
        <w:t xml:space="preserve"> </w:t>
      </w:r>
      <w:r w:rsidRPr="000E2F9F">
        <w:rPr>
          <w:b/>
          <w:szCs w:val="20"/>
        </w:rPr>
        <w:t>virksomheden</w:t>
      </w:r>
      <w:r w:rsidRPr="000E2F9F">
        <w:rPr>
          <w:b/>
          <w:spacing w:val="-7"/>
          <w:szCs w:val="20"/>
        </w:rPr>
        <w:t xml:space="preserve"> </w:t>
      </w:r>
      <w:r w:rsidRPr="000E2F9F">
        <w:rPr>
          <w:b/>
          <w:szCs w:val="20"/>
        </w:rPr>
        <w:t>ved</w:t>
      </w:r>
      <w:r w:rsidRPr="000E2F9F">
        <w:rPr>
          <w:b/>
          <w:spacing w:val="-2"/>
          <w:szCs w:val="20"/>
        </w:rPr>
        <w:t xml:space="preserve"> </w:t>
      </w:r>
      <w:r w:rsidRPr="000E2F9F">
        <w:rPr>
          <w:b/>
          <w:szCs w:val="20"/>
        </w:rPr>
        <w:t>oplæringsperiodens</w:t>
      </w:r>
      <w:r w:rsidRPr="000E2F9F">
        <w:rPr>
          <w:b/>
          <w:spacing w:val="-5"/>
          <w:szCs w:val="20"/>
        </w:rPr>
        <w:t xml:space="preserve"> </w:t>
      </w:r>
      <w:r w:rsidRPr="000E2F9F">
        <w:rPr>
          <w:b/>
          <w:spacing w:val="-2"/>
          <w:szCs w:val="20"/>
        </w:rPr>
        <w:t>afslutning</w:t>
      </w:r>
    </w:p>
    <w:p w14:paraId="4891E977" w14:textId="5A9B3BBE" w:rsidR="007D2DEA" w:rsidRPr="00434E7A" w:rsidRDefault="007D2DEA" w:rsidP="00434E7A">
      <w:pPr>
        <w:spacing w:before="218"/>
        <w:ind w:left="140" w:right="717"/>
        <w:rPr>
          <w:iCs/>
          <w:spacing w:val="-2"/>
          <w:szCs w:val="20"/>
        </w:rPr>
      </w:pPr>
      <w:r w:rsidRPr="000E2F9F">
        <w:rPr>
          <w:iCs/>
          <w:szCs w:val="20"/>
        </w:rPr>
        <w:t>Denne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erklæring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om</w:t>
      </w:r>
      <w:r w:rsidRPr="000E2F9F">
        <w:rPr>
          <w:iCs/>
          <w:spacing w:val="-7"/>
          <w:szCs w:val="20"/>
        </w:rPr>
        <w:t xml:space="preserve"> </w:t>
      </w:r>
      <w:r w:rsidRPr="000E2F9F">
        <w:rPr>
          <w:iCs/>
          <w:szCs w:val="20"/>
        </w:rPr>
        <w:t>oplæring</w:t>
      </w:r>
      <w:r w:rsidRPr="000E2F9F">
        <w:rPr>
          <w:iCs/>
          <w:spacing w:val="-1"/>
          <w:szCs w:val="20"/>
        </w:rPr>
        <w:t xml:space="preserve"> </w:t>
      </w:r>
      <w:r w:rsidRPr="000E2F9F">
        <w:rPr>
          <w:iCs/>
          <w:szCs w:val="20"/>
        </w:rPr>
        <w:t>vedrører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de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oplæringsperioder,</w:t>
      </w:r>
      <w:r w:rsidRPr="000E2F9F">
        <w:rPr>
          <w:iCs/>
          <w:spacing w:val="-5"/>
          <w:szCs w:val="20"/>
        </w:rPr>
        <w:t xml:space="preserve"> </w:t>
      </w:r>
      <w:r w:rsidRPr="000E2F9F">
        <w:rPr>
          <w:iCs/>
          <w:szCs w:val="20"/>
        </w:rPr>
        <w:t>der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er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placeret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imellem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skoleperio</w:t>
      </w:r>
      <w:r w:rsidRPr="000E2F9F">
        <w:rPr>
          <w:iCs/>
          <w:spacing w:val="-2"/>
          <w:szCs w:val="20"/>
        </w:rPr>
        <w:t>derne.</w:t>
      </w:r>
      <w:r w:rsidR="00434E7A">
        <w:rPr>
          <w:iCs/>
          <w:spacing w:val="-2"/>
          <w:szCs w:val="20"/>
        </w:rPr>
        <w:br/>
      </w:r>
      <w:r w:rsidRPr="000E2F9F">
        <w:rPr>
          <w:iCs/>
          <w:szCs w:val="20"/>
        </w:rPr>
        <w:t>Der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skal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desuden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udfyldes</w:t>
      </w:r>
      <w:r w:rsidRPr="000E2F9F">
        <w:rPr>
          <w:iCs/>
          <w:spacing w:val="-6"/>
          <w:szCs w:val="20"/>
        </w:rPr>
        <w:t xml:space="preserve"> </w:t>
      </w:r>
      <w:r w:rsidRPr="000E2F9F">
        <w:rPr>
          <w:iCs/>
          <w:szCs w:val="20"/>
        </w:rPr>
        <w:t>og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afleveres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en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afsluttende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erklæring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inden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den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afsluttende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skoleperi</w:t>
      </w:r>
      <w:r w:rsidRPr="000E2F9F">
        <w:rPr>
          <w:iCs/>
          <w:spacing w:val="-4"/>
          <w:szCs w:val="20"/>
        </w:rPr>
        <w:t>ode.</w:t>
      </w:r>
    </w:p>
    <w:p w14:paraId="20B66515" w14:textId="77777777" w:rsidR="007D2DEA" w:rsidRPr="000E2F9F" w:rsidRDefault="007D2DEA" w:rsidP="007D2DEA">
      <w:pPr>
        <w:pStyle w:val="Brdtekst"/>
        <w:spacing w:before="216"/>
        <w:ind w:left="140"/>
        <w:rPr>
          <w:rFonts w:ascii="Pangea Text" w:hAnsi="Pangea Text"/>
          <w:sz w:val="20"/>
          <w:szCs w:val="20"/>
        </w:rPr>
      </w:pPr>
      <w:r w:rsidRPr="000E2F9F">
        <w:rPr>
          <w:rFonts w:ascii="Pangea Text" w:hAnsi="Pangea Text"/>
          <w:sz w:val="20"/>
          <w:szCs w:val="20"/>
        </w:rPr>
        <w:t>I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skemaet</w:t>
      </w:r>
      <w:r w:rsidRPr="000E2F9F">
        <w:rPr>
          <w:rFonts w:ascii="Pangea Text" w:hAnsi="Pangea Text"/>
          <w:spacing w:val="-1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herunder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skal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ét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af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de</w:t>
      </w:r>
      <w:r w:rsidRPr="000E2F9F">
        <w:rPr>
          <w:rFonts w:ascii="Pangea Text" w:hAnsi="Pangea Text"/>
          <w:spacing w:val="-1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tre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felter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afkrydses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for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hvert</w:t>
      </w:r>
      <w:r w:rsidRPr="000E2F9F">
        <w:rPr>
          <w:rFonts w:ascii="Pangea Text" w:hAnsi="Pangea Text"/>
          <w:spacing w:val="-1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af</w:t>
      </w:r>
      <w:r w:rsidRPr="000E2F9F">
        <w:rPr>
          <w:rFonts w:ascii="Pangea Text" w:hAnsi="Pangea Text"/>
          <w:spacing w:val="3"/>
          <w:sz w:val="20"/>
          <w:szCs w:val="20"/>
        </w:rPr>
        <w:t xml:space="preserve"> </w:t>
      </w:r>
      <w:r w:rsidRPr="000E2F9F">
        <w:rPr>
          <w:rFonts w:ascii="Pangea Text" w:hAnsi="Pangea Text"/>
          <w:spacing w:val="-2"/>
          <w:sz w:val="20"/>
          <w:szCs w:val="20"/>
        </w:rPr>
        <w:t>oplæringsmålene:</w:t>
      </w:r>
    </w:p>
    <w:p w14:paraId="10508ADB" w14:textId="77777777" w:rsidR="007D2DEA" w:rsidRDefault="007D2DEA" w:rsidP="00941EB4">
      <w:pPr>
        <w:pStyle w:val="Listeafsnit"/>
      </w:pPr>
      <w:r>
        <w:rPr>
          <w:b/>
        </w:rPr>
        <w:t>Oplæring</w:t>
      </w:r>
      <w:r>
        <w:rPr>
          <w:b/>
          <w:spacing w:val="-5"/>
        </w:rPr>
        <w:t xml:space="preserve"> </w:t>
      </w:r>
      <w:r>
        <w:rPr>
          <w:b/>
        </w:rPr>
        <w:t>er</w:t>
      </w:r>
      <w:r>
        <w:rPr>
          <w:b/>
          <w:spacing w:val="-1"/>
        </w:rPr>
        <w:t xml:space="preserve"> </w:t>
      </w:r>
      <w:r>
        <w:rPr>
          <w:b/>
        </w:rPr>
        <w:t>ikke</w:t>
      </w:r>
      <w:r>
        <w:rPr>
          <w:b/>
          <w:spacing w:val="-1"/>
        </w:rPr>
        <w:t xml:space="preserve"> </w:t>
      </w:r>
      <w:r>
        <w:rPr>
          <w:b/>
        </w:rPr>
        <w:t>startet</w:t>
      </w:r>
      <w:r>
        <w:rPr>
          <w:b/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hvis</w:t>
      </w:r>
      <w:r>
        <w:rPr>
          <w:spacing w:val="-3"/>
        </w:rPr>
        <w:t xml:space="preserve"> </w:t>
      </w:r>
      <w:r>
        <w:t>eleven</w:t>
      </w:r>
      <w:r>
        <w:rPr>
          <w:spacing w:val="-1"/>
        </w:rPr>
        <w:t xml:space="preserve"> </w:t>
      </w:r>
      <w:r>
        <w:t>ikke</w:t>
      </w:r>
      <w:r>
        <w:rPr>
          <w:spacing w:val="-2"/>
        </w:rPr>
        <w:t xml:space="preserve"> </w:t>
      </w:r>
      <w:r>
        <w:t>har</w:t>
      </w:r>
      <w:r>
        <w:rPr>
          <w:spacing w:val="-4"/>
        </w:rPr>
        <w:t xml:space="preserve"> </w:t>
      </w:r>
      <w:r>
        <w:t>arbejdet</w:t>
      </w:r>
      <w:r>
        <w:rPr>
          <w:spacing w:val="-1"/>
        </w:rPr>
        <w:t xml:space="preserve"> </w:t>
      </w:r>
      <w:r>
        <w:t>med</w:t>
      </w:r>
      <w:r>
        <w:rPr>
          <w:spacing w:val="1"/>
        </w:rPr>
        <w:t xml:space="preserve"> </w:t>
      </w:r>
      <w:r>
        <w:rPr>
          <w:spacing w:val="-2"/>
        </w:rPr>
        <w:t>oplæringsmålet</w:t>
      </w:r>
    </w:p>
    <w:p w14:paraId="7AEC0DFA" w14:textId="4495462C" w:rsidR="007D2DEA" w:rsidRDefault="007D2DEA" w:rsidP="000E2F9F">
      <w:pPr>
        <w:pStyle w:val="Listeafsnit"/>
      </w:pPr>
      <w:r>
        <w:rPr>
          <w:b/>
        </w:rPr>
        <w:t xml:space="preserve">Oplæring er i gang </w:t>
      </w:r>
      <w:r>
        <w:t>– hvis eleven har arbejdet med oplæringsmålet, men endnu ikke har nået oplæringsmålet fuldt ud</w:t>
      </w:r>
    </w:p>
    <w:p w14:paraId="4CE1283B" w14:textId="1252ED1D" w:rsidR="007D2DEA" w:rsidRPr="000E2F9F" w:rsidRDefault="007D2DEA" w:rsidP="00941EB4">
      <w:pPr>
        <w:pStyle w:val="Listeafsnit"/>
      </w:pPr>
      <w:r w:rsidRPr="000E2F9F">
        <w:rPr>
          <w:b/>
        </w:rPr>
        <w:t>Oplæringsmålet</w:t>
      </w:r>
      <w:r w:rsidRPr="000E2F9F">
        <w:rPr>
          <w:b/>
          <w:spacing w:val="-6"/>
        </w:rPr>
        <w:t xml:space="preserve"> </w:t>
      </w:r>
      <w:r w:rsidRPr="000E2F9F">
        <w:rPr>
          <w:b/>
        </w:rPr>
        <w:t>er</w:t>
      </w:r>
      <w:r w:rsidRPr="000E2F9F">
        <w:rPr>
          <w:b/>
          <w:spacing w:val="-7"/>
        </w:rPr>
        <w:t xml:space="preserve"> </w:t>
      </w:r>
      <w:r w:rsidRPr="000E2F9F">
        <w:rPr>
          <w:b/>
        </w:rPr>
        <w:t>nået</w:t>
      </w:r>
      <w:r w:rsidRPr="000E2F9F">
        <w:rPr>
          <w:b/>
          <w:spacing w:val="-1"/>
        </w:rPr>
        <w:t xml:space="preserve"> </w:t>
      </w:r>
      <w:r w:rsidRPr="000E2F9F">
        <w:t>–</w:t>
      </w:r>
      <w:r w:rsidRPr="000E2F9F">
        <w:rPr>
          <w:spacing w:val="-7"/>
        </w:rPr>
        <w:t xml:space="preserve"> </w:t>
      </w:r>
      <w:r w:rsidRPr="000E2F9F">
        <w:t>hvis</w:t>
      </w:r>
      <w:r w:rsidRPr="000E2F9F">
        <w:rPr>
          <w:spacing w:val="-8"/>
        </w:rPr>
        <w:t xml:space="preserve"> </w:t>
      </w:r>
      <w:r w:rsidRPr="000E2F9F">
        <w:t>eleven</w:t>
      </w:r>
      <w:r w:rsidRPr="000E2F9F">
        <w:rPr>
          <w:spacing w:val="-7"/>
        </w:rPr>
        <w:t xml:space="preserve"> </w:t>
      </w:r>
      <w:r w:rsidRPr="000E2F9F">
        <w:t>har</w:t>
      </w:r>
      <w:r w:rsidRPr="000E2F9F">
        <w:rPr>
          <w:spacing w:val="-8"/>
        </w:rPr>
        <w:t xml:space="preserve"> </w:t>
      </w:r>
      <w:r w:rsidRPr="000E2F9F">
        <w:t>nået</w:t>
      </w:r>
      <w:r w:rsidRPr="000E2F9F">
        <w:rPr>
          <w:spacing w:val="-7"/>
        </w:rPr>
        <w:t xml:space="preserve"> </w:t>
      </w:r>
      <w:r w:rsidRPr="000E2F9F">
        <w:t>det</w:t>
      </w:r>
      <w:r w:rsidRPr="000E2F9F">
        <w:rPr>
          <w:spacing w:val="-7"/>
        </w:rPr>
        <w:t xml:space="preserve"> </w:t>
      </w:r>
      <w:r w:rsidRPr="000E2F9F">
        <w:t>beskrevne</w:t>
      </w:r>
      <w:r w:rsidRPr="000E2F9F">
        <w:rPr>
          <w:spacing w:val="-4"/>
        </w:rPr>
        <w:t xml:space="preserve"> </w:t>
      </w:r>
      <w:r w:rsidRPr="000E2F9F">
        <w:t>oplæringsmål</w:t>
      </w:r>
      <w:r w:rsidRPr="000E2F9F">
        <w:rPr>
          <w:spacing w:val="-8"/>
        </w:rPr>
        <w:t xml:space="preserve"> </w:t>
      </w:r>
      <w:r w:rsidRPr="000E2F9F">
        <w:t>for</w:t>
      </w:r>
      <w:r w:rsidRPr="000E2F9F">
        <w:rPr>
          <w:spacing w:val="-8"/>
        </w:rPr>
        <w:t xml:space="preserve"> </w:t>
      </w:r>
      <w:r w:rsidRPr="000E2F9F">
        <w:t>uddannel</w:t>
      </w:r>
      <w:r w:rsidRPr="000E2F9F">
        <w:rPr>
          <w:spacing w:val="-4"/>
        </w:rPr>
        <w:t>sen</w:t>
      </w:r>
    </w:p>
    <w:p w14:paraId="74D13560" w14:textId="77777777" w:rsidR="007D2DEA" w:rsidRPr="000E2F9F" w:rsidRDefault="007D2DEA" w:rsidP="007D2DEA">
      <w:pPr>
        <w:pStyle w:val="Brdtekst"/>
        <w:spacing w:before="34"/>
        <w:rPr>
          <w:rFonts w:ascii="Pangea Text" w:hAnsi="Pangea Text"/>
        </w:rPr>
      </w:pPr>
    </w:p>
    <w:p w14:paraId="18F98AD4" w14:textId="77777777" w:rsidR="007D2DEA" w:rsidRPr="000E2F9F" w:rsidRDefault="007D2DEA" w:rsidP="007D2DEA">
      <w:pPr>
        <w:pStyle w:val="Brdtekst"/>
        <w:ind w:left="140" w:right="717"/>
        <w:rPr>
          <w:rFonts w:ascii="Pangea Text" w:hAnsi="Pangea Text"/>
          <w:sz w:val="20"/>
          <w:szCs w:val="20"/>
        </w:rPr>
      </w:pPr>
      <w:r w:rsidRPr="000E2F9F">
        <w:rPr>
          <w:rFonts w:ascii="Pangea Text" w:hAnsi="Pangea Text"/>
          <w:sz w:val="20"/>
          <w:szCs w:val="20"/>
        </w:rPr>
        <w:t>Samtlige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oplæringsmål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skal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være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opfyldt inden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den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afsluttende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skoleperiode.</w:t>
      </w:r>
      <w:r w:rsidRPr="000E2F9F">
        <w:rPr>
          <w:rFonts w:ascii="Pangea Text" w:hAnsi="Pangea Text"/>
          <w:spacing w:val="-5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Det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er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derfor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 xml:space="preserve">vigtigt, at virksomheden i hver oplæringsperiode overvejer, inden for hvilke oplæringsmål der skal </w:t>
      </w:r>
      <w:proofErr w:type="spellStart"/>
      <w:r w:rsidRPr="000E2F9F">
        <w:rPr>
          <w:rFonts w:ascii="Pangea Text" w:hAnsi="Pangea Text"/>
          <w:sz w:val="20"/>
          <w:szCs w:val="20"/>
        </w:rPr>
        <w:t>igang</w:t>
      </w:r>
      <w:proofErr w:type="spellEnd"/>
      <w:r w:rsidRPr="000E2F9F">
        <w:rPr>
          <w:rFonts w:ascii="Pangea Text" w:hAnsi="Pangea Text"/>
          <w:sz w:val="20"/>
          <w:szCs w:val="20"/>
        </w:rPr>
        <w:t>- sættes en oplæring af eleven.</w:t>
      </w:r>
    </w:p>
    <w:p w14:paraId="384FB0AC" w14:textId="77777777" w:rsidR="007D2DEA" w:rsidRPr="000E2F9F" w:rsidRDefault="007D2DEA" w:rsidP="007D2DEA">
      <w:pPr>
        <w:pStyle w:val="Brdtekst"/>
        <w:spacing w:before="217"/>
        <w:ind w:left="140" w:right="717"/>
        <w:rPr>
          <w:rFonts w:ascii="Pangea Text" w:hAnsi="Pangea Text"/>
          <w:sz w:val="20"/>
          <w:szCs w:val="20"/>
        </w:rPr>
      </w:pPr>
      <w:r w:rsidRPr="000E2F9F">
        <w:rPr>
          <w:rFonts w:ascii="Pangea Text" w:hAnsi="Pangea Text"/>
          <w:sz w:val="20"/>
          <w:szCs w:val="20"/>
        </w:rPr>
        <w:t>Virksomheden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skal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så</w:t>
      </w:r>
      <w:r w:rsidRPr="000E2F9F">
        <w:rPr>
          <w:rFonts w:ascii="Pangea Text" w:hAnsi="Pangea Text"/>
          <w:spacing w:val="-5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vidt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muligt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tilrettelægge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oplæringen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sådan,</w:t>
      </w:r>
      <w:r w:rsidRPr="000E2F9F">
        <w:rPr>
          <w:rFonts w:ascii="Pangea Text" w:hAnsi="Pangea Text"/>
          <w:spacing w:val="-5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at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eleven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arbejder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efter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stigende sværhedsgrad og kompleksitet. Virksomheden og eleven kan gå i dialog med skolen, hvis de er i tvivl om, hvordan de sikrer opfyldelse af oplæringsmålene i virksomheden.</w:t>
      </w:r>
    </w:p>
    <w:p w14:paraId="64397F2A" w14:textId="77777777" w:rsidR="007D2DEA" w:rsidRDefault="007D2DEA" w:rsidP="007D2DEA">
      <w:pPr>
        <w:pStyle w:val="Brdtekst"/>
        <w:spacing w:before="34"/>
      </w:pPr>
    </w:p>
    <w:p w14:paraId="7A244CEF" w14:textId="0CD04F71" w:rsidR="00C45C21" w:rsidRPr="000E2F9F" w:rsidRDefault="007D2DEA" w:rsidP="007D2DEA">
      <w:pPr>
        <w:snapToGrid/>
        <w:spacing w:line="240" w:lineRule="auto"/>
        <w:rPr>
          <w:b/>
          <w:spacing w:val="-2"/>
          <w:szCs w:val="20"/>
        </w:rPr>
      </w:pPr>
      <w:r w:rsidRPr="000E2F9F">
        <w:rPr>
          <w:b/>
          <w:szCs w:val="20"/>
        </w:rPr>
        <w:t>Skemaet</w:t>
      </w:r>
      <w:r w:rsidRPr="000E2F9F">
        <w:rPr>
          <w:b/>
          <w:spacing w:val="-6"/>
          <w:szCs w:val="20"/>
        </w:rPr>
        <w:t xml:space="preserve"> </w:t>
      </w:r>
      <w:r w:rsidRPr="000E2F9F">
        <w:rPr>
          <w:b/>
          <w:szCs w:val="20"/>
        </w:rPr>
        <w:t>udfyldes</w:t>
      </w:r>
      <w:r w:rsidRPr="000E2F9F">
        <w:rPr>
          <w:b/>
          <w:spacing w:val="-2"/>
          <w:szCs w:val="20"/>
        </w:rPr>
        <w:t xml:space="preserve"> </w:t>
      </w:r>
      <w:r w:rsidRPr="000E2F9F">
        <w:rPr>
          <w:b/>
          <w:szCs w:val="20"/>
        </w:rPr>
        <w:t>af</w:t>
      </w:r>
      <w:r w:rsidRPr="000E2F9F">
        <w:rPr>
          <w:b/>
          <w:spacing w:val="-3"/>
          <w:szCs w:val="20"/>
        </w:rPr>
        <w:t xml:space="preserve"> </w:t>
      </w:r>
      <w:r w:rsidRPr="000E2F9F">
        <w:rPr>
          <w:b/>
          <w:szCs w:val="20"/>
        </w:rPr>
        <w:t>den</w:t>
      </w:r>
      <w:r w:rsidRPr="000E2F9F">
        <w:rPr>
          <w:b/>
          <w:spacing w:val="-5"/>
          <w:szCs w:val="20"/>
        </w:rPr>
        <w:t xml:space="preserve"> </w:t>
      </w:r>
      <w:r w:rsidRPr="000E2F9F">
        <w:rPr>
          <w:b/>
          <w:szCs w:val="20"/>
        </w:rPr>
        <w:t>elevansvarlige</w:t>
      </w:r>
      <w:r w:rsidRPr="000E2F9F">
        <w:rPr>
          <w:b/>
          <w:spacing w:val="-6"/>
          <w:szCs w:val="20"/>
        </w:rPr>
        <w:t xml:space="preserve"> </w:t>
      </w:r>
      <w:r w:rsidRPr="000E2F9F">
        <w:rPr>
          <w:b/>
          <w:szCs w:val="20"/>
        </w:rPr>
        <w:t>i</w:t>
      </w:r>
      <w:r w:rsidRPr="000E2F9F">
        <w:rPr>
          <w:b/>
          <w:spacing w:val="-5"/>
          <w:szCs w:val="20"/>
        </w:rPr>
        <w:t xml:space="preserve"> </w:t>
      </w:r>
      <w:r w:rsidRPr="000E2F9F">
        <w:rPr>
          <w:b/>
          <w:szCs w:val="20"/>
        </w:rPr>
        <w:t>virksomheden</w:t>
      </w:r>
      <w:r w:rsidRPr="000E2F9F">
        <w:rPr>
          <w:b/>
          <w:spacing w:val="-5"/>
          <w:szCs w:val="20"/>
        </w:rPr>
        <w:t xml:space="preserve"> </w:t>
      </w:r>
      <w:r w:rsidRPr="000E2F9F">
        <w:rPr>
          <w:b/>
          <w:szCs w:val="20"/>
        </w:rPr>
        <w:t>i</w:t>
      </w:r>
      <w:r w:rsidRPr="000E2F9F">
        <w:rPr>
          <w:b/>
          <w:spacing w:val="-3"/>
          <w:szCs w:val="20"/>
        </w:rPr>
        <w:t xml:space="preserve"> </w:t>
      </w:r>
      <w:r w:rsidRPr="000E2F9F">
        <w:rPr>
          <w:b/>
          <w:szCs w:val="20"/>
        </w:rPr>
        <w:t>samarbejde</w:t>
      </w:r>
      <w:r w:rsidRPr="000E2F9F">
        <w:rPr>
          <w:b/>
          <w:spacing w:val="-3"/>
          <w:szCs w:val="20"/>
        </w:rPr>
        <w:t xml:space="preserve"> </w:t>
      </w:r>
      <w:r w:rsidRPr="000E2F9F">
        <w:rPr>
          <w:b/>
          <w:szCs w:val="20"/>
        </w:rPr>
        <w:t>med</w:t>
      </w:r>
      <w:r w:rsidRPr="000E2F9F">
        <w:rPr>
          <w:b/>
          <w:spacing w:val="-3"/>
          <w:szCs w:val="20"/>
        </w:rPr>
        <w:t xml:space="preserve"> </w:t>
      </w:r>
      <w:r w:rsidRPr="000E2F9F">
        <w:rPr>
          <w:b/>
          <w:spacing w:val="-2"/>
          <w:szCs w:val="20"/>
        </w:rPr>
        <w:t>eleven.</w:t>
      </w:r>
    </w:p>
    <w:p w14:paraId="149BDE67" w14:textId="77777777" w:rsidR="00941EB4" w:rsidRDefault="00941EB4" w:rsidP="007D2DEA">
      <w:pPr>
        <w:snapToGrid/>
        <w:spacing w:line="240" w:lineRule="auto"/>
        <w:rPr>
          <w:b/>
          <w:spacing w:val="-2"/>
          <w:sz w:val="18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7"/>
        <w:gridCol w:w="1280"/>
        <w:gridCol w:w="1280"/>
        <w:gridCol w:w="1281"/>
      </w:tblGrid>
      <w:tr w:rsidR="00941EB4" w:rsidRPr="005B144F" w14:paraId="4734E72B" w14:textId="77777777" w:rsidTr="00434E7A">
        <w:trPr>
          <w:trHeight w:val="654"/>
        </w:trPr>
        <w:tc>
          <w:tcPr>
            <w:tcW w:w="5657" w:type="dxa"/>
            <w:shd w:val="clear" w:color="auto" w:fill="D9D9D9" w:themeFill="background1" w:themeFillShade="D9"/>
          </w:tcPr>
          <w:p w14:paraId="15AE4B76" w14:textId="77777777" w:rsidR="00941EB4" w:rsidRPr="005B144F" w:rsidRDefault="00941EB4" w:rsidP="00941EB4">
            <w:pPr>
              <w:rPr>
                <w:szCs w:val="20"/>
              </w:rPr>
            </w:pPr>
            <w:r w:rsidRPr="005B144F">
              <w:rPr>
                <w:szCs w:val="20"/>
              </w:rPr>
              <w:t>Oplæringsmål, som eleven skal have opnået inden den afsluttende skoleperiode.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14:paraId="5A919D38" w14:textId="77777777" w:rsidR="00941EB4" w:rsidRPr="005B144F" w:rsidRDefault="00941EB4" w:rsidP="00941EB4">
            <w:pPr>
              <w:rPr>
                <w:szCs w:val="20"/>
              </w:rPr>
            </w:pPr>
            <w:r w:rsidRPr="005B144F">
              <w:rPr>
                <w:szCs w:val="20"/>
              </w:rPr>
              <w:t>Oplæring er ikke startet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14:paraId="1F4965C1" w14:textId="77777777" w:rsidR="00941EB4" w:rsidRPr="005B144F" w:rsidRDefault="00941EB4" w:rsidP="00941EB4">
            <w:pPr>
              <w:rPr>
                <w:szCs w:val="20"/>
              </w:rPr>
            </w:pPr>
            <w:r w:rsidRPr="005B144F">
              <w:rPr>
                <w:szCs w:val="20"/>
              </w:rPr>
              <w:t>Oplæring er i gang</w:t>
            </w:r>
          </w:p>
        </w:tc>
        <w:tc>
          <w:tcPr>
            <w:tcW w:w="1281" w:type="dxa"/>
            <w:shd w:val="clear" w:color="auto" w:fill="D9D9D9" w:themeFill="background1" w:themeFillShade="D9"/>
          </w:tcPr>
          <w:p w14:paraId="5DD172FB" w14:textId="77777777" w:rsidR="00941EB4" w:rsidRPr="005B144F" w:rsidRDefault="00941EB4" w:rsidP="00941EB4">
            <w:pPr>
              <w:rPr>
                <w:szCs w:val="20"/>
              </w:rPr>
            </w:pPr>
            <w:proofErr w:type="spellStart"/>
            <w:r w:rsidRPr="005B144F">
              <w:rPr>
                <w:szCs w:val="20"/>
              </w:rPr>
              <w:t>Oplæ</w:t>
            </w:r>
            <w:proofErr w:type="spellEnd"/>
            <w:r w:rsidRPr="005B144F">
              <w:rPr>
                <w:szCs w:val="20"/>
              </w:rPr>
              <w:t xml:space="preserve">- </w:t>
            </w:r>
            <w:proofErr w:type="spellStart"/>
            <w:r w:rsidRPr="005B144F">
              <w:rPr>
                <w:szCs w:val="20"/>
              </w:rPr>
              <w:t>ringsmålet</w:t>
            </w:r>
            <w:proofErr w:type="spellEnd"/>
            <w:r w:rsidRPr="005B144F">
              <w:rPr>
                <w:szCs w:val="20"/>
              </w:rPr>
              <w:t xml:space="preserve"> er nået</w:t>
            </w:r>
          </w:p>
        </w:tc>
      </w:tr>
      <w:tr w:rsidR="00941EB4" w:rsidRPr="005B144F" w14:paraId="33956E80" w14:textId="77777777" w:rsidTr="00434E7A">
        <w:trPr>
          <w:trHeight w:val="875"/>
        </w:trPr>
        <w:tc>
          <w:tcPr>
            <w:tcW w:w="5657" w:type="dxa"/>
          </w:tcPr>
          <w:p w14:paraId="1C82939F" w14:textId="72DD8788" w:rsidR="00941EB4" w:rsidRPr="007333A5" w:rsidRDefault="003A0E05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7333A5">
              <w:rPr>
                <w:color w:val="000000"/>
                <w:szCs w:val="20"/>
              </w:rPr>
              <w:t>Eleven kan selvstændigt udarbejde tekniske tegninger i overensstemmelse med relevante standarder under anvendelse af 2D og 3D CAD-systemer.</w:t>
            </w:r>
          </w:p>
        </w:tc>
        <w:tc>
          <w:tcPr>
            <w:tcW w:w="1280" w:type="dxa"/>
          </w:tcPr>
          <w:p w14:paraId="58660158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5C4E6ADA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47661DE3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14A78DB2" w14:textId="77777777" w:rsidTr="00434E7A">
        <w:trPr>
          <w:trHeight w:val="657"/>
        </w:trPr>
        <w:tc>
          <w:tcPr>
            <w:tcW w:w="5657" w:type="dxa"/>
          </w:tcPr>
          <w:p w14:paraId="1700F49F" w14:textId="04A029A0" w:rsidR="00941EB4" w:rsidRPr="007333A5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7333A5">
              <w:rPr>
                <w:color w:val="000000"/>
                <w:szCs w:val="20"/>
              </w:rPr>
              <w:t>Eleven kan anvende relevante programpakker til løsning af tekniske illustrations- og designopgaver i virksomheden.</w:t>
            </w:r>
          </w:p>
        </w:tc>
        <w:tc>
          <w:tcPr>
            <w:tcW w:w="1280" w:type="dxa"/>
          </w:tcPr>
          <w:p w14:paraId="1AB54397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36EECACD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01E6F73D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40AF0BFC" w14:textId="77777777" w:rsidTr="00434E7A">
        <w:trPr>
          <w:trHeight w:val="436"/>
        </w:trPr>
        <w:tc>
          <w:tcPr>
            <w:tcW w:w="5657" w:type="dxa"/>
          </w:tcPr>
          <w:p w14:paraId="7AF3916C" w14:textId="46698B8E" w:rsidR="00941EB4" w:rsidRPr="007333A5" w:rsidRDefault="005A4F8D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7333A5">
              <w:rPr>
                <w:color w:val="000000"/>
                <w:szCs w:val="20"/>
              </w:rPr>
              <w:t>Eleven kan udarbejde tekniske illustrationer som fx reservedelskataloger, monteringsvejledninger og manualer</w:t>
            </w:r>
            <w:r w:rsidR="00941EB4" w:rsidRPr="007333A5">
              <w:rPr>
                <w:szCs w:val="20"/>
              </w:rPr>
              <w:t>.</w:t>
            </w:r>
          </w:p>
        </w:tc>
        <w:tc>
          <w:tcPr>
            <w:tcW w:w="1280" w:type="dxa"/>
          </w:tcPr>
          <w:p w14:paraId="6D1ED012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52213BD9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6001D0AB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28B5E45F" w14:textId="77777777" w:rsidTr="00434E7A">
        <w:trPr>
          <w:trHeight w:val="657"/>
        </w:trPr>
        <w:tc>
          <w:tcPr>
            <w:tcW w:w="5657" w:type="dxa"/>
          </w:tcPr>
          <w:p w14:paraId="166B908D" w14:textId="084EB8DC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bidrage til at udarbejde præsentationer af tekniske løsninger ved anvendelse af fx animation og grafik.</w:t>
            </w:r>
          </w:p>
        </w:tc>
        <w:tc>
          <w:tcPr>
            <w:tcW w:w="1280" w:type="dxa"/>
          </w:tcPr>
          <w:p w14:paraId="37952812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702F12E0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58F4217F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0229CBB8" w14:textId="77777777" w:rsidTr="00434E7A">
        <w:trPr>
          <w:trHeight w:val="436"/>
        </w:trPr>
        <w:tc>
          <w:tcPr>
            <w:tcW w:w="5657" w:type="dxa"/>
          </w:tcPr>
          <w:p w14:paraId="6506E52E" w14:textId="65A26440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præsentere og formidle sit arbejde såvel internt i virksomheden som eksternt.</w:t>
            </w:r>
          </w:p>
        </w:tc>
        <w:tc>
          <w:tcPr>
            <w:tcW w:w="1280" w:type="dxa"/>
          </w:tcPr>
          <w:p w14:paraId="5492F94A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25727516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3302815E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113AD1FF" w14:textId="77777777" w:rsidTr="00434E7A">
        <w:trPr>
          <w:trHeight w:val="438"/>
        </w:trPr>
        <w:tc>
          <w:tcPr>
            <w:tcW w:w="5657" w:type="dxa"/>
          </w:tcPr>
          <w:p w14:paraId="1878F9C9" w14:textId="2235C93C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bidrage til planlægning af arbejdsopgaverne.</w:t>
            </w:r>
          </w:p>
        </w:tc>
        <w:tc>
          <w:tcPr>
            <w:tcW w:w="1280" w:type="dxa"/>
          </w:tcPr>
          <w:p w14:paraId="74134060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2199A81A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1ED29F6D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5E245C13" w14:textId="77777777" w:rsidTr="00434E7A">
        <w:trPr>
          <w:trHeight w:val="436"/>
        </w:trPr>
        <w:tc>
          <w:tcPr>
            <w:tcW w:w="5657" w:type="dxa"/>
          </w:tcPr>
          <w:p w14:paraId="1896DC5C" w14:textId="1A7443DC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udføre arbejdsopgaverne i henhold til udarbejdede tidsplaner.</w:t>
            </w:r>
          </w:p>
        </w:tc>
        <w:tc>
          <w:tcPr>
            <w:tcW w:w="1280" w:type="dxa"/>
          </w:tcPr>
          <w:p w14:paraId="6E907C27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37F7CFFE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38F30570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11AC3F46" w14:textId="77777777" w:rsidTr="00434E7A">
        <w:trPr>
          <w:trHeight w:val="220"/>
        </w:trPr>
        <w:tc>
          <w:tcPr>
            <w:tcW w:w="5657" w:type="dxa"/>
          </w:tcPr>
          <w:p w14:paraId="33ED1C32" w14:textId="3518849C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deltage i projektarbejde.</w:t>
            </w:r>
          </w:p>
        </w:tc>
        <w:tc>
          <w:tcPr>
            <w:tcW w:w="1280" w:type="dxa"/>
          </w:tcPr>
          <w:p w14:paraId="2A5F7518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2B1BE5C6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684A9E6A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3EA5BF07" w14:textId="77777777" w:rsidTr="00434E7A">
        <w:trPr>
          <w:trHeight w:val="654"/>
        </w:trPr>
        <w:tc>
          <w:tcPr>
            <w:tcW w:w="5657" w:type="dxa"/>
          </w:tcPr>
          <w:p w14:paraId="18041016" w14:textId="44E7C858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kommunikere og samarbejde med kollegaer og samarbejdspartnere såvel internt i virksomheden som eksternt.</w:t>
            </w:r>
          </w:p>
        </w:tc>
        <w:tc>
          <w:tcPr>
            <w:tcW w:w="1280" w:type="dxa"/>
          </w:tcPr>
          <w:p w14:paraId="6EE9E38C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1DCB5D9C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1DD2E4F1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434E7A" w:rsidRPr="005B144F" w14:paraId="14E863B1" w14:textId="77777777" w:rsidTr="00434E7A">
        <w:trPr>
          <w:trHeight w:val="656"/>
        </w:trPr>
        <w:tc>
          <w:tcPr>
            <w:tcW w:w="5657" w:type="dxa"/>
            <w:shd w:val="clear" w:color="auto" w:fill="D9D9D9" w:themeFill="background1" w:themeFillShade="D9"/>
          </w:tcPr>
          <w:p w14:paraId="4A284F4A" w14:textId="77777777" w:rsidR="00434E7A" w:rsidRPr="005B144F" w:rsidRDefault="00434E7A" w:rsidP="006A5BCA">
            <w:pPr>
              <w:rPr>
                <w:szCs w:val="20"/>
              </w:rPr>
            </w:pPr>
            <w:r w:rsidRPr="005B144F">
              <w:rPr>
                <w:szCs w:val="20"/>
              </w:rPr>
              <w:lastRenderedPageBreak/>
              <w:t>Oplæringsmål, som eleven skal have opnået inden den afsluttende skoleperiode.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14:paraId="077696EA" w14:textId="77777777" w:rsidR="00434E7A" w:rsidRPr="005B144F" w:rsidRDefault="00434E7A" w:rsidP="006A5BCA">
            <w:pPr>
              <w:rPr>
                <w:szCs w:val="20"/>
              </w:rPr>
            </w:pPr>
            <w:r w:rsidRPr="005B144F">
              <w:rPr>
                <w:szCs w:val="20"/>
              </w:rPr>
              <w:t>Oplæring er ikke startet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14:paraId="6B8837FE" w14:textId="77777777" w:rsidR="00434E7A" w:rsidRPr="005B144F" w:rsidRDefault="00434E7A" w:rsidP="006A5BCA">
            <w:pPr>
              <w:rPr>
                <w:szCs w:val="20"/>
              </w:rPr>
            </w:pPr>
            <w:r w:rsidRPr="005B144F">
              <w:rPr>
                <w:szCs w:val="20"/>
              </w:rPr>
              <w:t>Oplæring er i gang</w:t>
            </w:r>
          </w:p>
        </w:tc>
        <w:tc>
          <w:tcPr>
            <w:tcW w:w="1281" w:type="dxa"/>
            <w:shd w:val="clear" w:color="auto" w:fill="D9D9D9" w:themeFill="background1" w:themeFillShade="D9"/>
          </w:tcPr>
          <w:p w14:paraId="63D8F2D3" w14:textId="77777777" w:rsidR="00434E7A" w:rsidRPr="005B144F" w:rsidRDefault="00434E7A" w:rsidP="006A5BCA">
            <w:pPr>
              <w:rPr>
                <w:szCs w:val="20"/>
              </w:rPr>
            </w:pPr>
            <w:proofErr w:type="spellStart"/>
            <w:r w:rsidRPr="005B144F">
              <w:rPr>
                <w:szCs w:val="20"/>
              </w:rPr>
              <w:t>Oplæ</w:t>
            </w:r>
            <w:proofErr w:type="spellEnd"/>
            <w:r w:rsidRPr="005B144F">
              <w:rPr>
                <w:szCs w:val="20"/>
              </w:rPr>
              <w:t xml:space="preserve">- </w:t>
            </w:r>
            <w:proofErr w:type="spellStart"/>
            <w:r w:rsidRPr="005B144F">
              <w:rPr>
                <w:szCs w:val="20"/>
              </w:rPr>
              <w:t>ringsmålet</w:t>
            </w:r>
            <w:proofErr w:type="spellEnd"/>
            <w:r w:rsidRPr="005B144F">
              <w:rPr>
                <w:szCs w:val="20"/>
              </w:rPr>
              <w:t xml:space="preserve"> er nået</w:t>
            </w:r>
          </w:p>
        </w:tc>
      </w:tr>
      <w:tr w:rsidR="00941EB4" w:rsidRPr="005B144F" w14:paraId="16459106" w14:textId="77777777" w:rsidTr="00434E7A">
        <w:trPr>
          <w:trHeight w:val="438"/>
        </w:trPr>
        <w:tc>
          <w:tcPr>
            <w:tcW w:w="5657" w:type="dxa"/>
          </w:tcPr>
          <w:p w14:paraId="779E4256" w14:textId="34844DFC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medvirke til optimering og effektivisering af egne arbejdsopgaver i virksomheden.</w:t>
            </w:r>
          </w:p>
        </w:tc>
        <w:tc>
          <w:tcPr>
            <w:tcW w:w="1280" w:type="dxa"/>
          </w:tcPr>
          <w:p w14:paraId="0D63D26F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498CA319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3359C775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3A7522" w:rsidRPr="005B144F" w14:paraId="004C0140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5C8FC" w14:textId="1CCBAE17" w:rsidR="003A7522" w:rsidRPr="00ED24AF" w:rsidRDefault="002B135D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>
              <w:rPr>
                <w:szCs w:val="20"/>
              </w:rPr>
              <w:t>Lærlingen kan</w:t>
            </w:r>
            <w:r w:rsidR="00FE3B76">
              <w:rPr>
                <w:szCs w:val="20"/>
              </w:rPr>
              <w:t xml:space="preserve"> selvstændigt udarbejde teknisk dokumentation, der relaterer sig til ind</w:t>
            </w:r>
            <w:r w:rsidR="008071D1">
              <w:rPr>
                <w:szCs w:val="20"/>
              </w:rPr>
              <w:t>u</w:t>
            </w:r>
            <w:r w:rsidR="00FE3B76">
              <w:rPr>
                <w:szCs w:val="20"/>
              </w:rPr>
              <w:t xml:space="preserve">striel </w:t>
            </w:r>
            <w:r w:rsidR="008071D1">
              <w:rPr>
                <w:szCs w:val="20"/>
              </w:rPr>
              <w:t>produktion</w:t>
            </w:r>
            <w:r w:rsidR="001179E6">
              <w:rPr>
                <w:szCs w:val="20"/>
              </w:rPr>
              <w:t xml:space="preserve">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C5E0A" w14:textId="77777777" w:rsidR="003A7522" w:rsidRPr="005B144F" w:rsidRDefault="003A7522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06E16" w14:textId="77777777" w:rsidR="003A7522" w:rsidRPr="005B144F" w:rsidRDefault="003A7522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C34A2" w14:textId="77777777" w:rsidR="003A7522" w:rsidRPr="005B144F" w:rsidRDefault="003A7522" w:rsidP="00941EB4">
            <w:pPr>
              <w:rPr>
                <w:szCs w:val="20"/>
              </w:rPr>
            </w:pPr>
          </w:p>
        </w:tc>
      </w:tr>
      <w:tr w:rsidR="00941EB4" w:rsidRPr="005B144F" w14:paraId="0CC3BF31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CDE1E" w14:textId="729D8ADD" w:rsidR="00941EB4" w:rsidRPr="00ED24AF" w:rsidRDefault="008071D1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>
              <w:rPr>
                <w:szCs w:val="20"/>
              </w:rPr>
              <w:t>Lærlingen kan udføre kon</w:t>
            </w:r>
            <w:r w:rsidR="009C4622">
              <w:rPr>
                <w:szCs w:val="20"/>
              </w:rPr>
              <w:t>s</w:t>
            </w:r>
            <w:r>
              <w:rPr>
                <w:szCs w:val="20"/>
              </w:rPr>
              <w:t>truktionstegnin</w:t>
            </w:r>
            <w:r w:rsidR="009C4622">
              <w:rPr>
                <w:szCs w:val="20"/>
              </w:rPr>
              <w:t>g</w:t>
            </w:r>
            <w:r>
              <w:rPr>
                <w:szCs w:val="20"/>
              </w:rPr>
              <w:t>er, der relaterer</w:t>
            </w:r>
            <w:r w:rsidR="009C4622">
              <w:rPr>
                <w:szCs w:val="20"/>
              </w:rPr>
              <w:t xml:space="preserve"> sig til industriel produktion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1D60D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D908E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F7DA3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3C0AC4CF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A80A2" w14:textId="44F0ED57" w:rsidR="00941EB4" w:rsidRPr="00ED24AF" w:rsidRDefault="00C51D69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>
              <w:rPr>
                <w:szCs w:val="20"/>
              </w:rPr>
              <w:t>Lærlingen kan udføre beregninger af fx mængder og priser.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5ABC7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BE4D5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69CD0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48018621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D0C99" w14:textId="3E32A4E6" w:rsidR="00941EB4" w:rsidRPr="00ED24AF" w:rsidRDefault="00722FCB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>
              <w:rPr>
                <w:szCs w:val="20"/>
              </w:rPr>
              <w:t>Lærlingen kan administrere teknisk dokumentation, herunder udføre systematisk arkivering og admini</w:t>
            </w:r>
            <w:r w:rsidR="00113954">
              <w:rPr>
                <w:szCs w:val="20"/>
              </w:rPr>
              <w:t>stration af fx tegninger, styklister</w:t>
            </w:r>
            <w:r w:rsidR="0038000E">
              <w:rPr>
                <w:szCs w:val="20"/>
              </w:rPr>
              <w:t>, filer og dokumenter.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9036D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54F21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9795C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30CC4991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3734E" w14:textId="648C36C0" w:rsidR="00941EB4" w:rsidRPr="00ED24AF" w:rsidRDefault="0038000E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>
              <w:rPr>
                <w:szCs w:val="20"/>
              </w:rPr>
              <w:t>Lærlingen kan bidrage til dokumentation i virksomhedens kvalitetsledelsessy</w:t>
            </w:r>
            <w:r w:rsidR="0036768E">
              <w:rPr>
                <w:szCs w:val="20"/>
              </w:rPr>
              <w:t>s</w:t>
            </w:r>
            <w:r>
              <w:rPr>
                <w:szCs w:val="20"/>
              </w:rPr>
              <w:t>tem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B76F1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EBBEB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BDAF9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65022709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F189E" w14:textId="7C157438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bidrage til at sikre miljø og bæredygtighed ved løsning af opgaver og projekter.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0302E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12D4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018BE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3C436BCB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06168" w14:textId="6266EE22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kvalitetssikre eget arbejde.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5A428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7500B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6BB12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61FFD97A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B24D0" w14:textId="5BF0A884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bidrage til virksomhedens samlede kvalitetssikring.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FFFC6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44252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11E9A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</w:tbl>
    <w:p w14:paraId="0E280AE2" w14:textId="77777777" w:rsidR="000E2F9F" w:rsidRDefault="000E2F9F" w:rsidP="00941EB4">
      <w:pPr>
        <w:rPr>
          <w:szCs w:val="20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69"/>
        <w:gridCol w:w="3329"/>
      </w:tblGrid>
      <w:tr w:rsidR="000E2F9F" w:rsidRPr="000E2F9F" w14:paraId="74F2BD1D" w14:textId="77777777" w:rsidTr="00434E7A">
        <w:trPr>
          <w:trHeight w:val="436"/>
        </w:trPr>
        <w:tc>
          <w:tcPr>
            <w:tcW w:w="9498" w:type="dxa"/>
            <w:gridSpan w:val="2"/>
          </w:tcPr>
          <w:p w14:paraId="41FF29C8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Navn på den elevansvarlige i virksomheden:</w:t>
            </w:r>
          </w:p>
        </w:tc>
      </w:tr>
      <w:tr w:rsidR="000E2F9F" w:rsidRPr="000E2F9F" w14:paraId="116503C5" w14:textId="77777777" w:rsidTr="00434E7A">
        <w:trPr>
          <w:trHeight w:val="283"/>
        </w:trPr>
        <w:tc>
          <w:tcPr>
            <w:tcW w:w="6169" w:type="dxa"/>
          </w:tcPr>
          <w:p w14:paraId="0B416878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E-mail:</w:t>
            </w:r>
          </w:p>
        </w:tc>
        <w:tc>
          <w:tcPr>
            <w:tcW w:w="3329" w:type="dxa"/>
          </w:tcPr>
          <w:p w14:paraId="3915B8F3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Tlf. nr.:</w:t>
            </w:r>
          </w:p>
        </w:tc>
      </w:tr>
      <w:tr w:rsidR="000E2F9F" w:rsidRPr="000E2F9F" w14:paraId="092E1430" w14:textId="77777777" w:rsidTr="00EF5615">
        <w:trPr>
          <w:trHeight w:val="3285"/>
        </w:trPr>
        <w:tc>
          <w:tcPr>
            <w:tcW w:w="9498" w:type="dxa"/>
            <w:gridSpan w:val="2"/>
          </w:tcPr>
          <w:p w14:paraId="222503DC" w14:textId="77777777" w:rsidR="00EF5615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Vurderer virksomheden og/eller eleven, at eleven har særlige behov i relation til den efter</w:t>
            </w:r>
            <w:r w:rsidR="00EF5615">
              <w:rPr>
                <w:szCs w:val="20"/>
              </w:rPr>
              <w:t>-</w:t>
            </w:r>
          </w:p>
          <w:p w14:paraId="6B4E4699" w14:textId="24AB8E94" w:rsid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følgende skoleperiode eller oplæring?</w:t>
            </w:r>
          </w:p>
          <w:p w14:paraId="0A682EEA" w14:textId="77777777" w:rsidR="00EF5615" w:rsidRPr="000E2F9F" w:rsidRDefault="00EF5615" w:rsidP="000E2F9F">
            <w:pPr>
              <w:rPr>
                <w:szCs w:val="20"/>
              </w:rPr>
            </w:pPr>
          </w:p>
          <w:p w14:paraId="34F757F7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Nej, der er ingen særlige behov (sæt kryds) □</w:t>
            </w:r>
          </w:p>
          <w:p w14:paraId="0FF6664A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Ja, der er særlige behov (sæt kryds) □</w:t>
            </w:r>
          </w:p>
          <w:p w14:paraId="79F4DCFC" w14:textId="77777777" w:rsidR="00EF5615" w:rsidRDefault="00EF5615" w:rsidP="000E2F9F">
            <w:pPr>
              <w:rPr>
                <w:szCs w:val="20"/>
              </w:rPr>
            </w:pPr>
          </w:p>
          <w:p w14:paraId="7ABEEA43" w14:textId="59DC7802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Begrundelse:</w:t>
            </w:r>
          </w:p>
        </w:tc>
      </w:tr>
      <w:tr w:rsidR="000E2F9F" w:rsidRPr="000E2F9F" w14:paraId="0D0515BB" w14:textId="77777777" w:rsidTr="00EF5615">
        <w:trPr>
          <w:trHeight w:val="70"/>
        </w:trPr>
        <w:tc>
          <w:tcPr>
            <w:tcW w:w="9498" w:type="dxa"/>
            <w:gridSpan w:val="2"/>
          </w:tcPr>
          <w:p w14:paraId="47C9350D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Dato:</w:t>
            </w:r>
          </w:p>
        </w:tc>
      </w:tr>
    </w:tbl>
    <w:p w14:paraId="2C3A9905" w14:textId="77777777" w:rsidR="000E2F9F" w:rsidRPr="000E2F9F" w:rsidRDefault="000E2F9F" w:rsidP="000E2F9F">
      <w:pPr>
        <w:rPr>
          <w:b/>
          <w:szCs w:val="20"/>
        </w:rPr>
      </w:pPr>
    </w:p>
    <w:p w14:paraId="5F0D2583" w14:textId="77777777" w:rsidR="000E2F9F" w:rsidRPr="000E2F9F" w:rsidRDefault="000E2F9F" w:rsidP="000E2F9F">
      <w:pPr>
        <w:rPr>
          <w:b/>
          <w:szCs w:val="20"/>
        </w:rPr>
      </w:pPr>
      <w:r w:rsidRPr="000E2F9F">
        <w:rPr>
          <w:b/>
          <w:szCs w:val="20"/>
        </w:rPr>
        <w:t>Underskrifter</w:t>
      </w:r>
    </w:p>
    <w:p w14:paraId="2769860E" w14:textId="05F469F7" w:rsidR="00434E7A" w:rsidRPr="000E2F9F" w:rsidRDefault="000E2F9F" w:rsidP="000E2F9F">
      <w:pPr>
        <w:rPr>
          <w:szCs w:val="20"/>
        </w:rPr>
      </w:pPr>
      <w:r w:rsidRPr="000E2F9F">
        <w:rPr>
          <w:szCs w:val="20"/>
        </w:rPr>
        <w:t>Erklæringen om oplæring skal underskrives af både den elevansvarlige og eleven.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0E2F9F" w:rsidRPr="000E2F9F" w14:paraId="6847A3F3" w14:textId="77777777" w:rsidTr="00434E7A">
        <w:trPr>
          <w:trHeight w:val="438"/>
        </w:trPr>
        <w:tc>
          <w:tcPr>
            <w:tcW w:w="9498" w:type="dxa"/>
          </w:tcPr>
          <w:p w14:paraId="48365AD6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Den elevansvarlige:</w:t>
            </w:r>
          </w:p>
        </w:tc>
      </w:tr>
      <w:tr w:rsidR="000E2F9F" w:rsidRPr="000E2F9F" w14:paraId="2DF27092" w14:textId="77777777" w:rsidTr="00434E7A">
        <w:trPr>
          <w:trHeight w:val="436"/>
        </w:trPr>
        <w:tc>
          <w:tcPr>
            <w:tcW w:w="9498" w:type="dxa"/>
          </w:tcPr>
          <w:p w14:paraId="1F6983CF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Eleven:</w:t>
            </w:r>
          </w:p>
        </w:tc>
      </w:tr>
    </w:tbl>
    <w:p w14:paraId="2398D919" w14:textId="77777777" w:rsidR="00941EB4" w:rsidRPr="005B144F" w:rsidRDefault="00941EB4" w:rsidP="00941EB4">
      <w:pPr>
        <w:rPr>
          <w:b/>
          <w:szCs w:val="20"/>
        </w:rPr>
      </w:pPr>
    </w:p>
    <w:p w14:paraId="088C1EE5" w14:textId="77777777" w:rsidR="00941EB4" w:rsidRPr="005B144F" w:rsidRDefault="00941EB4" w:rsidP="00941EB4">
      <w:pPr>
        <w:rPr>
          <w:szCs w:val="20"/>
        </w:rPr>
      </w:pPr>
    </w:p>
    <w:sectPr w:rsidR="00941EB4" w:rsidRPr="005B144F" w:rsidSect="00434E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381" w:right="1554" w:bottom="130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C66636" w14:textId="77777777" w:rsidR="0069012D" w:rsidRPr="008C275E" w:rsidRDefault="0069012D" w:rsidP="00DD0507">
      <w:r w:rsidRPr="008C275E">
        <w:separator/>
      </w:r>
    </w:p>
  </w:endnote>
  <w:endnote w:type="continuationSeparator" w:id="0">
    <w:p w14:paraId="44DB576A" w14:textId="77777777" w:rsidR="0069012D" w:rsidRPr="008C275E" w:rsidRDefault="0069012D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ngea-Regular">
    <w:altName w:val="Arial"/>
    <w:panose1 w:val="020B0504000000000000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77A5F1-0F47-4BDC-9E65-5708A7C252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5B324C22-B19D-41FC-8BDC-73EBBBE565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5DE4DBA6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2FCB5CA0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553745657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456714641"/>
          <w:docPartObj>
            <w:docPartGallery w:val="Page Numbers (Top of Page)"/>
            <w:docPartUnique/>
          </w:docPartObj>
        </w:sdtPr>
        <w:sdtEndPr/>
        <w:sdtContent>
          <w:p w14:paraId="3C8FD77F" w14:textId="6ACCCC7E" w:rsidR="000F4BD6" w:rsidRPr="003D5729" w:rsidRDefault="00434E7A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4624" behindDoc="1" locked="0" layoutInCell="1" allowOverlap="1" wp14:anchorId="41DBD1FE" wp14:editId="0308B74D">
                  <wp:simplePos x="0" y="0"/>
                  <wp:positionH relativeFrom="page">
                    <wp:align>left</wp:align>
                  </wp:positionH>
                  <wp:positionV relativeFrom="paragraph">
                    <wp:posOffset>-76834</wp:posOffset>
                  </wp:positionV>
                  <wp:extent cx="7841840" cy="862330"/>
                  <wp:effectExtent l="0" t="0" r="0" b="0"/>
                  <wp:wrapNone/>
                  <wp:docPr id="192081114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976412" name="Billede 54597641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84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4BD6" w:rsidRPr="003D5729">
              <w:rPr>
                <w:sz w:val="16"/>
                <w:szCs w:val="16"/>
              </w:rPr>
              <w:t xml:space="preserve">Side </w:t>
            </w:r>
            <w:r w:rsidR="000F4BD6" w:rsidRPr="003D5729">
              <w:rPr>
                <w:sz w:val="16"/>
                <w:szCs w:val="16"/>
              </w:rPr>
              <w:fldChar w:fldCharType="begin"/>
            </w:r>
            <w:r w:rsidR="000F4BD6" w:rsidRPr="003D5729">
              <w:rPr>
                <w:sz w:val="16"/>
                <w:szCs w:val="16"/>
              </w:rPr>
              <w:instrText>PAGE</w:instrText>
            </w:r>
            <w:r w:rsidR="000F4BD6" w:rsidRPr="003D5729">
              <w:rPr>
                <w:sz w:val="16"/>
                <w:szCs w:val="16"/>
              </w:rPr>
              <w:fldChar w:fldCharType="separate"/>
            </w:r>
            <w:r w:rsidR="000F4BD6" w:rsidRPr="003D5729">
              <w:rPr>
                <w:sz w:val="16"/>
                <w:szCs w:val="16"/>
              </w:rPr>
              <w:t>2</w:t>
            </w:r>
            <w:r w:rsidR="000F4BD6" w:rsidRPr="003D5729">
              <w:rPr>
                <w:sz w:val="16"/>
                <w:szCs w:val="16"/>
              </w:rPr>
              <w:fldChar w:fldCharType="end"/>
            </w:r>
            <w:r w:rsidR="000F4BD6" w:rsidRPr="003D5729">
              <w:rPr>
                <w:sz w:val="16"/>
                <w:szCs w:val="16"/>
              </w:rPr>
              <w:t xml:space="preserve"> af </w:t>
            </w:r>
            <w:r w:rsidR="000F4BD6" w:rsidRPr="003D5729">
              <w:rPr>
                <w:sz w:val="16"/>
                <w:szCs w:val="16"/>
              </w:rPr>
              <w:fldChar w:fldCharType="begin"/>
            </w:r>
            <w:r w:rsidR="000F4BD6" w:rsidRPr="003D5729">
              <w:rPr>
                <w:sz w:val="16"/>
                <w:szCs w:val="16"/>
              </w:rPr>
              <w:instrText>NUMPAGES</w:instrText>
            </w:r>
            <w:r w:rsidR="000F4BD6" w:rsidRPr="003D5729">
              <w:rPr>
                <w:sz w:val="16"/>
                <w:szCs w:val="16"/>
              </w:rPr>
              <w:fldChar w:fldCharType="separate"/>
            </w:r>
            <w:r w:rsidR="000F4BD6" w:rsidRPr="003D5729">
              <w:rPr>
                <w:sz w:val="16"/>
                <w:szCs w:val="16"/>
              </w:rPr>
              <w:t>2</w:t>
            </w:r>
            <w:r w:rsidR="000F4BD6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754B060A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EndPr/>
        <w:sdtContent>
          <w:p w14:paraId="2AE1A257" w14:textId="77777777" w:rsidR="000F4BD6" w:rsidRPr="003D5729" w:rsidRDefault="000F4BD6">
            <w:pPr>
              <w:pStyle w:val="Sidefod"/>
              <w:jc w:val="right"/>
              <w:rPr>
                <w:sz w:val="16"/>
                <w:szCs w:val="16"/>
              </w:rPr>
            </w:pPr>
            <w:r w:rsidRPr="003D5729">
              <w:rPr>
                <w:sz w:val="16"/>
                <w:szCs w:val="16"/>
              </w:rPr>
              <w:t xml:space="preserve">Side </w:t>
            </w:r>
            <w:r w:rsidRPr="003D5729">
              <w:rPr>
                <w:sz w:val="16"/>
                <w:szCs w:val="16"/>
              </w:rPr>
              <w:fldChar w:fldCharType="begin"/>
            </w:r>
            <w:r w:rsidRPr="003D5729">
              <w:rPr>
                <w:sz w:val="16"/>
                <w:szCs w:val="16"/>
              </w:rPr>
              <w:instrText>PAGE</w:instrText>
            </w:r>
            <w:r w:rsidRPr="003D5729">
              <w:rPr>
                <w:sz w:val="16"/>
                <w:szCs w:val="16"/>
              </w:rPr>
              <w:fldChar w:fldCharType="separate"/>
            </w:r>
            <w:r w:rsidRPr="003D5729">
              <w:rPr>
                <w:sz w:val="16"/>
                <w:szCs w:val="16"/>
              </w:rPr>
              <w:t>2</w:t>
            </w:r>
            <w:r w:rsidRPr="003D5729">
              <w:rPr>
                <w:sz w:val="16"/>
                <w:szCs w:val="16"/>
              </w:rPr>
              <w:fldChar w:fldCharType="end"/>
            </w:r>
            <w:r w:rsidRPr="003D5729">
              <w:rPr>
                <w:sz w:val="16"/>
                <w:szCs w:val="16"/>
              </w:rPr>
              <w:t xml:space="preserve"> af </w:t>
            </w:r>
            <w:r w:rsidRPr="003D5729">
              <w:rPr>
                <w:sz w:val="16"/>
                <w:szCs w:val="16"/>
              </w:rPr>
              <w:fldChar w:fldCharType="begin"/>
            </w:r>
            <w:r w:rsidRPr="003D5729">
              <w:rPr>
                <w:sz w:val="16"/>
                <w:szCs w:val="16"/>
              </w:rPr>
              <w:instrText>NUMPAGES</w:instrText>
            </w:r>
            <w:r w:rsidRPr="003D5729">
              <w:rPr>
                <w:sz w:val="16"/>
                <w:szCs w:val="16"/>
              </w:rPr>
              <w:fldChar w:fldCharType="separate"/>
            </w:r>
            <w:r w:rsidRPr="003D5729">
              <w:rPr>
                <w:sz w:val="16"/>
                <w:szCs w:val="16"/>
              </w:rPr>
              <w:t>2</w:t>
            </w:r>
            <w:r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2D1DB069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08B63" w14:textId="77777777" w:rsidR="0069012D" w:rsidRPr="008C275E" w:rsidRDefault="0069012D" w:rsidP="00DD0507">
      <w:r w:rsidRPr="008C275E">
        <w:separator/>
      </w:r>
    </w:p>
  </w:footnote>
  <w:footnote w:type="continuationSeparator" w:id="0">
    <w:p w14:paraId="383B031A" w14:textId="77777777" w:rsidR="0069012D" w:rsidRPr="008C275E" w:rsidRDefault="0069012D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4685328A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7EF0C12E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21642" w14:textId="2336078F" w:rsidR="0062648D" w:rsidRPr="008C275E" w:rsidRDefault="00D72E0B" w:rsidP="00DD0507">
    <w:pPr>
      <w:pStyle w:val="Sidehoved"/>
    </w:pPr>
    <w:r>
      <w:rPr>
        <w:noProof/>
      </w:rPr>
      <w:drawing>
        <wp:anchor distT="0" distB="0" distL="114300" distR="114300" simplePos="0" relativeHeight="251673600" behindDoc="0" locked="0" layoutInCell="1" allowOverlap="1" wp14:anchorId="32DA7B8C" wp14:editId="4DCDEBEB">
          <wp:simplePos x="0" y="0"/>
          <wp:positionH relativeFrom="page">
            <wp:posOffset>4965065</wp:posOffset>
          </wp:positionH>
          <wp:positionV relativeFrom="page">
            <wp:posOffset>349250</wp:posOffset>
          </wp:positionV>
          <wp:extent cx="2347200" cy="381600"/>
          <wp:effectExtent l="0" t="0" r="0" b="0"/>
          <wp:wrapTopAndBottom/>
          <wp:docPr id="695588095" name="Billede 1" descr="Et billede, der indeholder tekst, Font/skrifttype, sort, skærmbilled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5810929" name="Billede 1" descr="Et billede, der indeholder tekst, Font/skrifttype, sort, skærmbillede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7200" cy="3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7CC03" w14:textId="77777777" w:rsidR="00C207E4" w:rsidRPr="008C275E" w:rsidRDefault="00A97E12" w:rsidP="00DD0507">
    <w:pPr>
      <w:pStyle w:val="Sidehoved"/>
    </w:pPr>
    <w:r>
      <w:rPr>
        <w:noProof/>
      </w:rPr>
      <w:drawing>
        <wp:anchor distT="0" distB="0" distL="114300" distR="114300" simplePos="0" relativeHeight="251669504" behindDoc="0" locked="0" layoutInCell="1" allowOverlap="1" wp14:anchorId="312F7424" wp14:editId="04876099">
          <wp:simplePos x="0" y="0"/>
          <wp:positionH relativeFrom="page">
            <wp:posOffset>720090</wp:posOffset>
          </wp:positionH>
          <wp:positionV relativeFrom="page">
            <wp:posOffset>349250</wp:posOffset>
          </wp:positionV>
          <wp:extent cx="3592800" cy="162000"/>
          <wp:effectExtent l="0" t="0" r="8255" b="9525"/>
          <wp:wrapTopAndBottom/>
          <wp:docPr id="1342879288" name="Billede 1342879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6034514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2800" cy="1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275E">
      <w:rPr>
        <w:noProof/>
      </w:rPr>
      <w:drawing>
        <wp:anchor distT="0" distB="0" distL="114300" distR="114300" simplePos="0" relativeHeight="251664384" behindDoc="0" locked="0" layoutInCell="1" allowOverlap="1" wp14:anchorId="5891870D" wp14:editId="61F6E3C6">
          <wp:simplePos x="0" y="0"/>
          <wp:positionH relativeFrom="column">
            <wp:posOffset>5027295</wp:posOffset>
          </wp:positionH>
          <wp:positionV relativeFrom="paragraph">
            <wp:posOffset>-100516</wp:posOffset>
          </wp:positionV>
          <wp:extent cx="1646524" cy="480498"/>
          <wp:effectExtent l="0" t="0" r="0" b="0"/>
          <wp:wrapNone/>
          <wp:docPr id="1366084878" name="Grafik 13660848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6524" cy="480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6.9pt;height:256.9pt" o:bullet="t">
        <v:imagedata r:id="rId1" o:title="IU_Grafik_Logo1"/>
      </v:shape>
    </w:pict>
  </w:numPicBullet>
  <w:abstractNum w:abstractNumId="0" w15:restartNumberingAfterBreak="0">
    <w:nsid w:val="053A380C"/>
    <w:multiLevelType w:val="hybridMultilevel"/>
    <w:tmpl w:val="E34672D2"/>
    <w:lvl w:ilvl="0" w:tplc="6FC2CC8C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A9720656">
      <w:numFmt w:val="bullet"/>
      <w:lvlText w:val="•"/>
      <w:lvlJc w:val="left"/>
      <w:pPr>
        <w:ind w:left="1766" w:hanging="360"/>
      </w:pPr>
      <w:rPr>
        <w:rFonts w:hint="default"/>
        <w:lang w:eastAsia="en-US" w:bidi="ar-SA"/>
      </w:rPr>
    </w:lvl>
    <w:lvl w:ilvl="2" w:tplc="7558520C">
      <w:numFmt w:val="bullet"/>
      <w:lvlText w:val="•"/>
      <w:lvlJc w:val="left"/>
      <w:pPr>
        <w:ind w:left="2672" w:hanging="360"/>
      </w:pPr>
      <w:rPr>
        <w:rFonts w:hint="default"/>
        <w:lang w:eastAsia="en-US" w:bidi="ar-SA"/>
      </w:rPr>
    </w:lvl>
    <w:lvl w:ilvl="3" w:tplc="F656DD82">
      <w:numFmt w:val="bullet"/>
      <w:lvlText w:val="•"/>
      <w:lvlJc w:val="left"/>
      <w:pPr>
        <w:ind w:left="3578" w:hanging="360"/>
      </w:pPr>
      <w:rPr>
        <w:rFonts w:hint="default"/>
        <w:lang w:eastAsia="en-US" w:bidi="ar-SA"/>
      </w:rPr>
    </w:lvl>
    <w:lvl w:ilvl="4" w:tplc="6240AF0C">
      <w:numFmt w:val="bullet"/>
      <w:lvlText w:val="•"/>
      <w:lvlJc w:val="left"/>
      <w:pPr>
        <w:ind w:left="4484" w:hanging="360"/>
      </w:pPr>
      <w:rPr>
        <w:rFonts w:hint="default"/>
        <w:lang w:eastAsia="en-US" w:bidi="ar-SA"/>
      </w:rPr>
    </w:lvl>
    <w:lvl w:ilvl="5" w:tplc="D3A4D0F4">
      <w:numFmt w:val="bullet"/>
      <w:lvlText w:val="•"/>
      <w:lvlJc w:val="left"/>
      <w:pPr>
        <w:ind w:left="5391" w:hanging="360"/>
      </w:pPr>
      <w:rPr>
        <w:rFonts w:hint="default"/>
        <w:lang w:eastAsia="en-US" w:bidi="ar-SA"/>
      </w:rPr>
    </w:lvl>
    <w:lvl w:ilvl="6" w:tplc="C040DDD4">
      <w:numFmt w:val="bullet"/>
      <w:lvlText w:val="•"/>
      <w:lvlJc w:val="left"/>
      <w:pPr>
        <w:ind w:left="6297" w:hanging="360"/>
      </w:pPr>
      <w:rPr>
        <w:rFonts w:hint="default"/>
        <w:lang w:eastAsia="en-US" w:bidi="ar-SA"/>
      </w:rPr>
    </w:lvl>
    <w:lvl w:ilvl="7" w:tplc="9952725A">
      <w:numFmt w:val="bullet"/>
      <w:lvlText w:val="•"/>
      <w:lvlJc w:val="left"/>
      <w:pPr>
        <w:ind w:left="7203" w:hanging="360"/>
      </w:pPr>
      <w:rPr>
        <w:rFonts w:hint="default"/>
        <w:lang w:eastAsia="en-US" w:bidi="ar-SA"/>
      </w:rPr>
    </w:lvl>
    <w:lvl w:ilvl="8" w:tplc="8A94B0EC">
      <w:numFmt w:val="bullet"/>
      <w:lvlText w:val="•"/>
      <w:lvlJc w:val="left"/>
      <w:pPr>
        <w:ind w:left="8109" w:hanging="360"/>
      </w:pPr>
      <w:rPr>
        <w:rFonts w:hint="default"/>
        <w:lang w:eastAsia="en-US" w:bidi="ar-SA"/>
      </w:rPr>
    </w:lvl>
  </w:abstractNum>
  <w:abstractNum w:abstractNumId="1" w15:restartNumberingAfterBreak="0">
    <w:nsid w:val="143578A4"/>
    <w:multiLevelType w:val="hybridMultilevel"/>
    <w:tmpl w:val="810ACFE2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E0CC6"/>
    <w:multiLevelType w:val="hybridMultilevel"/>
    <w:tmpl w:val="8EBA1930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459868">
    <w:abstractNumId w:val="2"/>
  </w:num>
  <w:num w:numId="2" w16cid:durableId="771242628">
    <w:abstractNumId w:val="3"/>
  </w:num>
  <w:num w:numId="3" w16cid:durableId="1478494537">
    <w:abstractNumId w:val="3"/>
  </w:num>
  <w:num w:numId="4" w16cid:durableId="443428712">
    <w:abstractNumId w:val="0"/>
  </w:num>
  <w:num w:numId="5" w16cid:durableId="931552072">
    <w:abstractNumId w:val="4"/>
  </w:num>
  <w:num w:numId="6" w16cid:durableId="1283339689">
    <w:abstractNumId w:val="1"/>
  </w:num>
  <w:num w:numId="7" w16cid:durableId="7503504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E53"/>
    <w:rsid w:val="00072A3A"/>
    <w:rsid w:val="00082E1C"/>
    <w:rsid w:val="00084F69"/>
    <w:rsid w:val="000E2F9F"/>
    <w:rsid w:val="000F4BD6"/>
    <w:rsid w:val="00113954"/>
    <w:rsid w:val="001141F0"/>
    <w:rsid w:val="001178E5"/>
    <w:rsid w:val="001179E6"/>
    <w:rsid w:val="00171651"/>
    <w:rsid w:val="00177247"/>
    <w:rsid w:val="00193B0C"/>
    <w:rsid w:val="001B451F"/>
    <w:rsid w:val="001B535D"/>
    <w:rsid w:val="001D1492"/>
    <w:rsid w:val="001F2C33"/>
    <w:rsid w:val="00224E95"/>
    <w:rsid w:val="00257553"/>
    <w:rsid w:val="00280E35"/>
    <w:rsid w:val="002B135D"/>
    <w:rsid w:val="002C2CF0"/>
    <w:rsid w:val="002C2EBE"/>
    <w:rsid w:val="002D2681"/>
    <w:rsid w:val="002E64A9"/>
    <w:rsid w:val="0035242F"/>
    <w:rsid w:val="0036768E"/>
    <w:rsid w:val="0038000E"/>
    <w:rsid w:val="0038099A"/>
    <w:rsid w:val="003A0E05"/>
    <w:rsid w:val="003A7522"/>
    <w:rsid w:val="003D12CC"/>
    <w:rsid w:val="003F663F"/>
    <w:rsid w:val="00407C3F"/>
    <w:rsid w:val="00412360"/>
    <w:rsid w:val="00426A3B"/>
    <w:rsid w:val="00434E7A"/>
    <w:rsid w:val="004D1C22"/>
    <w:rsid w:val="00515F39"/>
    <w:rsid w:val="00520B26"/>
    <w:rsid w:val="00535CCD"/>
    <w:rsid w:val="00562D43"/>
    <w:rsid w:val="00564D39"/>
    <w:rsid w:val="00573834"/>
    <w:rsid w:val="00581B9C"/>
    <w:rsid w:val="00583FC1"/>
    <w:rsid w:val="005A4F8D"/>
    <w:rsid w:val="005B1093"/>
    <w:rsid w:val="005B144F"/>
    <w:rsid w:val="005D4453"/>
    <w:rsid w:val="0062648D"/>
    <w:rsid w:val="00667D15"/>
    <w:rsid w:val="0069012D"/>
    <w:rsid w:val="006B1777"/>
    <w:rsid w:val="006C60B2"/>
    <w:rsid w:val="00705682"/>
    <w:rsid w:val="0071546C"/>
    <w:rsid w:val="00722FCB"/>
    <w:rsid w:val="007333A5"/>
    <w:rsid w:val="00736A7A"/>
    <w:rsid w:val="007728FF"/>
    <w:rsid w:val="00780CEF"/>
    <w:rsid w:val="00790664"/>
    <w:rsid w:val="007D2DEA"/>
    <w:rsid w:val="008071D1"/>
    <w:rsid w:val="00847F95"/>
    <w:rsid w:val="0085458E"/>
    <w:rsid w:val="008610A5"/>
    <w:rsid w:val="00866C75"/>
    <w:rsid w:val="00885AB6"/>
    <w:rsid w:val="00891894"/>
    <w:rsid w:val="008A7EC0"/>
    <w:rsid w:val="008C275E"/>
    <w:rsid w:val="008F0B3A"/>
    <w:rsid w:val="0091458E"/>
    <w:rsid w:val="00941EB4"/>
    <w:rsid w:val="0097176E"/>
    <w:rsid w:val="00994583"/>
    <w:rsid w:val="009B3DA7"/>
    <w:rsid w:val="009B63AB"/>
    <w:rsid w:val="009C4622"/>
    <w:rsid w:val="009D6CA9"/>
    <w:rsid w:val="00A130A5"/>
    <w:rsid w:val="00A631DD"/>
    <w:rsid w:val="00A65039"/>
    <w:rsid w:val="00A84ABA"/>
    <w:rsid w:val="00A97E12"/>
    <w:rsid w:val="00AA5AC4"/>
    <w:rsid w:val="00AC05EF"/>
    <w:rsid w:val="00AC126A"/>
    <w:rsid w:val="00AC4A86"/>
    <w:rsid w:val="00AD5133"/>
    <w:rsid w:val="00AE1BDE"/>
    <w:rsid w:val="00B15755"/>
    <w:rsid w:val="00B44B63"/>
    <w:rsid w:val="00B8492B"/>
    <w:rsid w:val="00B95CC4"/>
    <w:rsid w:val="00BB6772"/>
    <w:rsid w:val="00BF26B1"/>
    <w:rsid w:val="00C01FF8"/>
    <w:rsid w:val="00C207E4"/>
    <w:rsid w:val="00C45C21"/>
    <w:rsid w:val="00C51D69"/>
    <w:rsid w:val="00C84F5A"/>
    <w:rsid w:val="00CB346A"/>
    <w:rsid w:val="00CB4DD8"/>
    <w:rsid w:val="00D4349B"/>
    <w:rsid w:val="00D72E0B"/>
    <w:rsid w:val="00D95C4B"/>
    <w:rsid w:val="00DB7F51"/>
    <w:rsid w:val="00DD0507"/>
    <w:rsid w:val="00E20895"/>
    <w:rsid w:val="00E32070"/>
    <w:rsid w:val="00E35537"/>
    <w:rsid w:val="00E4525D"/>
    <w:rsid w:val="00E77A1F"/>
    <w:rsid w:val="00EA01A0"/>
    <w:rsid w:val="00EC0E86"/>
    <w:rsid w:val="00ED24AF"/>
    <w:rsid w:val="00EE4913"/>
    <w:rsid w:val="00EF5615"/>
    <w:rsid w:val="00F0460E"/>
    <w:rsid w:val="00F35261"/>
    <w:rsid w:val="00F712AE"/>
    <w:rsid w:val="00F80E53"/>
    <w:rsid w:val="00F8702F"/>
    <w:rsid w:val="00FE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0E891D"/>
  <w15:chartTrackingRefBased/>
  <w15:docId w15:val="{C9586C2B-60B6-4847-BAD5-E3D4FC77B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99A"/>
    <w:pPr>
      <w:snapToGrid w:val="0"/>
      <w:spacing w:line="280" w:lineRule="exact"/>
    </w:pPr>
    <w:rPr>
      <w:rFonts w:ascii="Pangea Text" w:hAnsi="Pangea Text"/>
      <w:color w:val="000000" w:themeColor="text1"/>
      <w:sz w:val="20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4BD6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20B26"/>
    <w:pPr>
      <w:spacing w:before="24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4BD6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4BD6"/>
    <w:pPr>
      <w:keepNext/>
      <w:keepLines/>
      <w:spacing w:before="240"/>
      <w:outlineLvl w:val="3"/>
    </w:pPr>
    <w:rPr>
      <w:rFonts w:eastAsiaTheme="majorEastAsia" w:cstheme="majorBidi"/>
      <w:b/>
      <w:iCs/>
      <w:color w:val="aut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F4BD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F4BD6"/>
    <w:rPr>
      <w:rFonts w:ascii="Pangea Text" w:hAnsi="Pangea Text"/>
      <w:color w:val="000000" w:themeColor="text1"/>
      <w:sz w:val="20"/>
    </w:rPr>
  </w:style>
  <w:style w:type="paragraph" w:styleId="Sidefod">
    <w:name w:val="footer"/>
    <w:basedOn w:val="Normal"/>
    <w:link w:val="SidefodTegn"/>
    <w:uiPriority w:val="99"/>
    <w:unhideWhenUsed/>
    <w:rsid w:val="000F4BD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4BD6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 w:cs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4BD6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20B26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0F4BD6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4BD6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DD050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D0507"/>
    <w:rPr>
      <w:rFonts w:ascii="Arial" w:hAnsi="Arial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4BD6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4BD6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4BD6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4BD6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D95C4B"/>
    <w:rPr>
      <w:color w:val="808080"/>
    </w:rPr>
  </w:style>
  <w:style w:type="paragraph" w:customStyle="1" w:styleId="Initialer">
    <w:name w:val="Initialer"/>
    <w:basedOn w:val="Normal"/>
    <w:link w:val="InitialerTegn"/>
    <w:rsid w:val="00D95C4B"/>
    <w:rPr>
      <w:sz w:val="16"/>
    </w:rPr>
  </w:style>
  <w:style w:type="character" w:customStyle="1" w:styleId="InitialerTegn">
    <w:name w:val="Initialer Tegn"/>
    <w:basedOn w:val="Standardskrifttypeiafsnit"/>
    <w:link w:val="Initialer"/>
    <w:rsid w:val="00D95C4B"/>
    <w:rPr>
      <w:rFonts w:ascii="Pangea Text" w:hAnsi="Pangea Text"/>
      <w:color w:val="000000" w:themeColor="text1"/>
      <w:sz w:val="16"/>
    </w:rPr>
  </w:style>
  <w:style w:type="table" w:styleId="Tabel-Gitter">
    <w:name w:val="Table Grid"/>
    <w:basedOn w:val="Tabel-Normal"/>
    <w:uiPriority w:val="39"/>
    <w:rsid w:val="00F80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basedOn w:val="Normal"/>
    <w:link w:val="BrdtekstTegn"/>
    <w:uiPriority w:val="1"/>
    <w:qFormat/>
    <w:rsid w:val="007D2DEA"/>
    <w:pPr>
      <w:widowControl w:val="0"/>
      <w:autoSpaceDE w:val="0"/>
      <w:autoSpaceDN w:val="0"/>
      <w:snapToGrid/>
      <w:spacing w:line="240" w:lineRule="auto"/>
    </w:pPr>
    <w:rPr>
      <w:rFonts w:ascii="Verdana" w:eastAsia="Verdana" w:hAnsi="Verdana" w:cs="Verdana"/>
      <w:color w:val="auto"/>
      <w:sz w:val="18"/>
      <w:szCs w:val="18"/>
    </w:rPr>
  </w:style>
  <w:style w:type="character" w:customStyle="1" w:styleId="BrdtekstTegn">
    <w:name w:val="Brødtekst Tegn"/>
    <w:basedOn w:val="Standardskrifttypeiafsnit"/>
    <w:link w:val="Brdtekst"/>
    <w:uiPriority w:val="1"/>
    <w:rsid w:val="007D2DEA"/>
    <w:rPr>
      <w:rFonts w:ascii="Verdana" w:eastAsia="Verdana" w:hAnsi="Verdana" w:cs="Verdana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941EB4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41EB4"/>
    <w:pPr>
      <w:widowControl w:val="0"/>
      <w:autoSpaceDE w:val="0"/>
      <w:autoSpaceDN w:val="0"/>
      <w:snapToGrid/>
      <w:spacing w:line="240" w:lineRule="auto"/>
    </w:pPr>
    <w:rPr>
      <w:rFonts w:ascii="Verdana" w:eastAsia="Verdana" w:hAnsi="Verdana" w:cs="Verdana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sv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\AppData\Roaming\Microsoft\Templates\SFU_TD%20Notatskabelon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680992-0A7A-4634-800E-C52F05C2F8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1B62EA-2E23-4524-9FA2-530A8888CD34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customXml/itemProps3.xml><?xml version="1.0" encoding="utf-8"?>
<ds:datastoreItem xmlns:ds="http://schemas.openxmlformats.org/officeDocument/2006/customXml" ds:itemID="{5B57F235-49C4-4AC9-AB56-D50D9C44B2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C1A05B-ABD5-4756-A411-BC3C9C5468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SFU_TD Notatskabelon.dotx</Template>
  <TotalTime>67</TotalTime>
  <Pages>3</Pages>
  <Words>627</Words>
  <Characters>3979</Characters>
  <Application>Microsoft Office Word</Application>
  <DocSecurity>0</DocSecurity>
  <Lines>198</Lines>
  <Paragraphs>80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 Ebbesen</dc:creator>
  <cp:keywords/>
  <dc:description/>
  <cp:lastModifiedBy>Janne Ebbesen</cp:lastModifiedBy>
  <cp:revision>25</cp:revision>
  <dcterms:created xsi:type="dcterms:W3CDTF">2026-02-17T12:46:00Z</dcterms:created>
  <dcterms:modified xsi:type="dcterms:W3CDTF">2026-04-13T12:18:00Z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