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72008AB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407B9B">
        <w:rPr>
          <w:rStyle w:val="Overskrift1Tegn"/>
          <w:rFonts w:eastAsia="Calibri"/>
        </w:rPr>
        <w:t>Industriassistent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lastRenderedPageBreak/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122"/>
        <w:gridCol w:w="3931"/>
        <w:gridCol w:w="1042"/>
        <w:gridCol w:w="1042"/>
        <w:gridCol w:w="1214"/>
      </w:tblGrid>
      <w:tr w:rsidR="00EC5BAA" w:rsidRPr="003D2786" w14:paraId="4835329B" w14:textId="77777777" w:rsidTr="00DF3D4A">
        <w:tc>
          <w:tcPr>
            <w:tcW w:w="6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14B88850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1 - </w:t>
            </w:r>
            <w:r w:rsidR="00A46ABE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Industriassistent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DF3D4A">
        <w:trPr>
          <w:trHeight w:val="1402"/>
        </w:trPr>
        <w:tc>
          <w:tcPr>
            <w:tcW w:w="2122" w:type="dxa"/>
          </w:tcPr>
          <w:p w14:paraId="12F00803" w14:textId="30342D72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Arbejdstegning</w:t>
            </w:r>
          </w:p>
        </w:tc>
        <w:tc>
          <w:tcPr>
            <w:tcW w:w="3931" w:type="dxa"/>
          </w:tcPr>
          <w:p w14:paraId="1D702978" w14:textId="6C6797CD" w:rsidR="00EC5BAA" w:rsidRPr="003D2786" w:rsidRDefault="00DF3D4A" w:rsidP="00EC5BAA">
            <w:pPr>
              <w:spacing w:line="240" w:lineRule="auto"/>
            </w:pPr>
            <w:r w:rsidRPr="00724BCE">
              <w:t>Lærlingen kan anvende virksomhedens arbejdstegninger til at udføre en programmering, der skal bruges til forberedelse af en produktion.  </w:t>
            </w: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DF3D4A">
        <w:tc>
          <w:tcPr>
            <w:tcW w:w="2122" w:type="dxa"/>
          </w:tcPr>
          <w:p w14:paraId="057E8879" w14:textId="2B6B0EA5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Dokumentation</w:t>
            </w:r>
          </w:p>
        </w:tc>
        <w:tc>
          <w:tcPr>
            <w:tcW w:w="3931" w:type="dxa"/>
          </w:tcPr>
          <w:p w14:paraId="62464539" w14:textId="1761543C" w:rsidR="00EC5BAA" w:rsidRDefault="00DF3D4A" w:rsidP="00EC5BAA">
            <w:pPr>
              <w:spacing w:line="240" w:lineRule="auto"/>
            </w:pPr>
            <w:r w:rsidRPr="001B5EF2">
              <w:t>Lærlingen kan anvende virksomhedens digitale værktøjer til at udarbejde en arbejdsbeskrivelse i henhold til virksomhedens dokumentationsprocesser, herunder beskrive opstilling, valg af værktøj og materiale, angivelse af skærehastigheder mm</w:t>
            </w: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DF3D4A">
        <w:tc>
          <w:tcPr>
            <w:tcW w:w="2122" w:type="dxa"/>
          </w:tcPr>
          <w:p w14:paraId="27C1C0A8" w14:textId="289EDACB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CNC-produktion</w:t>
            </w:r>
          </w:p>
        </w:tc>
        <w:tc>
          <w:tcPr>
            <w:tcW w:w="3931" w:type="dxa"/>
          </w:tcPr>
          <w:p w14:paraId="4F08BBDB" w14:textId="25653F17" w:rsidR="00EC5BAA" w:rsidRPr="003D2786" w:rsidRDefault="00DF3D4A" w:rsidP="00EC5BAA">
            <w:pPr>
              <w:spacing w:line="240" w:lineRule="auto"/>
            </w:pPr>
            <w:r w:rsidRPr="00724BCE">
              <w:t>Lærlingen kan medvirke til at gennemføre en komplet CNC-produktion fra klargøring af råmateriale, værktøjer og fiksturer til fastsættelse af nulpunkt, indtastning af værktøjsdata, programoverførsel, korrektion samt afsluttende kvalitetskontrol.  </w:t>
            </w:r>
          </w:p>
        </w:tc>
        <w:tc>
          <w:tcPr>
            <w:tcW w:w="104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DF3D4A">
        <w:tc>
          <w:tcPr>
            <w:tcW w:w="2122" w:type="dxa"/>
          </w:tcPr>
          <w:p w14:paraId="477D8709" w14:textId="602E0113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Reparation</w:t>
            </w:r>
          </w:p>
        </w:tc>
        <w:tc>
          <w:tcPr>
            <w:tcW w:w="3931" w:type="dxa"/>
          </w:tcPr>
          <w:p w14:paraId="35B24826" w14:textId="7A2C35B8" w:rsidR="00EC5BAA" w:rsidRDefault="00DF3D4A" w:rsidP="00EC5BAA">
            <w:pPr>
              <w:spacing w:line="240" w:lineRule="auto"/>
            </w:pPr>
            <w:r w:rsidRPr="00724BCE">
              <w:t xml:space="preserve">Lærlingen kan fremstille emner til en reparationsopgave på </w:t>
            </w:r>
            <w:r w:rsidRPr="00724BCE">
              <w:lastRenderedPageBreak/>
              <w:t>virksomhedens konventionelle eller CNC- bearbejdningsmaskine, fx fremstilling af skruer, aksler m.m.</w:t>
            </w:r>
          </w:p>
        </w:tc>
        <w:tc>
          <w:tcPr>
            <w:tcW w:w="104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DF3D4A">
        <w:tc>
          <w:tcPr>
            <w:tcW w:w="2122" w:type="dxa"/>
          </w:tcPr>
          <w:p w14:paraId="32616A35" w14:textId="4DCA2BC6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Udstyr til automatisering</w:t>
            </w:r>
          </w:p>
        </w:tc>
        <w:tc>
          <w:tcPr>
            <w:tcW w:w="3931" w:type="dxa"/>
          </w:tcPr>
          <w:p w14:paraId="5E344D51" w14:textId="598A5495" w:rsidR="00EC5BAA" w:rsidRPr="003D2786" w:rsidRDefault="00DF3D4A" w:rsidP="00EC5BAA">
            <w:pPr>
              <w:spacing w:line="240" w:lineRule="auto"/>
            </w:pPr>
            <w:r w:rsidRPr="001B5EF2">
              <w:t>Lærlingen kan betjene udstyr forbindelse med automatisering på virksomhedens produktionsanlæg -maskiner fx til </w:t>
            </w:r>
            <w:proofErr w:type="gramStart"/>
            <w:r w:rsidRPr="001B5EF2">
              <w:t>produktion,  montage</w:t>
            </w:r>
            <w:proofErr w:type="gramEnd"/>
            <w:r w:rsidRPr="001B5EF2">
              <w:t>- og håndteringsopgaver. </w:t>
            </w:r>
          </w:p>
        </w:tc>
        <w:tc>
          <w:tcPr>
            <w:tcW w:w="104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DF3D4A">
        <w:tc>
          <w:tcPr>
            <w:tcW w:w="2122" w:type="dxa"/>
          </w:tcPr>
          <w:p w14:paraId="318B0A64" w14:textId="54FDAC45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</w:t>
            </w:r>
            <w:r>
              <w:t>valitetssikring og måleværktøj</w:t>
            </w:r>
          </w:p>
        </w:tc>
        <w:tc>
          <w:tcPr>
            <w:tcW w:w="3931" w:type="dxa"/>
          </w:tcPr>
          <w:p w14:paraId="3E1A6DAD" w14:textId="48DA38BA" w:rsidR="00EC5BAA" w:rsidRDefault="00DF3D4A" w:rsidP="00EC5BAA">
            <w:pPr>
              <w:spacing w:line="240" w:lineRule="auto"/>
            </w:pPr>
            <w:r w:rsidRPr="001B5EF2">
              <w:t>Lærlingen kan selvstændigt udføre mål- og kvalitetskontrol af egne produktioner i henhold til virksomhedens kvalitetsprocedurer, herunder brug af og kontrol af måleværktøjer. </w:t>
            </w:r>
          </w:p>
        </w:tc>
        <w:tc>
          <w:tcPr>
            <w:tcW w:w="104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DF3D4A">
        <w:tc>
          <w:tcPr>
            <w:tcW w:w="2122" w:type="dxa"/>
          </w:tcPr>
          <w:p w14:paraId="53E7BCF1" w14:textId="63F4EE3E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Materialelære</w:t>
            </w:r>
          </w:p>
        </w:tc>
        <w:tc>
          <w:tcPr>
            <w:tcW w:w="3931" w:type="dxa"/>
          </w:tcPr>
          <w:p w14:paraId="7C48500D" w14:textId="57390B23" w:rsidR="00EC5BAA" w:rsidRDefault="00DF3D4A" w:rsidP="00EC5BAA">
            <w:pPr>
              <w:spacing w:line="240" w:lineRule="auto"/>
            </w:pPr>
            <w:r w:rsidRPr="001B5EF2">
              <w:t>Lærlingen kan koble teori om materialeforståelse fra skoleundervisningen til opgaver i virksomheden </w:t>
            </w:r>
          </w:p>
        </w:tc>
        <w:tc>
          <w:tcPr>
            <w:tcW w:w="104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DF3D4A">
        <w:tc>
          <w:tcPr>
            <w:tcW w:w="2122" w:type="dxa"/>
          </w:tcPr>
          <w:p w14:paraId="4C6A31FC" w14:textId="43BCA074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Kommunikation</w:t>
            </w:r>
          </w:p>
        </w:tc>
        <w:tc>
          <w:tcPr>
            <w:tcW w:w="3931" w:type="dxa"/>
          </w:tcPr>
          <w:p w14:paraId="210C7EC5" w14:textId="196D41E1" w:rsidR="00EC5BAA" w:rsidRDefault="00DF3D4A" w:rsidP="00EC5BAA">
            <w:pPr>
              <w:spacing w:line="240" w:lineRule="auto"/>
            </w:pPr>
            <w:r w:rsidRPr="001B5EF2">
              <w:t>Lærlingen kan kommunikere og instruere andre på dansk og fremmedsprog i samarbejdet med kolleger  </w:t>
            </w:r>
          </w:p>
        </w:tc>
        <w:tc>
          <w:tcPr>
            <w:tcW w:w="104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</w:tbl>
    <w:p w14:paraId="4F41B04A" w14:textId="77777777" w:rsidR="00DF3D4A" w:rsidRDefault="00DF3D4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294F9082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05EC5" w14:textId="77777777" w:rsidR="009A2059" w:rsidRPr="008C275E" w:rsidRDefault="009A2059" w:rsidP="00DD0507">
      <w:r w:rsidRPr="008C275E">
        <w:separator/>
      </w:r>
    </w:p>
  </w:endnote>
  <w:endnote w:type="continuationSeparator" w:id="0">
    <w:p w14:paraId="67E637EF" w14:textId="77777777" w:rsidR="009A2059" w:rsidRPr="008C275E" w:rsidRDefault="009A2059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8513BF-F84D-4BA7-A2B5-507C67CA14B9}"/>
    <w:embedBold r:id="rId2" w:fontKey="{5ED315E5-13DF-4303-94A8-42317AD35C0E}"/>
    <w:embedItalic r:id="rId3" w:fontKey="{ACF2A329-63EA-44A6-BE93-1A9AE036F80E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BEAFCC8-A3DC-432D-B29E-07922DD37B8B}"/>
    <w:embedBold r:id="rId5" w:fontKey="{3E66A6A7-CA3E-41EE-9AEC-B245EF958448}"/>
    <w:embedItalic r:id="rId6" w:fontKey="{565CA46B-2D31-4C43-A94B-64B7498CB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502415CB" w:rsidR="00D173D1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91" behindDoc="1" locked="0" layoutInCell="1" allowOverlap="1" wp14:anchorId="7CEA5EDA" wp14:editId="41C57B9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504569178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69178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5608638F" w:rsidR="000F02A0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9" behindDoc="1" locked="0" layoutInCell="1" allowOverlap="1" wp14:anchorId="271D3122" wp14:editId="18EAE701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1034447787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47787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9FD42" w14:textId="77777777" w:rsidR="009A2059" w:rsidRPr="008C275E" w:rsidRDefault="009A2059" w:rsidP="00DD0507">
      <w:r w:rsidRPr="008C275E">
        <w:separator/>
      </w:r>
    </w:p>
  </w:footnote>
  <w:footnote w:type="continuationSeparator" w:id="0">
    <w:p w14:paraId="5D78A036" w14:textId="77777777" w:rsidR="009A2059" w:rsidRPr="008C275E" w:rsidRDefault="009A2059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07B9B"/>
    <w:rsid w:val="00426A3B"/>
    <w:rsid w:val="00427DBB"/>
    <w:rsid w:val="00452603"/>
    <w:rsid w:val="00481891"/>
    <w:rsid w:val="004D1C22"/>
    <w:rsid w:val="004D319D"/>
    <w:rsid w:val="00515F39"/>
    <w:rsid w:val="0053546A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E7931"/>
    <w:rsid w:val="0070675A"/>
    <w:rsid w:val="0075226B"/>
    <w:rsid w:val="0076710A"/>
    <w:rsid w:val="0078462F"/>
    <w:rsid w:val="007E0262"/>
    <w:rsid w:val="007E163A"/>
    <w:rsid w:val="00802DE8"/>
    <w:rsid w:val="0081277B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A2059"/>
    <w:rsid w:val="009B099B"/>
    <w:rsid w:val="009B6823"/>
    <w:rsid w:val="009C65C3"/>
    <w:rsid w:val="009D6CA9"/>
    <w:rsid w:val="00A4559B"/>
    <w:rsid w:val="00A46ABE"/>
    <w:rsid w:val="00A5337A"/>
    <w:rsid w:val="00A60067"/>
    <w:rsid w:val="00A65039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DF3D4A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1</TotalTime>
  <Pages>3</Pages>
  <Words>599</Words>
  <Characters>3666</Characters>
  <Application>Microsoft Office Word</Application>
  <DocSecurity>0</DocSecurity>
  <Lines>366</Lines>
  <Paragraphs>121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Henning Michelsen Hansen</cp:lastModifiedBy>
  <cp:revision>2</cp:revision>
  <dcterms:created xsi:type="dcterms:W3CDTF">2026-06-18T11:03:00Z</dcterms:created>
  <dcterms:modified xsi:type="dcterms:W3CDTF">2026-06-18T11:03:00Z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