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4DDFA9" w14:textId="77777777" w:rsidR="00BD61F5" w:rsidRPr="000731E2" w:rsidRDefault="00BD61F5" w:rsidP="00BD61F5">
      <w:pPr>
        <w:autoSpaceDE w:val="0"/>
        <w:autoSpaceDN w:val="0"/>
        <w:adjustRightInd w:val="0"/>
        <w:spacing w:line="240" w:lineRule="auto"/>
        <w:rPr>
          <w:rFonts w:ascii="Verdana" w:eastAsiaTheme="minorEastAsia" w:hAnsi="Verdana"/>
          <w:b/>
          <w:color w:val="000000"/>
          <w:sz w:val="23"/>
          <w:szCs w:val="23"/>
        </w:rPr>
      </w:pPr>
      <w:r w:rsidRPr="00CB49D6">
        <w:rPr>
          <w:rStyle w:val="Overskrift1Tegn"/>
          <w:rFonts w:eastAsia="Calibri"/>
        </w:rPr>
        <w:t xml:space="preserve">Erklæring om oplæring for specialet </w:t>
      </w:r>
      <w:r>
        <w:rPr>
          <w:rStyle w:val="Overskrift1Tegn"/>
          <w:rFonts w:eastAsia="Calibri"/>
        </w:rPr>
        <w:t>Smed Maritim</w:t>
      </w:r>
      <w:r>
        <w:br/>
      </w:r>
      <w:r w:rsidRPr="1E760FAC">
        <w:rPr>
          <w:rFonts w:ascii="Verdana" w:eastAsiaTheme="minorEastAsia" w:hAnsi="Verdana"/>
          <w:b/>
          <w:bCs/>
          <w:sz w:val="23"/>
          <w:szCs w:val="23"/>
        </w:rPr>
        <w:t xml:space="preserve"> - gældende pr. 1/8 - 2026</w:t>
      </w:r>
    </w:p>
    <w:p w14:paraId="708A158E" w14:textId="77777777" w:rsidR="00BD61F5" w:rsidRPr="000731E2" w:rsidRDefault="00BD61F5" w:rsidP="00BD61F5">
      <w:pPr>
        <w:autoSpaceDE w:val="0"/>
        <w:autoSpaceDN w:val="0"/>
        <w:adjustRightInd w:val="0"/>
        <w:spacing w:line="240" w:lineRule="auto"/>
        <w:rPr>
          <w:rFonts w:ascii="Verdana" w:hAnsi="Verdana" w:cs="Verdana"/>
          <w:color w:val="000000"/>
          <w:sz w:val="18"/>
          <w:szCs w:val="18"/>
        </w:rPr>
      </w:pPr>
    </w:p>
    <w:p w14:paraId="7C69ED81" w14:textId="77777777" w:rsidR="00BD61F5" w:rsidRPr="000731E2" w:rsidRDefault="00BD61F5" w:rsidP="00BD61F5">
      <w:pPr>
        <w:autoSpaceDE w:val="0"/>
        <w:autoSpaceDN w:val="0"/>
        <w:adjustRightInd w:val="0"/>
        <w:spacing w:line="240" w:lineRule="auto"/>
        <w:rPr>
          <w:rFonts w:ascii="Verdana" w:eastAsiaTheme="minorEastAsia" w:hAnsi="Verdana" w:cs="Verdana"/>
          <w:color w:val="000000"/>
          <w:sz w:val="18"/>
          <w:szCs w:val="18"/>
        </w:rPr>
      </w:pPr>
      <w:r w:rsidRPr="0870E571">
        <w:rPr>
          <w:rFonts w:ascii="Verdana" w:eastAsiaTheme="minorEastAsia" w:hAnsi="Verdana" w:cs="Verdana"/>
          <w:sz w:val="18"/>
          <w:szCs w:val="18"/>
        </w:rPr>
        <w:t xml:space="preserve">Erklæringen om oplæring er et dialogværktøj mellem lærling, erhvervsskole og oplæringsvirksomhed. Den indeholder en liste over de oplæringsmål, lærlingen skal nå gennem oplæringen i virksomheden. Metalindustriens Uddannelsesudvalg har udformet erklæringen om oplæring i henhold til gældende lov og bekendtgørelser om erhvervsuddannelserne.   </w:t>
      </w:r>
    </w:p>
    <w:p w14:paraId="06C97710" w14:textId="77777777" w:rsidR="00BD61F5" w:rsidRPr="000731E2" w:rsidRDefault="00BD61F5" w:rsidP="00BD61F5">
      <w:pPr>
        <w:autoSpaceDE w:val="0"/>
        <w:autoSpaceDN w:val="0"/>
        <w:adjustRightInd w:val="0"/>
        <w:spacing w:line="240" w:lineRule="auto"/>
        <w:rPr>
          <w:rFonts w:ascii="Verdana" w:hAnsi="Verdana" w:cs="Verdana"/>
          <w:color w:val="000000"/>
          <w:sz w:val="18"/>
          <w:szCs w:val="18"/>
        </w:rPr>
      </w:pPr>
    </w:p>
    <w:p w14:paraId="79E94466" w14:textId="77777777" w:rsidR="00BD61F5" w:rsidRPr="000731E2" w:rsidRDefault="00BD61F5" w:rsidP="00BD61F5">
      <w:pPr>
        <w:autoSpaceDE w:val="0"/>
        <w:autoSpaceDN w:val="0"/>
        <w:adjustRightInd w:val="0"/>
        <w:spacing w:line="240" w:lineRule="auto"/>
        <w:rPr>
          <w:rFonts w:ascii="Verdana" w:hAnsi="Verdana" w:cs="Verdana"/>
          <w:color w:val="000000"/>
          <w:sz w:val="18"/>
          <w:szCs w:val="18"/>
        </w:rPr>
      </w:pPr>
      <w:r>
        <w:rPr>
          <w:rFonts w:ascii="Verdana" w:hAnsi="Verdana" w:cs="Verdana"/>
          <w:color w:val="000000"/>
          <w:sz w:val="18"/>
          <w:szCs w:val="18"/>
        </w:rPr>
        <w:t>E</w:t>
      </w:r>
      <w:r w:rsidRPr="000C2385">
        <w:rPr>
          <w:rFonts w:ascii="Verdana" w:hAnsi="Verdana" w:cs="Verdana"/>
          <w:color w:val="000000"/>
          <w:sz w:val="18"/>
          <w:szCs w:val="18"/>
        </w:rPr>
        <w:t xml:space="preserve">rklæringen </w:t>
      </w:r>
      <w:r>
        <w:rPr>
          <w:rFonts w:ascii="Verdana" w:hAnsi="Verdana" w:cs="Verdana"/>
          <w:color w:val="000000"/>
          <w:sz w:val="18"/>
          <w:szCs w:val="18"/>
        </w:rPr>
        <w:t xml:space="preserve">om oplæring </w:t>
      </w:r>
      <w:r w:rsidRPr="000C2385">
        <w:rPr>
          <w:rFonts w:ascii="Verdana" w:hAnsi="Verdana" w:cs="Verdana"/>
          <w:color w:val="000000"/>
          <w:sz w:val="18"/>
          <w:szCs w:val="18"/>
        </w:rPr>
        <w:t xml:space="preserve">fremsendes af erhvervsskolen og udfyldes af </w:t>
      </w:r>
      <w:r>
        <w:rPr>
          <w:rFonts w:ascii="Verdana" w:hAnsi="Verdana" w:cs="Verdana"/>
          <w:color w:val="000000"/>
          <w:sz w:val="18"/>
          <w:szCs w:val="18"/>
        </w:rPr>
        <w:t>oplærings</w:t>
      </w:r>
      <w:r w:rsidRPr="000C2385">
        <w:rPr>
          <w:rFonts w:ascii="Verdana" w:hAnsi="Verdana" w:cs="Verdana"/>
          <w:color w:val="000000"/>
          <w:sz w:val="18"/>
          <w:szCs w:val="18"/>
        </w:rPr>
        <w:t xml:space="preserve">virksomheden i samarbejde med </w:t>
      </w:r>
      <w:r>
        <w:rPr>
          <w:rFonts w:ascii="Verdana" w:hAnsi="Verdana" w:cs="Verdana"/>
          <w:color w:val="000000"/>
          <w:sz w:val="18"/>
          <w:szCs w:val="18"/>
        </w:rPr>
        <w:t>lærling</w:t>
      </w:r>
      <w:r w:rsidRPr="000C2385">
        <w:rPr>
          <w:rFonts w:ascii="Verdana" w:hAnsi="Verdana" w:cs="Verdana"/>
          <w:color w:val="000000"/>
          <w:sz w:val="18"/>
          <w:szCs w:val="18"/>
        </w:rPr>
        <w:t xml:space="preserve">en. </w:t>
      </w:r>
      <w:r w:rsidRPr="00797EBB">
        <w:rPr>
          <w:rFonts w:ascii="Verdana" w:hAnsi="Verdana" w:cs="Verdana"/>
          <w:color w:val="000000"/>
          <w:sz w:val="18"/>
          <w:szCs w:val="18"/>
        </w:rPr>
        <w:t xml:space="preserve">Virksomheden opbevarer en kopi af </w:t>
      </w:r>
      <w:r>
        <w:rPr>
          <w:rFonts w:ascii="Verdana" w:hAnsi="Verdana" w:cs="Verdana"/>
          <w:color w:val="000000"/>
          <w:sz w:val="18"/>
          <w:szCs w:val="18"/>
        </w:rPr>
        <w:t>erklæringen om oplæring</w:t>
      </w:r>
      <w:r w:rsidRPr="00797EBB">
        <w:rPr>
          <w:rFonts w:ascii="Verdana" w:hAnsi="Verdana" w:cs="Verdana"/>
          <w:color w:val="000000"/>
          <w:sz w:val="18"/>
          <w:szCs w:val="18"/>
        </w:rPr>
        <w:t xml:space="preserve"> og sender den til erhvervsskolen og </w:t>
      </w:r>
      <w:r>
        <w:rPr>
          <w:rFonts w:ascii="Verdana" w:hAnsi="Verdana" w:cs="Verdana"/>
          <w:color w:val="000000"/>
          <w:sz w:val="18"/>
          <w:szCs w:val="18"/>
        </w:rPr>
        <w:t>lærlingen</w:t>
      </w:r>
      <w:r w:rsidRPr="00797EBB">
        <w:rPr>
          <w:rFonts w:ascii="Verdana" w:hAnsi="Verdana" w:cs="Verdana"/>
          <w:color w:val="000000"/>
          <w:sz w:val="18"/>
          <w:szCs w:val="18"/>
        </w:rPr>
        <w:t xml:space="preserve"> ved afslutningen af hver </w:t>
      </w:r>
      <w:r>
        <w:rPr>
          <w:rFonts w:ascii="Verdana" w:hAnsi="Verdana" w:cs="Verdana"/>
          <w:color w:val="000000"/>
          <w:sz w:val="18"/>
          <w:szCs w:val="18"/>
        </w:rPr>
        <w:t>oplærings</w:t>
      </w:r>
      <w:r w:rsidRPr="00797EBB">
        <w:rPr>
          <w:rFonts w:ascii="Verdana" w:hAnsi="Verdana" w:cs="Verdana"/>
          <w:color w:val="000000"/>
          <w:sz w:val="18"/>
          <w:szCs w:val="18"/>
        </w:rPr>
        <w:t>periode.</w:t>
      </w:r>
      <w:r w:rsidRPr="000731E2">
        <w:rPr>
          <w:rFonts w:ascii="Verdana" w:hAnsi="Verdana" w:cs="Verdana"/>
          <w:color w:val="000000"/>
          <w:sz w:val="18"/>
          <w:szCs w:val="18"/>
        </w:rPr>
        <w:t xml:space="preserve"> </w:t>
      </w:r>
    </w:p>
    <w:p w14:paraId="04F207FA" w14:textId="77777777" w:rsidR="00BD61F5" w:rsidRPr="000731E2" w:rsidRDefault="00BD61F5" w:rsidP="00BD61F5">
      <w:pPr>
        <w:autoSpaceDE w:val="0"/>
        <w:autoSpaceDN w:val="0"/>
        <w:adjustRightInd w:val="0"/>
        <w:spacing w:line="240" w:lineRule="auto"/>
        <w:rPr>
          <w:rFonts w:ascii="Verdana" w:hAnsi="Verdana" w:cs="Verdana"/>
          <w:color w:val="000000"/>
          <w:sz w:val="18"/>
          <w:szCs w:val="18"/>
        </w:rPr>
      </w:pPr>
    </w:p>
    <w:p w14:paraId="5428AC4E" w14:textId="77777777" w:rsidR="00BD61F5" w:rsidRPr="000731E2" w:rsidRDefault="00BD61F5" w:rsidP="00BD61F5">
      <w:pPr>
        <w:autoSpaceDE w:val="0"/>
        <w:autoSpaceDN w:val="0"/>
        <w:adjustRightInd w:val="0"/>
        <w:spacing w:line="240" w:lineRule="auto"/>
        <w:rPr>
          <w:rFonts w:ascii="Verdana" w:hAnsi="Verdana" w:cs="Verdana"/>
          <w:b/>
          <w:bCs/>
          <w:color w:val="000000"/>
          <w:sz w:val="18"/>
          <w:szCs w:val="18"/>
        </w:rPr>
      </w:pPr>
      <w:r w:rsidRPr="000731E2">
        <w:rPr>
          <w:rFonts w:ascii="Verdana" w:hAnsi="Verdana" w:cs="Verdana"/>
          <w:b/>
          <w:bCs/>
          <w:color w:val="000000"/>
          <w:sz w:val="18"/>
          <w:szCs w:val="18"/>
        </w:rPr>
        <w:t>Nedenstående udfyldes af erhvervsskolen før fremsendelse til virksomheden</w:t>
      </w:r>
    </w:p>
    <w:p w14:paraId="376705CD" w14:textId="77777777" w:rsidR="00BD61F5" w:rsidRPr="000731E2" w:rsidRDefault="00BD61F5" w:rsidP="00BD61F5">
      <w:pPr>
        <w:autoSpaceDE w:val="0"/>
        <w:autoSpaceDN w:val="0"/>
        <w:adjustRightInd w:val="0"/>
        <w:spacing w:line="240" w:lineRule="auto"/>
        <w:rPr>
          <w:rFonts w:ascii="Verdana" w:hAnsi="Verdana" w:cs="Verdana"/>
          <w:b/>
          <w:bCs/>
          <w:color w:val="000000"/>
          <w:sz w:val="18"/>
          <w:szCs w:val="18"/>
        </w:rPr>
      </w:pPr>
    </w:p>
    <w:tbl>
      <w:tblPr>
        <w:tblStyle w:val="Tabel-Gitter1"/>
        <w:tblW w:w="0" w:type="auto"/>
        <w:tblInd w:w="108" w:type="dxa"/>
        <w:tblLook w:val="04A0" w:firstRow="1" w:lastRow="0" w:firstColumn="1" w:lastColumn="0" w:noHBand="0" w:noVBand="1"/>
      </w:tblPr>
      <w:tblGrid>
        <w:gridCol w:w="8096"/>
      </w:tblGrid>
      <w:tr w:rsidR="00BD61F5" w:rsidRPr="000731E2" w14:paraId="73E071DD" w14:textId="77777777" w:rsidTr="0032792D">
        <w:tc>
          <w:tcPr>
            <w:tcW w:w="9670" w:type="dxa"/>
          </w:tcPr>
          <w:p w14:paraId="06565EAC" w14:textId="77777777" w:rsidR="00BD61F5" w:rsidRPr="000731E2" w:rsidRDefault="00BD61F5" w:rsidP="0032792D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3A7A8DC1" w14:textId="77777777" w:rsidR="00BD61F5" w:rsidRPr="000C2385" w:rsidRDefault="00BD61F5" w:rsidP="0032792D">
            <w:pPr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hAnsi="Verdana" w:cs="Verdana"/>
                <w:color w:val="000000"/>
                <w:sz w:val="18"/>
                <w:szCs w:val="18"/>
              </w:rPr>
              <w:t>Er</w:t>
            </w:r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 xml:space="preserve">klæringen </w:t>
            </w:r>
            <w:r>
              <w:rPr>
                <w:rFonts w:ascii="Verdana" w:hAnsi="Verdana" w:cs="Verdana"/>
                <w:color w:val="000000"/>
                <w:sz w:val="18"/>
                <w:szCs w:val="18"/>
              </w:rPr>
              <w:t xml:space="preserve">om oplæring </w:t>
            </w:r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 xml:space="preserve">vedrører </w:t>
            </w:r>
            <w:r>
              <w:rPr>
                <w:rFonts w:ascii="Verdana" w:hAnsi="Verdana" w:cs="Verdana"/>
                <w:color w:val="000000"/>
                <w:sz w:val="18"/>
                <w:szCs w:val="18"/>
              </w:rPr>
              <w:t>oplærings</w:t>
            </w:r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 xml:space="preserve">periode: 1 </w:t>
            </w:r>
            <w:r w:rsidRPr="000C2385">
              <w:rPr>
                <w:rFonts w:ascii="Verdana" w:hAnsi="Verdana" w:cs="Verdana"/>
                <w:color w:val="000000"/>
                <w:sz w:val="32"/>
                <w:szCs w:val="32"/>
              </w:rPr>
              <w:t>□</w:t>
            </w:r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 xml:space="preserve"> 2 </w:t>
            </w:r>
            <w:r w:rsidRPr="000C2385">
              <w:rPr>
                <w:rFonts w:ascii="Verdana" w:hAnsi="Verdana" w:cs="Verdana"/>
                <w:color w:val="000000"/>
                <w:sz w:val="32"/>
                <w:szCs w:val="32"/>
              </w:rPr>
              <w:t xml:space="preserve">□ </w:t>
            </w:r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 xml:space="preserve">3 </w:t>
            </w:r>
            <w:r w:rsidRPr="000C2385">
              <w:rPr>
                <w:rFonts w:ascii="Verdana" w:hAnsi="Verdana" w:cs="Verdana"/>
                <w:color w:val="000000"/>
                <w:sz w:val="32"/>
                <w:szCs w:val="32"/>
              </w:rPr>
              <w:t xml:space="preserve">□ </w:t>
            </w:r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 xml:space="preserve">4 </w:t>
            </w:r>
            <w:r w:rsidRPr="000C2385">
              <w:rPr>
                <w:rFonts w:ascii="Verdana" w:hAnsi="Verdana" w:cs="Verdana"/>
                <w:color w:val="000000"/>
                <w:sz w:val="32"/>
                <w:szCs w:val="32"/>
              </w:rPr>
              <w:t>□</w:t>
            </w:r>
            <w:r>
              <w:rPr>
                <w:rFonts w:ascii="Verdana" w:hAnsi="Verdana" w:cs="Verdana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18"/>
                <w:szCs w:val="18"/>
              </w:rPr>
              <w:t xml:space="preserve">5 </w:t>
            </w:r>
            <w:r>
              <w:rPr>
                <w:rFonts w:ascii="Verdana" w:hAnsi="Verdana" w:cs="Verdana"/>
                <w:color w:val="000000"/>
                <w:sz w:val="32"/>
                <w:szCs w:val="32"/>
              </w:rPr>
              <w:t>□</w:t>
            </w:r>
            <w:r>
              <w:rPr>
                <w:rFonts w:ascii="Verdana" w:hAnsi="Verdana" w:cs="Verdana"/>
                <w:color w:val="000000"/>
                <w:sz w:val="18"/>
                <w:szCs w:val="18"/>
              </w:rPr>
              <w:t xml:space="preserve"> </w:t>
            </w:r>
          </w:p>
          <w:p w14:paraId="0A9CF178" w14:textId="77777777" w:rsidR="00BD61F5" w:rsidRPr="000731E2" w:rsidRDefault="00BD61F5" w:rsidP="0032792D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41E83F97" w14:textId="77777777" w:rsidR="00BD61F5" w:rsidRPr="000731E2" w:rsidRDefault="00BD61F5" w:rsidP="0032792D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line="240" w:lineRule="auto"/>
              <w:rPr>
                <w:rFonts w:ascii="Verdana" w:hAnsi="Verdana"/>
                <w:i/>
                <w:sz w:val="18"/>
                <w:szCs w:val="18"/>
              </w:rPr>
            </w:pPr>
            <w:r w:rsidRPr="000731E2">
              <w:rPr>
                <w:rFonts w:ascii="Verdana" w:hAnsi="Verdana" w:cs="Verdana"/>
                <w:i/>
                <w:color w:val="000000"/>
                <w:sz w:val="18"/>
                <w:szCs w:val="18"/>
              </w:rPr>
              <w:t xml:space="preserve">Der kan være flere </w:t>
            </w:r>
            <w:r>
              <w:rPr>
                <w:rFonts w:ascii="Verdana" w:hAnsi="Verdana" w:cs="Verdana"/>
                <w:i/>
                <w:color w:val="000000"/>
                <w:sz w:val="18"/>
                <w:szCs w:val="18"/>
              </w:rPr>
              <w:t>oplærings</w:t>
            </w:r>
            <w:r w:rsidRPr="000731E2">
              <w:rPr>
                <w:rFonts w:ascii="Verdana" w:hAnsi="Verdana" w:cs="Verdana"/>
                <w:i/>
                <w:color w:val="000000"/>
                <w:sz w:val="18"/>
                <w:szCs w:val="18"/>
              </w:rPr>
              <w:t xml:space="preserve">perioder </w:t>
            </w:r>
            <w:r w:rsidRPr="000731E2">
              <w:rPr>
                <w:rFonts w:ascii="Verdana" w:hAnsi="Verdana"/>
                <w:i/>
                <w:sz w:val="18"/>
                <w:szCs w:val="18"/>
              </w:rPr>
              <w:t xml:space="preserve">afhængig af, hvor mange skoleperioder den enkelte skole har opdelt skoleundervisningen i. Der skal dog mindst være </w:t>
            </w:r>
            <w:r>
              <w:rPr>
                <w:rFonts w:ascii="Verdana" w:hAnsi="Verdana"/>
                <w:i/>
                <w:sz w:val="18"/>
                <w:szCs w:val="18"/>
              </w:rPr>
              <w:t>fire</w:t>
            </w:r>
            <w:r w:rsidRPr="000731E2">
              <w:rPr>
                <w:rFonts w:ascii="Verdana" w:hAnsi="Verdana"/>
                <w:i/>
                <w:sz w:val="18"/>
                <w:szCs w:val="18"/>
              </w:rPr>
              <w:t xml:space="preserve"> </w:t>
            </w:r>
            <w:r>
              <w:rPr>
                <w:rFonts w:ascii="Verdana" w:hAnsi="Verdana"/>
                <w:i/>
                <w:sz w:val="18"/>
                <w:szCs w:val="18"/>
              </w:rPr>
              <w:t>oplærings</w:t>
            </w:r>
            <w:r w:rsidRPr="000731E2">
              <w:rPr>
                <w:rFonts w:ascii="Verdana" w:hAnsi="Verdana"/>
                <w:i/>
                <w:sz w:val="18"/>
                <w:szCs w:val="18"/>
              </w:rPr>
              <w:t>perioder.</w:t>
            </w:r>
          </w:p>
          <w:p w14:paraId="05DC6A23" w14:textId="77777777" w:rsidR="00BD61F5" w:rsidRPr="000731E2" w:rsidRDefault="00BD61F5" w:rsidP="0032792D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i/>
                <w:color w:val="000000"/>
                <w:sz w:val="18"/>
                <w:szCs w:val="18"/>
              </w:rPr>
            </w:pPr>
          </w:p>
        </w:tc>
      </w:tr>
    </w:tbl>
    <w:p w14:paraId="047D317C" w14:textId="77777777" w:rsidR="00BD61F5" w:rsidRPr="000731E2" w:rsidRDefault="00BD61F5" w:rsidP="00BD61F5">
      <w:pPr>
        <w:rPr>
          <w:rFonts w:ascii="Verdana" w:hAnsi="Verdana"/>
        </w:rPr>
      </w:pPr>
    </w:p>
    <w:tbl>
      <w:tblPr>
        <w:tblStyle w:val="Tabel-Gitter1"/>
        <w:tblW w:w="0" w:type="auto"/>
        <w:tblInd w:w="108" w:type="dxa"/>
        <w:tblLook w:val="04A0" w:firstRow="1" w:lastRow="0" w:firstColumn="1" w:lastColumn="0" w:noHBand="0" w:noVBand="1"/>
      </w:tblPr>
      <w:tblGrid>
        <w:gridCol w:w="4439"/>
        <w:gridCol w:w="3657"/>
      </w:tblGrid>
      <w:tr w:rsidR="00BD61F5" w:rsidRPr="000731E2" w14:paraId="63B8C39C" w14:textId="77777777" w:rsidTr="0032792D">
        <w:tc>
          <w:tcPr>
            <w:tcW w:w="5245" w:type="dxa"/>
          </w:tcPr>
          <w:p w14:paraId="51E021CF" w14:textId="77777777" w:rsidR="00BD61F5" w:rsidRPr="000731E2" w:rsidRDefault="00BD61F5" w:rsidP="0032792D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1E7DF225" w14:textId="77777777" w:rsidR="00BD61F5" w:rsidRPr="000731E2" w:rsidRDefault="00BD61F5" w:rsidP="0032792D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hAnsi="Verdana" w:cs="Verdana"/>
                <w:color w:val="000000"/>
                <w:sz w:val="18"/>
                <w:szCs w:val="18"/>
              </w:rPr>
              <w:t>Lærlingens</w:t>
            </w:r>
            <w:r w:rsidRPr="000731E2">
              <w:rPr>
                <w:rFonts w:ascii="Verdana" w:hAnsi="Verdana" w:cs="Verdana"/>
                <w:color w:val="000000"/>
                <w:sz w:val="18"/>
                <w:szCs w:val="18"/>
              </w:rPr>
              <w:t xml:space="preserve"> navn:</w:t>
            </w:r>
          </w:p>
        </w:tc>
        <w:tc>
          <w:tcPr>
            <w:tcW w:w="4425" w:type="dxa"/>
          </w:tcPr>
          <w:p w14:paraId="60BF3727" w14:textId="77777777" w:rsidR="00BD61F5" w:rsidRPr="000731E2" w:rsidRDefault="00BD61F5" w:rsidP="0032792D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22B3B879" w14:textId="77777777" w:rsidR="00BD61F5" w:rsidRPr="000731E2" w:rsidRDefault="00BD61F5" w:rsidP="0032792D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color w:val="000000"/>
                <w:sz w:val="18"/>
                <w:szCs w:val="18"/>
              </w:rPr>
              <w:t>CPR nr.:</w:t>
            </w:r>
          </w:p>
        </w:tc>
      </w:tr>
    </w:tbl>
    <w:p w14:paraId="423526B7" w14:textId="77777777" w:rsidR="00BD61F5" w:rsidRPr="000731E2" w:rsidRDefault="00BD61F5" w:rsidP="00BD61F5">
      <w:pPr>
        <w:rPr>
          <w:rFonts w:ascii="Verdana" w:hAnsi="Verdana"/>
        </w:rPr>
      </w:pPr>
    </w:p>
    <w:tbl>
      <w:tblPr>
        <w:tblStyle w:val="Tabel-Gitter1"/>
        <w:tblW w:w="0" w:type="auto"/>
        <w:tblInd w:w="108" w:type="dxa"/>
        <w:tblLook w:val="04A0" w:firstRow="1" w:lastRow="0" w:firstColumn="1" w:lastColumn="0" w:noHBand="0" w:noVBand="1"/>
      </w:tblPr>
      <w:tblGrid>
        <w:gridCol w:w="4469"/>
        <w:gridCol w:w="3627"/>
      </w:tblGrid>
      <w:tr w:rsidR="00BD61F5" w:rsidRPr="000731E2" w14:paraId="546F55CE" w14:textId="77777777" w:rsidTr="0032792D">
        <w:tc>
          <w:tcPr>
            <w:tcW w:w="5245" w:type="dxa"/>
          </w:tcPr>
          <w:p w14:paraId="0C1B1BAA" w14:textId="77777777" w:rsidR="00BD61F5" w:rsidRPr="000731E2" w:rsidRDefault="00BD61F5" w:rsidP="0032792D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070112CA" w14:textId="77777777" w:rsidR="00BD61F5" w:rsidRPr="000731E2" w:rsidRDefault="00BD61F5" w:rsidP="0032792D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color w:val="000000"/>
                <w:sz w:val="18"/>
                <w:szCs w:val="18"/>
              </w:rPr>
              <w:t>Virksomhedens navn:</w:t>
            </w:r>
          </w:p>
        </w:tc>
        <w:tc>
          <w:tcPr>
            <w:tcW w:w="4425" w:type="dxa"/>
          </w:tcPr>
          <w:p w14:paraId="4F3A948B" w14:textId="77777777" w:rsidR="00BD61F5" w:rsidRPr="000731E2" w:rsidRDefault="00BD61F5" w:rsidP="0032792D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15616513" w14:textId="77777777" w:rsidR="00BD61F5" w:rsidRPr="000731E2" w:rsidRDefault="00BD61F5" w:rsidP="0032792D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color w:val="000000"/>
                <w:sz w:val="18"/>
                <w:szCs w:val="18"/>
              </w:rPr>
              <w:t>CVR nr.:</w:t>
            </w:r>
          </w:p>
        </w:tc>
      </w:tr>
      <w:tr w:rsidR="00BD61F5" w:rsidRPr="000731E2" w14:paraId="4492374E" w14:textId="77777777" w:rsidTr="0032792D">
        <w:tc>
          <w:tcPr>
            <w:tcW w:w="5245" w:type="dxa"/>
          </w:tcPr>
          <w:p w14:paraId="4E3B99C0" w14:textId="77777777" w:rsidR="00BD61F5" w:rsidRPr="000731E2" w:rsidRDefault="00BD61F5" w:rsidP="0032792D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5F863363" w14:textId="77777777" w:rsidR="00BD61F5" w:rsidRPr="000731E2" w:rsidRDefault="00BD61F5" w:rsidP="0032792D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color w:val="000000"/>
                <w:sz w:val="18"/>
                <w:szCs w:val="18"/>
              </w:rPr>
              <w:t>Virksomhedens adresse:</w:t>
            </w:r>
          </w:p>
        </w:tc>
        <w:tc>
          <w:tcPr>
            <w:tcW w:w="4425" w:type="dxa"/>
          </w:tcPr>
          <w:p w14:paraId="3A6E5899" w14:textId="77777777" w:rsidR="00BD61F5" w:rsidRPr="000731E2" w:rsidRDefault="00BD61F5" w:rsidP="0032792D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3649B42F" w14:textId="77777777" w:rsidR="00BD61F5" w:rsidRPr="000731E2" w:rsidRDefault="00BD61F5" w:rsidP="0032792D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color w:val="000000"/>
                <w:sz w:val="18"/>
                <w:szCs w:val="18"/>
              </w:rPr>
              <w:t xml:space="preserve">Tlf. nr.: </w:t>
            </w:r>
          </w:p>
        </w:tc>
      </w:tr>
      <w:tr w:rsidR="00BD61F5" w:rsidRPr="000731E2" w14:paraId="4981E2A0" w14:textId="77777777" w:rsidTr="0032792D">
        <w:tc>
          <w:tcPr>
            <w:tcW w:w="5245" w:type="dxa"/>
          </w:tcPr>
          <w:p w14:paraId="38608912" w14:textId="77777777" w:rsidR="00BD61F5" w:rsidRPr="000731E2" w:rsidRDefault="00BD61F5" w:rsidP="0032792D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6A775A4B" w14:textId="77777777" w:rsidR="00BD61F5" w:rsidRPr="000731E2" w:rsidRDefault="00BD61F5" w:rsidP="0032792D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color w:val="000000"/>
                <w:sz w:val="18"/>
                <w:szCs w:val="18"/>
              </w:rPr>
              <w:t>Postnr. og by:</w:t>
            </w:r>
          </w:p>
        </w:tc>
        <w:tc>
          <w:tcPr>
            <w:tcW w:w="4425" w:type="dxa"/>
          </w:tcPr>
          <w:p w14:paraId="7FCFD884" w14:textId="77777777" w:rsidR="00BD61F5" w:rsidRPr="000731E2" w:rsidRDefault="00BD61F5" w:rsidP="0032792D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63B24805" w14:textId="77777777" w:rsidR="00BD61F5" w:rsidRPr="000731E2" w:rsidRDefault="00BD61F5" w:rsidP="0032792D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color w:val="000000"/>
                <w:sz w:val="18"/>
                <w:szCs w:val="18"/>
              </w:rPr>
              <w:t>E-mail:</w:t>
            </w:r>
          </w:p>
        </w:tc>
      </w:tr>
    </w:tbl>
    <w:p w14:paraId="16DFE2CD" w14:textId="77777777" w:rsidR="00BD61F5" w:rsidRPr="000731E2" w:rsidRDefault="00BD61F5" w:rsidP="00BD61F5">
      <w:pPr>
        <w:rPr>
          <w:rFonts w:ascii="Verdana" w:hAnsi="Verdana"/>
        </w:rPr>
      </w:pPr>
    </w:p>
    <w:tbl>
      <w:tblPr>
        <w:tblStyle w:val="Tabel-Gitter1"/>
        <w:tblW w:w="0" w:type="auto"/>
        <w:tblInd w:w="108" w:type="dxa"/>
        <w:tblLook w:val="04A0" w:firstRow="1" w:lastRow="0" w:firstColumn="1" w:lastColumn="0" w:noHBand="0" w:noVBand="1"/>
      </w:tblPr>
      <w:tblGrid>
        <w:gridCol w:w="4455"/>
        <w:gridCol w:w="3641"/>
      </w:tblGrid>
      <w:tr w:rsidR="00BD61F5" w:rsidRPr="000731E2" w14:paraId="05A02B37" w14:textId="77777777" w:rsidTr="0032792D">
        <w:tc>
          <w:tcPr>
            <w:tcW w:w="9521" w:type="dxa"/>
            <w:gridSpan w:val="2"/>
          </w:tcPr>
          <w:p w14:paraId="260CA1AC" w14:textId="77777777" w:rsidR="00BD61F5" w:rsidRPr="000731E2" w:rsidRDefault="00BD61F5" w:rsidP="0032792D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4DA31D19" w14:textId="77777777" w:rsidR="00BD61F5" w:rsidRPr="000731E2" w:rsidRDefault="00BD61F5" w:rsidP="0032792D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color w:val="000000"/>
                <w:sz w:val="18"/>
                <w:szCs w:val="18"/>
              </w:rPr>
              <w:t>Erhvervsskolens navn:</w:t>
            </w:r>
          </w:p>
        </w:tc>
      </w:tr>
      <w:tr w:rsidR="00BD61F5" w:rsidRPr="000731E2" w14:paraId="25BB7EC8" w14:textId="77777777" w:rsidTr="0032792D">
        <w:tc>
          <w:tcPr>
            <w:tcW w:w="5170" w:type="dxa"/>
          </w:tcPr>
          <w:p w14:paraId="6CA69C5E" w14:textId="77777777" w:rsidR="00BD61F5" w:rsidRPr="000731E2" w:rsidRDefault="00BD61F5" w:rsidP="0032792D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4EC9B59D" w14:textId="77777777" w:rsidR="00BD61F5" w:rsidRPr="000731E2" w:rsidRDefault="00BD61F5" w:rsidP="0032792D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color w:val="000000"/>
                <w:sz w:val="18"/>
                <w:szCs w:val="18"/>
              </w:rPr>
              <w:t>Kontaktlærer:</w:t>
            </w:r>
          </w:p>
        </w:tc>
        <w:tc>
          <w:tcPr>
            <w:tcW w:w="4351" w:type="dxa"/>
          </w:tcPr>
          <w:p w14:paraId="2B491E6E" w14:textId="77777777" w:rsidR="00BD61F5" w:rsidRPr="000731E2" w:rsidRDefault="00BD61F5" w:rsidP="0032792D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2F2125FF" w14:textId="77777777" w:rsidR="00BD61F5" w:rsidRPr="000731E2" w:rsidRDefault="00BD61F5" w:rsidP="0032792D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color w:val="000000"/>
                <w:sz w:val="18"/>
                <w:szCs w:val="18"/>
              </w:rPr>
              <w:t>E-mail:</w:t>
            </w:r>
          </w:p>
        </w:tc>
      </w:tr>
      <w:tr w:rsidR="00BD61F5" w:rsidRPr="000731E2" w14:paraId="4B930251" w14:textId="77777777" w:rsidTr="0032792D">
        <w:tc>
          <w:tcPr>
            <w:tcW w:w="5170" w:type="dxa"/>
          </w:tcPr>
          <w:p w14:paraId="24FB7BA6" w14:textId="77777777" w:rsidR="00BD61F5" w:rsidRPr="000731E2" w:rsidRDefault="00BD61F5" w:rsidP="0032792D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5EC36399" w14:textId="77777777" w:rsidR="00BD61F5" w:rsidRPr="000731E2" w:rsidRDefault="00BD61F5" w:rsidP="0032792D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color w:val="000000"/>
                <w:sz w:val="18"/>
                <w:szCs w:val="18"/>
              </w:rPr>
              <w:t>Kontaktlærerens tlf. nr.:</w:t>
            </w:r>
          </w:p>
        </w:tc>
        <w:tc>
          <w:tcPr>
            <w:tcW w:w="4351" w:type="dxa"/>
          </w:tcPr>
          <w:p w14:paraId="08D0CBB0" w14:textId="77777777" w:rsidR="00BD61F5" w:rsidRPr="000731E2" w:rsidRDefault="00BD61F5" w:rsidP="0032792D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4D22D004" w14:textId="77777777" w:rsidR="00BD61F5" w:rsidRPr="000731E2" w:rsidRDefault="00BD61F5" w:rsidP="0032792D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color w:val="000000"/>
                <w:sz w:val="18"/>
                <w:szCs w:val="18"/>
              </w:rPr>
              <w:t xml:space="preserve">Skolens tlf. nr.: </w:t>
            </w:r>
          </w:p>
        </w:tc>
      </w:tr>
      <w:tr w:rsidR="00BD61F5" w:rsidRPr="000731E2" w14:paraId="2ED82DBE" w14:textId="77777777" w:rsidTr="0032792D">
        <w:tc>
          <w:tcPr>
            <w:tcW w:w="9521" w:type="dxa"/>
            <w:gridSpan w:val="2"/>
          </w:tcPr>
          <w:p w14:paraId="61CCC799" w14:textId="77777777" w:rsidR="00BD61F5" w:rsidRPr="000731E2" w:rsidRDefault="00BD61F5" w:rsidP="0032792D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08122130" w14:textId="77777777" w:rsidR="00BD61F5" w:rsidRDefault="00BD61F5" w:rsidP="0032792D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color w:val="000000"/>
                <w:sz w:val="18"/>
                <w:szCs w:val="18"/>
              </w:rPr>
              <w:t>Meddelelse fra skolen:</w:t>
            </w:r>
          </w:p>
          <w:p w14:paraId="3A8FD16E" w14:textId="77777777" w:rsidR="00BD61F5" w:rsidRDefault="00BD61F5" w:rsidP="0032792D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3A623C22" w14:textId="77777777" w:rsidR="00BD61F5" w:rsidRDefault="00BD61F5" w:rsidP="0032792D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65A9AFA7" w14:textId="77777777" w:rsidR="00BD61F5" w:rsidRDefault="00BD61F5" w:rsidP="0032792D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39C48890" w14:textId="77777777" w:rsidR="00BD61F5" w:rsidRDefault="00BD61F5" w:rsidP="0032792D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43B7CF8F" w14:textId="77777777" w:rsidR="00BD61F5" w:rsidRDefault="00BD61F5" w:rsidP="0032792D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7DA27338" w14:textId="77777777" w:rsidR="00BD61F5" w:rsidRDefault="00BD61F5" w:rsidP="0032792D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5C2B161D" w14:textId="77777777" w:rsidR="00BD61F5" w:rsidRDefault="00BD61F5" w:rsidP="0032792D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7BFC5097" w14:textId="77777777" w:rsidR="00BD61F5" w:rsidRDefault="00BD61F5" w:rsidP="0032792D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19ACACF0" w14:textId="77777777" w:rsidR="00BD61F5" w:rsidRPr="000731E2" w:rsidRDefault="00BD61F5" w:rsidP="0032792D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1073453D" w14:textId="77777777" w:rsidR="00BD61F5" w:rsidRPr="000731E2" w:rsidRDefault="00BD61F5" w:rsidP="0032792D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3133E4AA" w14:textId="77777777" w:rsidR="00BD61F5" w:rsidRPr="000731E2" w:rsidRDefault="00BD61F5" w:rsidP="0032792D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</w:tc>
      </w:tr>
      <w:tr w:rsidR="00BD61F5" w:rsidRPr="000731E2" w14:paraId="7CE23A36" w14:textId="77777777" w:rsidTr="0032792D">
        <w:tc>
          <w:tcPr>
            <w:tcW w:w="9521" w:type="dxa"/>
            <w:gridSpan w:val="2"/>
          </w:tcPr>
          <w:p w14:paraId="365F9FA6" w14:textId="77777777" w:rsidR="00BD61F5" w:rsidRPr="000731E2" w:rsidRDefault="00BD61F5" w:rsidP="0032792D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0D7C840A" w14:textId="77777777" w:rsidR="00BD61F5" w:rsidRPr="000731E2" w:rsidRDefault="00BD61F5" w:rsidP="0032792D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color w:val="000000"/>
                <w:sz w:val="18"/>
                <w:szCs w:val="18"/>
              </w:rPr>
              <w:t>Dato:</w:t>
            </w:r>
          </w:p>
        </w:tc>
      </w:tr>
    </w:tbl>
    <w:p w14:paraId="2461964B" w14:textId="77777777" w:rsidR="003D3144" w:rsidRDefault="003D3144" w:rsidP="00BD61F5">
      <w:pPr>
        <w:autoSpaceDE w:val="0"/>
        <w:autoSpaceDN w:val="0"/>
        <w:adjustRightInd w:val="0"/>
        <w:spacing w:line="240" w:lineRule="auto"/>
        <w:rPr>
          <w:rFonts w:ascii="Verdana" w:hAnsi="Verdana" w:cs="Verdana"/>
          <w:b/>
          <w:iCs/>
          <w:color w:val="000000"/>
          <w:szCs w:val="20"/>
        </w:rPr>
      </w:pPr>
    </w:p>
    <w:p w14:paraId="0DE02DDE" w14:textId="2FC1442F" w:rsidR="00BD61F5" w:rsidRPr="00CB49D6" w:rsidRDefault="00BD61F5" w:rsidP="00BD61F5">
      <w:pPr>
        <w:autoSpaceDE w:val="0"/>
        <w:autoSpaceDN w:val="0"/>
        <w:adjustRightInd w:val="0"/>
        <w:spacing w:line="240" w:lineRule="auto"/>
        <w:rPr>
          <w:rFonts w:ascii="Verdana" w:hAnsi="Verdana" w:cs="Verdana"/>
          <w:b/>
          <w:iCs/>
          <w:color w:val="000000"/>
          <w:szCs w:val="20"/>
        </w:rPr>
      </w:pPr>
      <w:r w:rsidRPr="00CB49D6">
        <w:rPr>
          <w:rFonts w:ascii="Verdana" w:hAnsi="Verdana" w:cs="Verdana"/>
          <w:b/>
          <w:iCs/>
          <w:color w:val="000000"/>
          <w:szCs w:val="20"/>
        </w:rPr>
        <w:lastRenderedPageBreak/>
        <w:t>Nedenstående udfyldes af virksomhed og lærling undervejs i oplæringen</w:t>
      </w:r>
    </w:p>
    <w:p w14:paraId="6C4C680D" w14:textId="77777777" w:rsidR="00BD61F5" w:rsidRPr="000C2385" w:rsidRDefault="00BD61F5" w:rsidP="00BD61F5">
      <w:pPr>
        <w:autoSpaceDE w:val="0"/>
        <w:autoSpaceDN w:val="0"/>
        <w:adjustRightInd w:val="0"/>
        <w:spacing w:line="240" w:lineRule="auto"/>
        <w:rPr>
          <w:rFonts w:ascii="Verdana" w:hAnsi="Verdana" w:cs="Verdana"/>
          <w:iCs/>
          <w:color w:val="000000"/>
          <w:sz w:val="18"/>
          <w:szCs w:val="18"/>
        </w:rPr>
      </w:pPr>
    </w:p>
    <w:p w14:paraId="4A40A2B9" w14:textId="77777777" w:rsidR="00BD61F5" w:rsidRPr="000C2385" w:rsidRDefault="00BD61F5" w:rsidP="00BD61F5">
      <w:pPr>
        <w:autoSpaceDE w:val="0"/>
        <w:autoSpaceDN w:val="0"/>
        <w:adjustRightInd w:val="0"/>
        <w:spacing w:line="240" w:lineRule="auto"/>
        <w:rPr>
          <w:rFonts w:ascii="Verdana" w:hAnsi="Verdana" w:cs="Verdana"/>
          <w:i/>
          <w:iCs/>
          <w:color w:val="000000"/>
          <w:sz w:val="18"/>
          <w:szCs w:val="18"/>
        </w:rPr>
      </w:pPr>
      <w:r w:rsidRPr="000C2385">
        <w:rPr>
          <w:rFonts w:ascii="Verdana" w:hAnsi="Verdana" w:cs="Verdana"/>
          <w:i/>
          <w:iCs/>
          <w:color w:val="000000"/>
          <w:sz w:val="18"/>
          <w:szCs w:val="18"/>
        </w:rPr>
        <w:t>Denne erklæring</w:t>
      </w:r>
      <w:r>
        <w:rPr>
          <w:rFonts w:ascii="Verdana" w:hAnsi="Verdana" w:cs="Verdana"/>
          <w:i/>
          <w:iCs/>
          <w:color w:val="000000"/>
          <w:sz w:val="18"/>
          <w:szCs w:val="18"/>
        </w:rPr>
        <w:t xml:space="preserve"> om oplæring</w:t>
      </w:r>
      <w:r w:rsidRPr="000C2385">
        <w:rPr>
          <w:rFonts w:ascii="Verdana" w:hAnsi="Verdana" w:cs="Verdana"/>
          <w:i/>
          <w:iCs/>
          <w:color w:val="000000"/>
          <w:sz w:val="18"/>
          <w:szCs w:val="18"/>
        </w:rPr>
        <w:t xml:space="preserve"> vedrører de </w:t>
      </w:r>
      <w:r>
        <w:rPr>
          <w:rFonts w:ascii="Verdana" w:hAnsi="Verdana" w:cs="Verdana"/>
          <w:i/>
          <w:iCs/>
          <w:color w:val="000000"/>
          <w:sz w:val="18"/>
          <w:szCs w:val="18"/>
        </w:rPr>
        <w:t>oplærings</w:t>
      </w:r>
      <w:r w:rsidRPr="000C2385">
        <w:rPr>
          <w:rFonts w:ascii="Verdana" w:hAnsi="Verdana" w:cs="Verdana"/>
          <w:i/>
          <w:iCs/>
          <w:color w:val="000000"/>
          <w:sz w:val="18"/>
          <w:szCs w:val="18"/>
        </w:rPr>
        <w:t xml:space="preserve">perioder, der er placeret imellem skoleperioderne. Der skal udfyldes en særlig skole- og virksomhedserklæring efter den afsluttende </w:t>
      </w:r>
      <w:r>
        <w:rPr>
          <w:rFonts w:ascii="Verdana" w:hAnsi="Verdana" w:cs="Verdana"/>
          <w:i/>
          <w:iCs/>
          <w:color w:val="000000"/>
          <w:sz w:val="18"/>
          <w:szCs w:val="18"/>
        </w:rPr>
        <w:t>oplærings</w:t>
      </w:r>
      <w:r w:rsidRPr="000C2385">
        <w:rPr>
          <w:rFonts w:ascii="Verdana" w:hAnsi="Verdana" w:cs="Verdana"/>
          <w:i/>
          <w:iCs/>
          <w:color w:val="000000"/>
          <w:sz w:val="18"/>
          <w:szCs w:val="18"/>
        </w:rPr>
        <w:t xml:space="preserve">periode. </w:t>
      </w:r>
    </w:p>
    <w:p w14:paraId="2CAF718B" w14:textId="77777777" w:rsidR="00BD61F5" w:rsidRPr="000C2385" w:rsidRDefault="00BD61F5" w:rsidP="00BD61F5">
      <w:pPr>
        <w:autoSpaceDE w:val="0"/>
        <w:autoSpaceDN w:val="0"/>
        <w:adjustRightInd w:val="0"/>
        <w:spacing w:line="240" w:lineRule="auto"/>
        <w:rPr>
          <w:rFonts w:ascii="Verdana" w:hAnsi="Verdana" w:cs="Verdana"/>
          <w:i/>
          <w:iCs/>
          <w:color w:val="000000"/>
          <w:sz w:val="18"/>
          <w:szCs w:val="18"/>
        </w:rPr>
      </w:pPr>
    </w:p>
    <w:p w14:paraId="61A3AF45" w14:textId="77777777" w:rsidR="00BD61F5" w:rsidRPr="000C2385" w:rsidRDefault="00BD61F5" w:rsidP="00BD61F5">
      <w:pPr>
        <w:autoSpaceDE w:val="0"/>
        <w:autoSpaceDN w:val="0"/>
        <w:adjustRightInd w:val="0"/>
        <w:spacing w:line="240" w:lineRule="auto"/>
        <w:rPr>
          <w:rFonts w:ascii="Verdana" w:hAnsi="Verdana" w:cs="Verdana"/>
          <w:color w:val="000000"/>
          <w:sz w:val="18"/>
          <w:szCs w:val="18"/>
        </w:rPr>
      </w:pPr>
      <w:r w:rsidRPr="000C2385">
        <w:rPr>
          <w:rFonts w:ascii="Verdana" w:hAnsi="Verdana" w:cs="Verdana"/>
          <w:color w:val="000000"/>
          <w:sz w:val="18"/>
          <w:szCs w:val="18"/>
        </w:rPr>
        <w:t xml:space="preserve">I skemaet herunder skal ét af de tre felter afkrydses for hvert af </w:t>
      </w:r>
      <w:r>
        <w:rPr>
          <w:rFonts w:ascii="Verdana" w:hAnsi="Verdana" w:cs="Verdana"/>
          <w:color w:val="000000"/>
          <w:sz w:val="18"/>
          <w:szCs w:val="18"/>
        </w:rPr>
        <w:t>oplærings</w:t>
      </w:r>
      <w:r w:rsidRPr="000C2385">
        <w:rPr>
          <w:rFonts w:ascii="Verdana" w:hAnsi="Verdana" w:cs="Verdana"/>
          <w:color w:val="000000"/>
          <w:sz w:val="18"/>
          <w:szCs w:val="18"/>
        </w:rPr>
        <w:t>målene:</w:t>
      </w:r>
    </w:p>
    <w:p w14:paraId="5F87D8BC" w14:textId="77777777" w:rsidR="00BD61F5" w:rsidRPr="000C2385" w:rsidRDefault="00BD61F5" w:rsidP="00BD61F5">
      <w:pPr>
        <w:autoSpaceDE w:val="0"/>
        <w:autoSpaceDN w:val="0"/>
        <w:adjustRightInd w:val="0"/>
        <w:spacing w:line="240" w:lineRule="auto"/>
        <w:rPr>
          <w:rFonts w:ascii="Verdana" w:hAnsi="Verdana" w:cs="Verdana"/>
          <w:color w:val="000000"/>
          <w:sz w:val="18"/>
          <w:szCs w:val="18"/>
        </w:rPr>
      </w:pPr>
    </w:p>
    <w:p w14:paraId="799288FF" w14:textId="77777777" w:rsidR="00BD61F5" w:rsidRPr="000C2385" w:rsidRDefault="00BD61F5" w:rsidP="00BD61F5">
      <w:pPr>
        <w:numPr>
          <w:ilvl w:val="0"/>
          <w:numId w:val="4"/>
        </w:numPr>
        <w:autoSpaceDE w:val="0"/>
        <w:autoSpaceDN w:val="0"/>
        <w:adjustRightInd w:val="0"/>
        <w:snapToGrid/>
        <w:spacing w:line="240" w:lineRule="auto"/>
        <w:rPr>
          <w:rFonts w:ascii="Verdana" w:hAnsi="Verdana" w:cs="Verdana"/>
          <w:color w:val="000000"/>
          <w:sz w:val="18"/>
          <w:szCs w:val="18"/>
        </w:rPr>
      </w:pPr>
      <w:r w:rsidRPr="000C2385">
        <w:rPr>
          <w:rFonts w:ascii="Verdana" w:hAnsi="Verdana" w:cs="Verdana"/>
          <w:b/>
          <w:color w:val="000000"/>
          <w:sz w:val="18"/>
          <w:szCs w:val="18"/>
        </w:rPr>
        <w:t>Oplæring er ikke startet</w:t>
      </w:r>
      <w:r w:rsidRPr="000C2385">
        <w:rPr>
          <w:rFonts w:ascii="Verdana" w:hAnsi="Verdana" w:cs="Verdana"/>
          <w:color w:val="000000"/>
          <w:sz w:val="18"/>
          <w:szCs w:val="18"/>
        </w:rPr>
        <w:t xml:space="preserve"> – hvis </w:t>
      </w:r>
      <w:r>
        <w:rPr>
          <w:rFonts w:ascii="Verdana" w:hAnsi="Verdana" w:cs="Verdana"/>
          <w:color w:val="000000"/>
          <w:sz w:val="18"/>
          <w:szCs w:val="18"/>
        </w:rPr>
        <w:t>lærling</w:t>
      </w:r>
      <w:r w:rsidRPr="000C2385">
        <w:rPr>
          <w:rFonts w:ascii="Verdana" w:hAnsi="Verdana" w:cs="Verdana"/>
          <w:color w:val="000000"/>
          <w:sz w:val="18"/>
          <w:szCs w:val="18"/>
        </w:rPr>
        <w:t>en ikke har arbejdet med arbejdsområdet/funktionen</w:t>
      </w:r>
    </w:p>
    <w:p w14:paraId="059EA3A3" w14:textId="77777777" w:rsidR="00BD61F5" w:rsidRPr="000C2385" w:rsidRDefault="00BD61F5" w:rsidP="00BD61F5">
      <w:pPr>
        <w:autoSpaceDE w:val="0"/>
        <w:autoSpaceDN w:val="0"/>
        <w:adjustRightInd w:val="0"/>
        <w:spacing w:line="240" w:lineRule="auto"/>
        <w:ind w:left="720"/>
        <w:rPr>
          <w:rFonts w:ascii="Verdana" w:hAnsi="Verdana" w:cs="Verdana"/>
          <w:color w:val="000000"/>
          <w:sz w:val="18"/>
          <w:szCs w:val="18"/>
        </w:rPr>
      </w:pPr>
    </w:p>
    <w:p w14:paraId="31F86794" w14:textId="77777777" w:rsidR="00BD61F5" w:rsidRPr="000C2385" w:rsidRDefault="00BD61F5" w:rsidP="00BD61F5">
      <w:pPr>
        <w:numPr>
          <w:ilvl w:val="0"/>
          <w:numId w:val="4"/>
        </w:numPr>
        <w:autoSpaceDE w:val="0"/>
        <w:autoSpaceDN w:val="0"/>
        <w:adjustRightInd w:val="0"/>
        <w:snapToGrid/>
        <w:spacing w:line="240" w:lineRule="auto"/>
        <w:rPr>
          <w:rFonts w:ascii="Verdana" w:hAnsi="Verdana" w:cs="Verdana"/>
          <w:color w:val="000000"/>
          <w:sz w:val="18"/>
          <w:szCs w:val="18"/>
        </w:rPr>
      </w:pPr>
      <w:r w:rsidRPr="0870E571">
        <w:rPr>
          <w:rFonts w:ascii="Verdana" w:hAnsi="Verdana" w:cs="Verdana"/>
          <w:b/>
          <w:bCs/>
          <w:sz w:val="18"/>
          <w:szCs w:val="18"/>
        </w:rPr>
        <w:t>Oplæring er i gang</w:t>
      </w:r>
      <w:r w:rsidRPr="0870E571">
        <w:rPr>
          <w:rFonts w:ascii="Verdana" w:hAnsi="Verdana" w:cs="Verdana"/>
          <w:sz w:val="18"/>
          <w:szCs w:val="18"/>
        </w:rPr>
        <w:t xml:space="preserve"> – hvis lærlingen har arbejdet med arbejdsområdet/funktionen, men endnu ikke har opnået oplæringsmålet fuldt ud</w:t>
      </w:r>
    </w:p>
    <w:p w14:paraId="21AA578F" w14:textId="77777777" w:rsidR="00BD61F5" w:rsidRPr="000C2385" w:rsidRDefault="00BD61F5" w:rsidP="00BD61F5">
      <w:pPr>
        <w:ind w:left="720"/>
        <w:contextualSpacing/>
        <w:rPr>
          <w:rFonts w:ascii="Verdana" w:hAnsi="Verdana"/>
          <w:sz w:val="18"/>
          <w:szCs w:val="18"/>
        </w:rPr>
      </w:pPr>
    </w:p>
    <w:p w14:paraId="1EEDC4AB" w14:textId="77777777" w:rsidR="00BD61F5" w:rsidRPr="000C2385" w:rsidRDefault="00BD61F5" w:rsidP="00BD61F5">
      <w:pPr>
        <w:numPr>
          <w:ilvl w:val="0"/>
          <w:numId w:val="4"/>
        </w:numPr>
        <w:autoSpaceDE w:val="0"/>
        <w:autoSpaceDN w:val="0"/>
        <w:adjustRightInd w:val="0"/>
        <w:snapToGrid/>
        <w:spacing w:line="240" w:lineRule="auto"/>
        <w:rPr>
          <w:rFonts w:ascii="Verdana" w:hAnsi="Verdana" w:cs="Verdana"/>
          <w:color w:val="000000"/>
          <w:sz w:val="18"/>
          <w:szCs w:val="18"/>
        </w:rPr>
      </w:pPr>
      <w:r w:rsidRPr="0870E571">
        <w:rPr>
          <w:rFonts w:ascii="Verdana" w:hAnsi="Verdana" w:cs="Verdana"/>
          <w:b/>
          <w:bCs/>
          <w:sz w:val="18"/>
          <w:szCs w:val="18"/>
        </w:rPr>
        <w:t>Oplæringsmålet er nået</w:t>
      </w:r>
      <w:r w:rsidRPr="0870E571">
        <w:rPr>
          <w:rFonts w:ascii="Verdana" w:hAnsi="Verdana" w:cs="Verdana"/>
          <w:sz w:val="18"/>
          <w:szCs w:val="18"/>
        </w:rPr>
        <w:t xml:space="preserve"> – hvis lærlingen har nået det beskrevne oplæringsmål for uddannelsen </w:t>
      </w:r>
    </w:p>
    <w:p w14:paraId="229EA50C" w14:textId="77777777" w:rsidR="00BD61F5" w:rsidRPr="000C2385" w:rsidRDefault="00BD61F5" w:rsidP="00BD61F5">
      <w:pPr>
        <w:ind w:left="720"/>
        <w:contextualSpacing/>
        <w:rPr>
          <w:rFonts w:ascii="Verdana" w:hAnsi="Verdana"/>
          <w:sz w:val="18"/>
          <w:szCs w:val="18"/>
        </w:rPr>
      </w:pPr>
    </w:p>
    <w:p w14:paraId="3B2E776E" w14:textId="77777777" w:rsidR="00BD61F5" w:rsidRPr="000C2385" w:rsidRDefault="00BD61F5" w:rsidP="00BD61F5">
      <w:pPr>
        <w:autoSpaceDE w:val="0"/>
        <w:autoSpaceDN w:val="0"/>
        <w:adjustRightInd w:val="0"/>
        <w:spacing w:line="240" w:lineRule="auto"/>
        <w:rPr>
          <w:rFonts w:ascii="Verdana" w:hAnsi="Verdana" w:cs="Verdana"/>
          <w:color w:val="000000"/>
          <w:sz w:val="18"/>
          <w:szCs w:val="18"/>
        </w:rPr>
      </w:pPr>
      <w:r w:rsidRPr="000C2385">
        <w:rPr>
          <w:rFonts w:ascii="Verdana" w:hAnsi="Verdana" w:cs="Verdana"/>
          <w:color w:val="000000"/>
          <w:sz w:val="18"/>
          <w:szCs w:val="18"/>
        </w:rPr>
        <w:t xml:space="preserve">Samtlige </w:t>
      </w:r>
      <w:r>
        <w:rPr>
          <w:rFonts w:ascii="Verdana" w:hAnsi="Verdana" w:cs="Verdana"/>
          <w:color w:val="000000"/>
          <w:sz w:val="18"/>
          <w:szCs w:val="18"/>
        </w:rPr>
        <w:t>oplærings</w:t>
      </w:r>
      <w:r w:rsidRPr="000C2385">
        <w:rPr>
          <w:rFonts w:ascii="Verdana" w:hAnsi="Verdana" w:cs="Verdana"/>
          <w:color w:val="000000"/>
          <w:sz w:val="18"/>
          <w:szCs w:val="18"/>
        </w:rPr>
        <w:t xml:space="preserve">mål skal være opfyldt ved afslutningen af den </w:t>
      </w:r>
      <w:r w:rsidRPr="000C2385">
        <w:rPr>
          <w:rFonts w:ascii="Verdana" w:hAnsi="Verdana" w:cs="Verdana"/>
          <w:color w:val="000000"/>
          <w:sz w:val="18"/>
          <w:szCs w:val="18"/>
          <w:u w:val="single"/>
        </w:rPr>
        <w:t>sidste</w:t>
      </w:r>
      <w:r w:rsidRPr="000C2385">
        <w:rPr>
          <w:rFonts w:ascii="Verdana" w:hAnsi="Verdana" w:cs="Verdana"/>
          <w:color w:val="000000"/>
          <w:sz w:val="18"/>
          <w:szCs w:val="18"/>
        </w:rPr>
        <w:t xml:space="preserve"> </w:t>
      </w:r>
      <w:r>
        <w:rPr>
          <w:rFonts w:ascii="Verdana" w:hAnsi="Verdana" w:cs="Verdana"/>
          <w:color w:val="000000"/>
          <w:sz w:val="18"/>
          <w:szCs w:val="18"/>
        </w:rPr>
        <w:t>oplærings</w:t>
      </w:r>
      <w:r w:rsidRPr="000C2385">
        <w:rPr>
          <w:rFonts w:ascii="Verdana" w:hAnsi="Verdana" w:cs="Verdana"/>
          <w:color w:val="000000"/>
          <w:sz w:val="18"/>
          <w:szCs w:val="18"/>
        </w:rPr>
        <w:t xml:space="preserve">periode. Det er derfor vigtigt, at virksomheden i hver </w:t>
      </w:r>
      <w:r>
        <w:rPr>
          <w:rFonts w:ascii="Verdana" w:hAnsi="Verdana" w:cs="Verdana"/>
          <w:color w:val="000000"/>
          <w:sz w:val="18"/>
          <w:szCs w:val="18"/>
        </w:rPr>
        <w:t>oplærings</w:t>
      </w:r>
      <w:r w:rsidRPr="000C2385">
        <w:rPr>
          <w:rFonts w:ascii="Verdana" w:hAnsi="Verdana" w:cs="Verdana"/>
          <w:color w:val="000000"/>
          <w:sz w:val="18"/>
          <w:szCs w:val="18"/>
        </w:rPr>
        <w:t xml:space="preserve">periode overvejer inden for hvilke </w:t>
      </w:r>
      <w:r>
        <w:rPr>
          <w:rFonts w:ascii="Verdana" w:hAnsi="Verdana" w:cs="Verdana"/>
          <w:color w:val="000000"/>
          <w:sz w:val="18"/>
          <w:szCs w:val="18"/>
        </w:rPr>
        <w:t>oplærings</w:t>
      </w:r>
      <w:r w:rsidRPr="000C2385">
        <w:rPr>
          <w:rFonts w:ascii="Verdana" w:hAnsi="Verdana" w:cs="Verdana"/>
          <w:color w:val="000000"/>
          <w:sz w:val="18"/>
          <w:szCs w:val="18"/>
        </w:rPr>
        <w:t xml:space="preserve">mål, der skal igangsættes en oplæring af </w:t>
      </w:r>
      <w:r>
        <w:rPr>
          <w:rFonts w:ascii="Verdana" w:hAnsi="Verdana" w:cs="Verdana"/>
          <w:color w:val="000000"/>
          <w:sz w:val="18"/>
          <w:szCs w:val="18"/>
        </w:rPr>
        <w:t>lærling</w:t>
      </w:r>
      <w:r w:rsidRPr="000C2385">
        <w:rPr>
          <w:rFonts w:ascii="Verdana" w:hAnsi="Verdana" w:cs="Verdana"/>
          <w:color w:val="000000"/>
          <w:sz w:val="18"/>
          <w:szCs w:val="18"/>
        </w:rPr>
        <w:t xml:space="preserve">en. </w:t>
      </w:r>
    </w:p>
    <w:p w14:paraId="00A8880A" w14:textId="77777777" w:rsidR="00BD61F5" w:rsidRPr="000C2385" w:rsidRDefault="00BD61F5" w:rsidP="00BD61F5">
      <w:pPr>
        <w:contextualSpacing/>
        <w:rPr>
          <w:rFonts w:ascii="Verdana" w:hAnsi="Verdana"/>
          <w:sz w:val="18"/>
          <w:szCs w:val="18"/>
        </w:rPr>
      </w:pPr>
    </w:p>
    <w:p w14:paraId="5C778946" w14:textId="77777777" w:rsidR="00BD61F5" w:rsidRDefault="00BD61F5" w:rsidP="00BD61F5">
      <w:pPr>
        <w:autoSpaceDE w:val="0"/>
        <w:autoSpaceDN w:val="0"/>
        <w:adjustRightInd w:val="0"/>
        <w:spacing w:line="240" w:lineRule="auto"/>
        <w:rPr>
          <w:rFonts w:ascii="Verdana" w:hAnsi="Verdana" w:cs="Verdana"/>
          <w:color w:val="000000"/>
          <w:sz w:val="18"/>
          <w:szCs w:val="18"/>
        </w:rPr>
      </w:pPr>
      <w:r w:rsidRPr="000C2385">
        <w:rPr>
          <w:rFonts w:ascii="Verdana" w:hAnsi="Verdana" w:cs="Verdana"/>
          <w:color w:val="000000"/>
          <w:sz w:val="18"/>
          <w:szCs w:val="18"/>
        </w:rPr>
        <w:t xml:space="preserve">Skemaet udfyldes af den ansvarlige </w:t>
      </w:r>
      <w:r>
        <w:rPr>
          <w:rFonts w:ascii="Verdana" w:hAnsi="Verdana" w:cs="Verdana"/>
          <w:color w:val="000000"/>
          <w:sz w:val="18"/>
          <w:szCs w:val="18"/>
        </w:rPr>
        <w:t xml:space="preserve">for oplæring </w:t>
      </w:r>
      <w:r w:rsidRPr="000C2385">
        <w:rPr>
          <w:rFonts w:ascii="Verdana" w:hAnsi="Verdana" w:cs="Verdana"/>
          <w:color w:val="000000"/>
          <w:sz w:val="18"/>
          <w:szCs w:val="18"/>
        </w:rPr>
        <w:t xml:space="preserve">i virksomheden i samarbejde med </w:t>
      </w:r>
      <w:r>
        <w:rPr>
          <w:rFonts w:ascii="Verdana" w:hAnsi="Verdana" w:cs="Verdana"/>
          <w:color w:val="000000"/>
          <w:sz w:val="18"/>
          <w:szCs w:val="18"/>
        </w:rPr>
        <w:t>lærlinge</w:t>
      </w:r>
      <w:r w:rsidRPr="000C2385">
        <w:rPr>
          <w:rFonts w:ascii="Verdana" w:hAnsi="Verdana" w:cs="Verdana"/>
          <w:color w:val="000000"/>
          <w:sz w:val="18"/>
          <w:szCs w:val="18"/>
        </w:rPr>
        <w:t xml:space="preserve">n. </w:t>
      </w:r>
    </w:p>
    <w:p w14:paraId="70DA319F" w14:textId="77777777" w:rsidR="00BD61F5" w:rsidRPr="00667B06" w:rsidRDefault="00BD61F5" w:rsidP="00BD61F5">
      <w:pPr>
        <w:autoSpaceDE w:val="0"/>
        <w:autoSpaceDN w:val="0"/>
        <w:adjustRightInd w:val="0"/>
        <w:spacing w:line="240" w:lineRule="auto"/>
        <w:rPr>
          <w:rFonts w:ascii="Verdana" w:hAnsi="Verdana" w:cs="Verdana"/>
          <w:color w:val="000000"/>
          <w:sz w:val="18"/>
          <w:szCs w:val="18"/>
        </w:rPr>
      </w:pPr>
    </w:p>
    <w:tbl>
      <w:tblPr>
        <w:tblStyle w:val="Tabel-Gitter"/>
        <w:tblW w:w="9351" w:type="dxa"/>
        <w:tblLook w:val="04A0" w:firstRow="1" w:lastRow="0" w:firstColumn="1" w:lastColumn="0" w:noHBand="0" w:noVBand="1"/>
      </w:tblPr>
      <w:tblGrid>
        <w:gridCol w:w="988"/>
        <w:gridCol w:w="5065"/>
        <w:gridCol w:w="1042"/>
        <w:gridCol w:w="1042"/>
        <w:gridCol w:w="1214"/>
      </w:tblGrid>
      <w:tr w:rsidR="00BD61F5" w:rsidRPr="003D2786" w14:paraId="63F6008D" w14:textId="77777777" w:rsidTr="003D3144">
        <w:trPr>
          <w:tblHeader/>
        </w:trPr>
        <w:tc>
          <w:tcPr>
            <w:tcW w:w="60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562"/>
          </w:tcPr>
          <w:p w14:paraId="7DAE9B57" w14:textId="2EC69D99" w:rsidR="00BD61F5" w:rsidRPr="00664C3A" w:rsidRDefault="00BD61F5" w:rsidP="0032792D">
            <w:pPr>
              <w:spacing w:line="240" w:lineRule="auto"/>
              <w:rPr>
                <w:b/>
                <w:bCs/>
              </w:rPr>
            </w:pPr>
            <w:r w:rsidRPr="0870E571">
              <w:rPr>
                <w:rFonts w:ascii="Verdana" w:hAnsi="Verdana" w:cs="Verdana"/>
                <w:b/>
                <w:bCs/>
                <w:sz w:val="18"/>
                <w:szCs w:val="18"/>
              </w:rPr>
              <w:t xml:space="preserve">Oplæringsmål, som lærlingen skal have opnået ved </w:t>
            </w:r>
            <w:r>
              <w:rPr>
                <w:rFonts w:ascii="Verdana" w:hAnsi="Verdana" w:cs="Verdana"/>
                <w:b/>
                <w:bCs/>
                <w:sz w:val="18"/>
                <w:szCs w:val="18"/>
              </w:rPr>
              <w:t xml:space="preserve">uddannelsens trin 1 – Smed </w:t>
            </w:r>
            <w:r w:rsidR="00732A00">
              <w:rPr>
                <w:rFonts w:ascii="Verdana" w:hAnsi="Verdana" w:cs="Verdana"/>
                <w:b/>
                <w:bCs/>
                <w:sz w:val="18"/>
                <w:szCs w:val="18"/>
              </w:rPr>
              <w:t>Bearbejdning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562"/>
          </w:tcPr>
          <w:p w14:paraId="2E8A5F1A" w14:textId="77777777" w:rsidR="00BD61F5" w:rsidRPr="00664C3A" w:rsidRDefault="00BD61F5" w:rsidP="0032792D">
            <w:pPr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b/>
                <w:bCs/>
                <w:color w:val="000000"/>
                <w:sz w:val="16"/>
                <w:szCs w:val="16"/>
              </w:rPr>
            </w:pPr>
            <w:r w:rsidRPr="00664C3A">
              <w:rPr>
                <w:rFonts w:ascii="Verdana" w:hAnsi="Verdana" w:cs="Verdana"/>
                <w:b/>
                <w:bCs/>
                <w:color w:val="000000"/>
                <w:sz w:val="16"/>
                <w:szCs w:val="16"/>
              </w:rPr>
              <w:t xml:space="preserve">Oplæring </w:t>
            </w:r>
          </w:p>
          <w:p w14:paraId="0D6F4416" w14:textId="77777777" w:rsidR="00BD61F5" w:rsidRPr="00664C3A" w:rsidRDefault="00BD61F5" w:rsidP="0032792D">
            <w:pPr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b/>
                <w:bCs/>
                <w:color w:val="000000"/>
                <w:sz w:val="16"/>
                <w:szCs w:val="16"/>
              </w:rPr>
            </w:pPr>
            <w:r w:rsidRPr="00664C3A">
              <w:rPr>
                <w:rFonts w:ascii="Verdana" w:hAnsi="Verdana" w:cs="Verdana"/>
                <w:b/>
                <w:bCs/>
                <w:color w:val="000000"/>
                <w:sz w:val="16"/>
                <w:szCs w:val="16"/>
              </w:rPr>
              <w:t xml:space="preserve">er ikke </w:t>
            </w:r>
          </w:p>
          <w:p w14:paraId="0093B917" w14:textId="77777777" w:rsidR="00BD61F5" w:rsidRPr="00664C3A" w:rsidRDefault="00BD61F5" w:rsidP="0032792D">
            <w:pPr>
              <w:spacing w:line="240" w:lineRule="auto"/>
              <w:rPr>
                <w:b/>
                <w:bCs/>
                <w:sz w:val="16"/>
                <w:szCs w:val="16"/>
              </w:rPr>
            </w:pPr>
            <w:r w:rsidRPr="00664C3A">
              <w:rPr>
                <w:rFonts w:ascii="Verdana" w:hAnsi="Verdana" w:cs="Verdana"/>
                <w:b/>
                <w:bCs/>
                <w:color w:val="000000"/>
                <w:sz w:val="16"/>
                <w:szCs w:val="16"/>
              </w:rPr>
              <w:t>startet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562"/>
          </w:tcPr>
          <w:p w14:paraId="3E306A91" w14:textId="77777777" w:rsidR="00BD61F5" w:rsidRPr="00664C3A" w:rsidRDefault="00BD61F5" w:rsidP="0032792D">
            <w:pPr>
              <w:spacing w:line="240" w:lineRule="auto"/>
              <w:rPr>
                <w:b/>
                <w:bCs/>
                <w:sz w:val="16"/>
                <w:szCs w:val="16"/>
              </w:rPr>
            </w:pPr>
            <w:r w:rsidRPr="00664C3A">
              <w:rPr>
                <w:rFonts w:ascii="Verdana" w:hAnsi="Verdana" w:cs="Verdana"/>
                <w:b/>
                <w:bCs/>
                <w:color w:val="000000"/>
                <w:sz w:val="16"/>
                <w:szCs w:val="16"/>
              </w:rPr>
              <w:t>Oplæring er i gang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562"/>
          </w:tcPr>
          <w:p w14:paraId="627513E4" w14:textId="77777777" w:rsidR="00BD61F5" w:rsidRPr="00664C3A" w:rsidRDefault="00BD61F5" w:rsidP="0032792D">
            <w:pPr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b/>
                <w:bCs/>
                <w:color w:val="000000"/>
                <w:sz w:val="16"/>
                <w:szCs w:val="16"/>
              </w:rPr>
            </w:pPr>
            <w:r w:rsidRPr="00664C3A">
              <w:rPr>
                <w:rFonts w:ascii="Verdana" w:hAnsi="Verdana" w:cs="Verdana"/>
                <w:b/>
                <w:bCs/>
                <w:color w:val="000000"/>
                <w:sz w:val="16"/>
                <w:szCs w:val="16"/>
              </w:rPr>
              <w:t xml:space="preserve">Oplærings-målet </w:t>
            </w:r>
          </w:p>
          <w:p w14:paraId="4089079E" w14:textId="77777777" w:rsidR="00BD61F5" w:rsidRPr="00664C3A" w:rsidRDefault="00BD61F5" w:rsidP="0032792D">
            <w:pPr>
              <w:spacing w:line="240" w:lineRule="auto"/>
              <w:rPr>
                <w:b/>
                <w:bCs/>
                <w:sz w:val="16"/>
                <w:szCs w:val="16"/>
              </w:rPr>
            </w:pPr>
            <w:r w:rsidRPr="0870E571">
              <w:rPr>
                <w:rFonts w:ascii="Verdana" w:hAnsi="Verdana" w:cs="Verdana"/>
                <w:b/>
                <w:bCs/>
                <w:sz w:val="16"/>
                <w:szCs w:val="16"/>
              </w:rPr>
              <w:t>er opnået</w:t>
            </w:r>
          </w:p>
        </w:tc>
      </w:tr>
      <w:tr w:rsidR="00BD61F5" w:rsidRPr="003D2786" w14:paraId="7F888BF3" w14:textId="77777777" w:rsidTr="0032792D">
        <w:trPr>
          <w:trHeight w:val="1402"/>
        </w:trPr>
        <w:tc>
          <w:tcPr>
            <w:tcW w:w="988" w:type="dxa"/>
          </w:tcPr>
          <w:p w14:paraId="6F801E5A" w14:textId="77777777" w:rsidR="00BD61F5" w:rsidRDefault="00BD61F5" w:rsidP="00BD61F5">
            <w:pPr>
              <w:pStyle w:val="Listeafsnit"/>
              <w:numPr>
                <w:ilvl w:val="0"/>
                <w:numId w:val="5"/>
              </w:numPr>
              <w:snapToGrid/>
              <w:spacing w:line="240" w:lineRule="auto"/>
            </w:pPr>
          </w:p>
        </w:tc>
        <w:tc>
          <w:tcPr>
            <w:tcW w:w="5065" w:type="dxa"/>
          </w:tcPr>
          <w:p w14:paraId="21194993" w14:textId="77777777" w:rsidR="00BD61F5" w:rsidRPr="003D2786" w:rsidRDefault="00BD61F5" w:rsidP="0032792D">
            <w:pPr>
              <w:spacing w:line="240" w:lineRule="auto"/>
            </w:pPr>
            <w:r>
              <w:t xml:space="preserve">Lærlingen kan tilrettelægge og udføre enkle konstruktioner i </w:t>
            </w:r>
            <w:r w:rsidRPr="003D2786">
              <w:t>plade-, rør og stålprofiler</w:t>
            </w:r>
            <w:r>
              <w:t xml:space="preserve"> ved anvendelse af manuelle og maskinelle bearbejdningsmetoder og overholde sikkerhedskrav</w:t>
            </w:r>
          </w:p>
        </w:tc>
        <w:tc>
          <w:tcPr>
            <w:tcW w:w="1042" w:type="dxa"/>
          </w:tcPr>
          <w:p w14:paraId="62284F03" w14:textId="77777777" w:rsidR="00BD61F5" w:rsidRPr="003D2786" w:rsidRDefault="00BD61F5" w:rsidP="0032792D">
            <w:pPr>
              <w:spacing w:line="240" w:lineRule="auto"/>
            </w:pPr>
          </w:p>
        </w:tc>
        <w:tc>
          <w:tcPr>
            <w:tcW w:w="1042" w:type="dxa"/>
          </w:tcPr>
          <w:p w14:paraId="3F6C1249" w14:textId="77777777" w:rsidR="00BD61F5" w:rsidRPr="003D2786" w:rsidRDefault="00BD61F5" w:rsidP="0032792D">
            <w:pPr>
              <w:spacing w:line="240" w:lineRule="auto"/>
            </w:pPr>
          </w:p>
        </w:tc>
        <w:tc>
          <w:tcPr>
            <w:tcW w:w="1214" w:type="dxa"/>
          </w:tcPr>
          <w:p w14:paraId="30065F73" w14:textId="77777777" w:rsidR="00BD61F5" w:rsidRPr="003D2786" w:rsidRDefault="00BD61F5" w:rsidP="0032792D">
            <w:pPr>
              <w:spacing w:line="240" w:lineRule="auto"/>
            </w:pPr>
          </w:p>
        </w:tc>
      </w:tr>
      <w:tr w:rsidR="00BD61F5" w14:paraId="142E4D18" w14:textId="77777777" w:rsidTr="0032792D">
        <w:tc>
          <w:tcPr>
            <w:tcW w:w="988" w:type="dxa"/>
          </w:tcPr>
          <w:p w14:paraId="346DECED" w14:textId="77777777" w:rsidR="00BD61F5" w:rsidRDefault="00BD61F5" w:rsidP="00BD61F5">
            <w:pPr>
              <w:pStyle w:val="Listeafsnit"/>
              <w:numPr>
                <w:ilvl w:val="0"/>
                <w:numId w:val="5"/>
              </w:numPr>
              <w:snapToGrid/>
              <w:spacing w:line="240" w:lineRule="auto"/>
            </w:pPr>
          </w:p>
        </w:tc>
        <w:tc>
          <w:tcPr>
            <w:tcW w:w="5065" w:type="dxa"/>
          </w:tcPr>
          <w:p w14:paraId="78271F7A" w14:textId="77777777" w:rsidR="00BD61F5" w:rsidRDefault="00BD61F5" w:rsidP="0032792D">
            <w:pPr>
              <w:spacing w:line="240" w:lineRule="auto"/>
            </w:pPr>
            <w:r w:rsidRPr="003D2786">
              <w:t>Lærlingen kan fremstille og anvende enkle arbejdstegninger til en produktionsproces i virksomheden.</w:t>
            </w:r>
          </w:p>
        </w:tc>
        <w:tc>
          <w:tcPr>
            <w:tcW w:w="1042" w:type="dxa"/>
          </w:tcPr>
          <w:p w14:paraId="0FEF944B" w14:textId="77777777" w:rsidR="00BD61F5" w:rsidRDefault="00BD61F5" w:rsidP="0032792D">
            <w:pPr>
              <w:spacing w:line="240" w:lineRule="auto"/>
            </w:pPr>
          </w:p>
        </w:tc>
        <w:tc>
          <w:tcPr>
            <w:tcW w:w="1042" w:type="dxa"/>
          </w:tcPr>
          <w:p w14:paraId="7518B638" w14:textId="77777777" w:rsidR="00BD61F5" w:rsidRDefault="00BD61F5" w:rsidP="0032792D">
            <w:pPr>
              <w:spacing w:line="240" w:lineRule="auto"/>
            </w:pPr>
          </w:p>
        </w:tc>
        <w:tc>
          <w:tcPr>
            <w:tcW w:w="1214" w:type="dxa"/>
          </w:tcPr>
          <w:p w14:paraId="50136C4B" w14:textId="77777777" w:rsidR="00BD61F5" w:rsidRDefault="00BD61F5" w:rsidP="0032792D">
            <w:pPr>
              <w:spacing w:line="240" w:lineRule="auto"/>
            </w:pPr>
          </w:p>
        </w:tc>
      </w:tr>
      <w:tr w:rsidR="00BD61F5" w:rsidRPr="003D2786" w14:paraId="03CCF90B" w14:textId="77777777" w:rsidTr="0032792D">
        <w:tc>
          <w:tcPr>
            <w:tcW w:w="988" w:type="dxa"/>
          </w:tcPr>
          <w:p w14:paraId="4F504F02" w14:textId="77777777" w:rsidR="00BD61F5" w:rsidRDefault="00BD61F5" w:rsidP="00BD61F5">
            <w:pPr>
              <w:pStyle w:val="Listeafsnit"/>
              <w:numPr>
                <w:ilvl w:val="0"/>
                <w:numId w:val="5"/>
              </w:numPr>
              <w:snapToGrid/>
              <w:spacing w:line="240" w:lineRule="auto"/>
            </w:pPr>
          </w:p>
        </w:tc>
        <w:tc>
          <w:tcPr>
            <w:tcW w:w="5065" w:type="dxa"/>
          </w:tcPr>
          <w:p w14:paraId="56F3EFE5" w14:textId="77777777" w:rsidR="00BD61F5" w:rsidRPr="003D2786" w:rsidRDefault="00BD61F5" w:rsidP="0032792D">
            <w:pPr>
              <w:spacing w:line="240" w:lineRule="auto"/>
            </w:pPr>
            <w:r w:rsidRPr="003D2786">
              <w:t xml:space="preserve">Lærlingen kan udvælge </w:t>
            </w:r>
            <w:r w:rsidRPr="00260245">
              <w:t>og udføre egnede sammenføjningsmetoder i plade-, rør og stålprofiler</w:t>
            </w:r>
            <w:r>
              <w:t xml:space="preserve">, </w:t>
            </w:r>
            <w:r w:rsidRPr="00260245">
              <w:t xml:space="preserve">herunder anvende tilsætningsmaterialer og gas med videre </w:t>
            </w:r>
          </w:p>
        </w:tc>
        <w:tc>
          <w:tcPr>
            <w:tcW w:w="1042" w:type="dxa"/>
          </w:tcPr>
          <w:p w14:paraId="6746FACE" w14:textId="77777777" w:rsidR="00BD61F5" w:rsidRDefault="00BD61F5" w:rsidP="0032792D">
            <w:pPr>
              <w:spacing w:line="240" w:lineRule="auto"/>
            </w:pPr>
          </w:p>
        </w:tc>
        <w:tc>
          <w:tcPr>
            <w:tcW w:w="1042" w:type="dxa"/>
          </w:tcPr>
          <w:p w14:paraId="2910B024" w14:textId="77777777" w:rsidR="00BD61F5" w:rsidRDefault="00BD61F5" w:rsidP="0032792D">
            <w:pPr>
              <w:spacing w:line="240" w:lineRule="auto"/>
            </w:pPr>
          </w:p>
        </w:tc>
        <w:tc>
          <w:tcPr>
            <w:tcW w:w="1214" w:type="dxa"/>
          </w:tcPr>
          <w:p w14:paraId="00421FDC" w14:textId="77777777" w:rsidR="00BD61F5" w:rsidRDefault="00BD61F5" w:rsidP="0032792D">
            <w:pPr>
              <w:spacing w:line="240" w:lineRule="auto"/>
            </w:pPr>
          </w:p>
        </w:tc>
      </w:tr>
      <w:tr w:rsidR="00BD61F5" w14:paraId="35DE87B2" w14:textId="77777777" w:rsidTr="0032792D">
        <w:tc>
          <w:tcPr>
            <w:tcW w:w="988" w:type="dxa"/>
          </w:tcPr>
          <w:p w14:paraId="697ABE5D" w14:textId="77777777" w:rsidR="00BD61F5" w:rsidRDefault="00BD61F5" w:rsidP="00BD61F5">
            <w:pPr>
              <w:pStyle w:val="Listeafsnit"/>
              <w:numPr>
                <w:ilvl w:val="0"/>
                <w:numId w:val="5"/>
              </w:numPr>
              <w:snapToGrid/>
              <w:spacing w:line="240" w:lineRule="auto"/>
            </w:pPr>
          </w:p>
        </w:tc>
        <w:tc>
          <w:tcPr>
            <w:tcW w:w="5065" w:type="dxa"/>
          </w:tcPr>
          <w:p w14:paraId="24E5D3CF" w14:textId="77777777" w:rsidR="00BD61F5" w:rsidRDefault="00BD61F5" w:rsidP="0032792D">
            <w:pPr>
              <w:spacing w:line="240" w:lineRule="auto"/>
            </w:pPr>
            <w:r w:rsidRPr="003D2786">
              <w:t>Lærlingen kan koble teori om materialer fra skoleundervisningen til arbejdsopgaver i virksomheden</w:t>
            </w:r>
            <w:r>
              <w:t>.</w:t>
            </w:r>
          </w:p>
        </w:tc>
        <w:tc>
          <w:tcPr>
            <w:tcW w:w="1042" w:type="dxa"/>
          </w:tcPr>
          <w:p w14:paraId="1FFB6D9D" w14:textId="77777777" w:rsidR="00BD61F5" w:rsidRDefault="00BD61F5" w:rsidP="0032792D">
            <w:pPr>
              <w:spacing w:line="240" w:lineRule="auto"/>
            </w:pPr>
          </w:p>
        </w:tc>
        <w:tc>
          <w:tcPr>
            <w:tcW w:w="1042" w:type="dxa"/>
          </w:tcPr>
          <w:p w14:paraId="0BA8E978" w14:textId="77777777" w:rsidR="00BD61F5" w:rsidRDefault="00BD61F5" w:rsidP="0032792D">
            <w:pPr>
              <w:spacing w:line="240" w:lineRule="auto"/>
            </w:pPr>
          </w:p>
        </w:tc>
        <w:tc>
          <w:tcPr>
            <w:tcW w:w="1214" w:type="dxa"/>
          </w:tcPr>
          <w:p w14:paraId="6A11545E" w14:textId="77777777" w:rsidR="00BD61F5" w:rsidRDefault="00BD61F5" w:rsidP="0032792D">
            <w:pPr>
              <w:spacing w:line="240" w:lineRule="auto"/>
            </w:pPr>
          </w:p>
        </w:tc>
      </w:tr>
      <w:tr w:rsidR="00BD61F5" w:rsidRPr="003D2786" w14:paraId="7D8C5492" w14:textId="77777777" w:rsidTr="0032792D">
        <w:tc>
          <w:tcPr>
            <w:tcW w:w="988" w:type="dxa"/>
          </w:tcPr>
          <w:p w14:paraId="35088092" w14:textId="77777777" w:rsidR="00BD61F5" w:rsidRDefault="00BD61F5" w:rsidP="00BD61F5">
            <w:pPr>
              <w:pStyle w:val="Listeafsnit"/>
              <w:numPr>
                <w:ilvl w:val="0"/>
                <w:numId w:val="5"/>
              </w:numPr>
              <w:snapToGrid/>
              <w:spacing w:line="240" w:lineRule="auto"/>
            </w:pPr>
          </w:p>
        </w:tc>
        <w:tc>
          <w:tcPr>
            <w:tcW w:w="5065" w:type="dxa"/>
          </w:tcPr>
          <w:p w14:paraId="223930C4" w14:textId="77777777" w:rsidR="00BD61F5" w:rsidRPr="003D2786" w:rsidRDefault="00BD61F5" w:rsidP="0032792D">
            <w:pPr>
              <w:spacing w:line="240" w:lineRule="auto"/>
            </w:pPr>
            <w:r w:rsidRPr="004A48B3">
              <w:t>Lærlingen kan udføre overflade- og efterbehandling af metaller og andre materialer</w:t>
            </w:r>
            <w:r>
              <w:t xml:space="preserve"> i et</w:t>
            </w:r>
            <w:r w:rsidRPr="004A48B3">
              <w:t xml:space="preserve"> fremstillings- og</w:t>
            </w:r>
            <w:r>
              <w:t>/eller</w:t>
            </w:r>
            <w:r w:rsidRPr="004A48B3">
              <w:t xml:space="preserve"> reparations</w:t>
            </w:r>
            <w:r>
              <w:t>forløb.</w:t>
            </w:r>
          </w:p>
        </w:tc>
        <w:tc>
          <w:tcPr>
            <w:tcW w:w="1042" w:type="dxa"/>
          </w:tcPr>
          <w:p w14:paraId="07108CDF" w14:textId="77777777" w:rsidR="00BD61F5" w:rsidRDefault="00BD61F5" w:rsidP="0032792D">
            <w:pPr>
              <w:spacing w:line="240" w:lineRule="auto"/>
            </w:pPr>
          </w:p>
        </w:tc>
        <w:tc>
          <w:tcPr>
            <w:tcW w:w="1042" w:type="dxa"/>
          </w:tcPr>
          <w:p w14:paraId="20F90D4C" w14:textId="77777777" w:rsidR="00BD61F5" w:rsidRDefault="00BD61F5" w:rsidP="0032792D">
            <w:pPr>
              <w:spacing w:line="240" w:lineRule="auto"/>
            </w:pPr>
          </w:p>
        </w:tc>
        <w:tc>
          <w:tcPr>
            <w:tcW w:w="1214" w:type="dxa"/>
          </w:tcPr>
          <w:p w14:paraId="0D7FDEA0" w14:textId="77777777" w:rsidR="00BD61F5" w:rsidRDefault="00BD61F5" w:rsidP="0032792D">
            <w:pPr>
              <w:spacing w:line="240" w:lineRule="auto"/>
            </w:pPr>
          </w:p>
        </w:tc>
      </w:tr>
      <w:tr w:rsidR="00BD61F5" w14:paraId="3CB1BF72" w14:textId="77777777" w:rsidTr="0032792D">
        <w:tc>
          <w:tcPr>
            <w:tcW w:w="988" w:type="dxa"/>
          </w:tcPr>
          <w:p w14:paraId="0B956AF0" w14:textId="77777777" w:rsidR="00BD61F5" w:rsidRDefault="00BD61F5" w:rsidP="00BD61F5">
            <w:pPr>
              <w:pStyle w:val="Listeafsnit"/>
              <w:numPr>
                <w:ilvl w:val="0"/>
                <w:numId w:val="5"/>
              </w:numPr>
              <w:snapToGrid/>
              <w:spacing w:line="240" w:lineRule="auto"/>
            </w:pPr>
          </w:p>
        </w:tc>
        <w:tc>
          <w:tcPr>
            <w:tcW w:w="5065" w:type="dxa"/>
          </w:tcPr>
          <w:p w14:paraId="7E344370" w14:textId="77777777" w:rsidR="00BD61F5" w:rsidRDefault="00BD61F5" w:rsidP="0032792D">
            <w:pPr>
              <w:spacing w:line="240" w:lineRule="auto"/>
            </w:pPr>
            <w:r>
              <w:t>Lærlingen kan tilrettelægge og udføre enkle reparations- og vedligeholdelsesopgaver på virksomhedens produktionsudstyr og/eller kundeopgaver</w:t>
            </w:r>
          </w:p>
        </w:tc>
        <w:tc>
          <w:tcPr>
            <w:tcW w:w="1042" w:type="dxa"/>
          </w:tcPr>
          <w:p w14:paraId="360C201E" w14:textId="77777777" w:rsidR="00BD61F5" w:rsidRPr="000427AE" w:rsidRDefault="00BD61F5" w:rsidP="0032792D">
            <w:pPr>
              <w:spacing w:line="240" w:lineRule="auto"/>
            </w:pPr>
          </w:p>
        </w:tc>
        <w:tc>
          <w:tcPr>
            <w:tcW w:w="1042" w:type="dxa"/>
          </w:tcPr>
          <w:p w14:paraId="0A38DF44" w14:textId="77777777" w:rsidR="00BD61F5" w:rsidRPr="000427AE" w:rsidRDefault="00BD61F5" w:rsidP="0032792D">
            <w:pPr>
              <w:spacing w:line="240" w:lineRule="auto"/>
            </w:pPr>
          </w:p>
        </w:tc>
        <w:tc>
          <w:tcPr>
            <w:tcW w:w="1214" w:type="dxa"/>
          </w:tcPr>
          <w:p w14:paraId="42D9E84E" w14:textId="77777777" w:rsidR="00BD61F5" w:rsidRPr="000427AE" w:rsidRDefault="00BD61F5" w:rsidP="0032792D">
            <w:pPr>
              <w:spacing w:line="240" w:lineRule="auto"/>
            </w:pPr>
          </w:p>
        </w:tc>
      </w:tr>
      <w:tr w:rsidR="00BD61F5" w14:paraId="6F127806" w14:textId="77777777" w:rsidTr="0032792D">
        <w:tc>
          <w:tcPr>
            <w:tcW w:w="988" w:type="dxa"/>
          </w:tcPr>
          <w:p w14:paraId="0A0A3A5B" w14:textId="77777777" w:rsidR="00BD61F5" w:rsidRDefault="00BD61F5" w:rsidP="00BD61F5">
            <w:pPr>
              <w:pStyle w:val="Listeafsnit"/>
              <w:numPr>
                <w:ilvl w:val="0"/>
                <w:numId w:val="5"/>
              </w:numPr>
              <w:snapToGrid/>
              <w:spacing w:line="240" w:lineRule="auto"/>
            </w:pPr>
          </w:p>
        </w:tc>
        <w:tc>
          <w:tcPr>
            <w:tcW w:w="5065" w:type="dxa"/>
          </w:tcPr>
          <w:p w14:paraId="456D628A" w14:textId="77777777" w:rsidR="00BD61F5" w:rsidRDefault="00BD61F5" w:rsidP="0032792D">
            <w:pPr>
              <w:spacing w:line="240" w:lineRule="auto"/>
            </w:pPr>
            <w:r>
              <w:t xml:space="preserve">Lærlingen kan tilrettelægge og udføre montage og demontage af enkle delkomponenter, maskiner og installationer. </w:t>
            </w:r>
          </w:p>
        </w:tc>
        <w:tc>
          <w:tcPr>
            <w:tcW w:w="1042" w:type="dxa"/>
          </w:tcPr>
          <w:p w14:paraId="106A2BCA" w14:textId="77777777" w:rsidR="00BD61F5" w:rsidRDefault="00BD61F5" w:rsidP="0032792D">
            <w:pPr>
              <w:spacing w:line="240" w:lineRule="auto"/>
            </w:pPr>
          </w:p>
        </w:tc>
        <w:tc>
          <w:tcPr>
            <w:tcW w:w="1042" w:type="dxa"/>
          </w:tcPr>
          <w:p w14:paraId="541EAE30" w14:textId="77777777" w:rsidR="00BD61F5" w:rsidRDefault="00BD61F5" w:rsidP="0032792D">
            <w:pPr>
              <w:spacing w:line="240" w:lineRule="auto"/>
            </w:pPr>
          </w:p>
        </w:tc>
        <w:tc>
          <w:tcPr>
            <w:tcW w:w="1214" w:type="dxa"/>
          </w:tcPr>
          <w:p w14:paraId="380D3E0E" w14:textId="77777777" w:rsidR="00BD61F5" w:rsidRDefault="00BD61F5" w:rsidP="0032792D">
            <w:pPr>
              <w:spacing w:line="240" w:lineRule="auto"/>
            </w:pPr>
          </w:p>
        </w:tc>
      </w:tr>
      <w:tr w:rsidR="00BD61F5" w14:paraId="7E4B1445" w14:textId="77777777" w:rsidTr="0032792D">
        <w:tc>
          <w:tcPr>
            <w:tcW w:w="988" w:type="dxa"/>
          </w:tcPr>
          <w:p w14:paraId="32936F53" w14:textId="77777777" w:rsidR="00BD61F5" w:rsidRDefault="00BD61F5" w:rsidP="00BD61F5">
            <w:pPr>
              <w:pStyle w:val="Listeafsnit"/>
              <w:numPr>
                <w:ilvl w:val="0"/>
                <w:numId w:val="5"/>
              </w:numPr>
              <w:snapToGrid/>
              <w:spacing w:line="240" w:lineRule="auto"/>
            </w:pPr>
          </w:p>
        </w:tc>
        <w:tc>
          <w:tcPr>
            <w:tcW w:w="5065" w:type="dxa"/>
          </w:tcPr>
          <w:p w14:paraId="5D22816B" w14:textId="77777777" w:rsidR="00BD61F5" w:rsidRDefault="00BD61F5" w:rsidP="0032792D">
            <w:pPr>
              <w:spacing w:line="240" w:lineRule="auto"/>
            </w:pPr>
            <w:r w:rsidRPr="003D2786">
              <w:t>Lærlingen kender virksomhedens forretning</w:t>
            </w:r>
            <w:r>
              <w:t xml:space="preserve">s- og </w:t>
            </w:r>
            <w:r w:rsidRPr="003D2786">
              <w:t>værdi</w:t>
            </w:r>
            <w:r>
              <w:t>grundlag og lærlingens egen betydning for produktionen</w:t>
            </w:r>
          </w:p>
        </w:tc>
        <w:tc>
          <w:tcPr>
            <w:tcW w:w="1042" w:type="dxa"/>
          </w:tcPr>
          <w:p w14:paraId="0FCBBD8A" w14:textId="77777777" w:rsidR="00BD61F5" w:rsidRDefault="00BD61F5" w:rsidP="0032792D">
            <w:pPr>
              <w:spacing w:line="240" w:lineRule="auto"/>
            </w:pPr>
          </w:p>
        </w:tc>
        <w:tc>
          <w:tcPr>
            <w:tcW w:w="1042" w:type="dxa"/>
          </w:tcPr>
          <w:p w14:paraId="16331E8B" w14:textId="77777777" w:rsidR="00BD61F5" w:rsidRDefault="00BD61F5" w:rsidP="0032792D">
            <w:pPr>
              <w:spacing w:line="240" w:lineRule="auto"/>
            </w:pPr>
          </w:p>
        </w:tc>
        <w:tc>
          <w:tcPr>
            <w:tcW w:w="1214" w:type="dxa"/>
          </w:tcPr>
          <w:p w14:paraId="422771F1" w14:textId="77777777" w:rsidR="00BD61F5" w:rsidRDefault="00BD61F5" w:rsidP="0032792D">
            <w:pPr>
              <w:spacing w:line="240" w:lineRule="auto"/>
            </w:pPr>
          </w:p>
        </w:tc>
      </w:tr>
      <w:tr w:rsidR="00BD61F5" w14:paraId="43AC3925" w14:textId="77777777" w:rsidTr="0032792D">
        <w:tc>
          <w:tcPr>
            <w:tcW w:w="988" w:type="dxa"/>
          </w:tcPr>
          <w:p w14:paraId="2155A696" w14:textId="77777777" w:rsidR="00BD61F5" w:rsidRDefault="00BD61F5" w:rsidP="00BD61F5">
            <w:pPr>
              <w:pStyle w:val="Listeafsnit"/>
              <w:numPr>
                <w:ilvl w:val="0"/>
                <w:numId w:val="5"/>
              </w:numPr>
              <w:snapToGrid/>
              <w:spacing w:line="240" w:lineRule="auto"/>
            </w:pPr>
          </w:p>
        </w:tc>
        <w:tc>
          <w:tcPr>
            <w:tcW w:w="5065" w:type="dxa"/>
          </w:tcPr>
          <w:p w14:paraId="6DE4845B" w14:textId="77777777" w:rsidR="00BD61F5" w:rsidRDefault="00BD61F5" w:rsidP="0032792D">
            <w:pPr>
              <w:spacing w:line="240" w:lineRule="auto"/>
            </w:pPr>
            <w:r w:rsidRPr="003D2786">
              <w:t xml:space="preserve">Lærlingen </w:t>
            </w:r>
            <w:r>
              <w:t xml:space="preserve">kan arbejde energi- og miljøbevidst med henblik på at </w:t>
            </w:r>
            <w:r w:rsidRPr="003D2786">
              <w:t>reducere</w:t>
            </w:r>
            <w:r>
              <w:t xml:space="preserve"> virksomhedens materiale- og </w:t>
            </w:r>
            <w:r w:rsidRPr="003D2786">
              <w:t>energi</w:t>
            </w:r>
            <w:r>
              <w:t>f</w:t>
            </w:r>
            <w:r w:rsidRPr="003D2786">
              <w:t>orbrug</w:t>
            </w:r>
            <w:r>
              <w:t xml:space="preserve"> i produktionen</w:t>
            </w:r>
          </w:p>
        </w:tc>
        <w:tc>
          <w:tcPr>
            <w:tcW w:w="1042" w:type="dxa"/>
          </w:tcPr>
          <w:p w14:paraId="72B69C47" w14:textId="77777777" w:rsidR="00BD61F5" w:rsidRDefault="00BD61F5" w:rsidP="0032792D">
            <w:pPr>
              <w:spacing w:line="240" w:lineRule="auto"/>
            </w:pPr>
          </w:p>
        </w:tc>
        <w:tc>
          <w:tcPr>
            <w:tcW w:w="1042" w:type="dxa"/>
          </w:tcPr>
          <w:p w14:paraId="62964E7F" w14:textId="77777777" w:rsidR="00BD61F5" w:rsidRDefault="00BD61F5" w:rsidP="0032792D">
            <w:pPr>
              <w:spacing w:line="240" w:lineRule="auto"/>
            </w:pPr>
          </w:p>
        </w:tc>
        <w:tc>
          <w:tcPr>
            <w:tcW w:w="1214" w:type="dxa"/>
          </w:tcPr>
          <w:p w14:paraId="3B4E3DF8" w14:textId="77777777" w:rsidR="00BD61F5" w:rsidRDefault="00BD61F5" w:rsidP="0032792D">
            <w:pPr>
              <w:spacing w:line="240" w:lineRule="auto"/>
            </w:pPr>
          </w:p>
        </w:tc>
      </w:tr>
      <w:tr w:rsidR="00BD61F5" w14:paraId="44CD75A8" w14:textId="77777777" w:rsidTr="0032792D">
        <w:tc>
          <w:tcPr>
            <w:tcW w:w="988" w:type="dxa"/>
          </w:tcPr>
          <w:p w14:paraId="4119296B" w14:textId="77777777" w:rsidR="00BD61F5" w:rsidRDefault="00BD61F5" w:rsidP="00BD61F5">
            <w:pPr>
              <w:pStyle w:val="Listeafsnit"/>
              <w:numPr>
                <w:ilvl w:val="0"/>
                <w:numId w:val="5"/>
              </w:numPr>
              <w:snapToGrid/>
              <w:spacing w:line="240" w:lineRule="auto"/>
            </w:pPr>
          </w:p>
        </w:tc>
        <w:tc>
          <w:tcPr>
            <w:tcW w:w="5065" w:type="dxa"/>
          </w:tcPr>
          <w:p w14:paraId="7D56B3B3" w14:textId="77777777" w:rsidR="00BD61F5" w:rsidRDefault="00BD61F5" w:rsidP="0032792D">
            <w:pPr>
              <w:spacing w:line="240" w:lineRule="auto"/>
            </w:pPr>
            <w:r w:rsidRPr="009F6957">
              <w:t xml:space="preserve">Lærlingen kan kommunikere og samarbejde med kunder, kollegaer og interessenter </w:t>
            </w:r>
          </w:p>
        </w:tc>
        <w:tc>
          <w:tcPr>
            <w:tcW w:w="1042" w:type="dxa"/>
          </w:tcPr>
          <w:p w14:paraId="0238E553" w14:textId="77777777" w:rsidR="00BD61F5" w:rsidRPr="003D2786" w:rsidRDefault="00BD61F5" w:rsidP="0032792D">
            <w:pPr>
              <w:spacing w:line="240" w:lineRule="auto"/>
            </w:pPr>
          </w:p>
        </w:tc>
        <w:tc>
          <w:tcPr>
            <w:tcW w:w="1042" w:type="dxa"/>
          </w:tcPr>
          <w:p w14:paraId="5BC2480A" w14:textId="77777777" w:rsidR="00BD61F5" w:rsidRPr="003D2786" w:rsidRDefault="00BD61F5" w:rsidP="0032792D">
            <w:pPr>
              <w:spacing w:line="240" w:lineRule="auto"/>
            </w:pPr>
          </w:p>
        </w:tc>
        <w:tc>
          <w:tcPr>
            <w:tcW w:w="1214" w:type="dxa"/>
          </w:tcPr>
          <w:p w14:paraId="47528BE4" w14:textId="77777777" w:rsidR="00BD61F5" w:rsidRPr="003D2786" w:rsidRDefault="00BD61F5" w:rsidP="0032792D">
            <w:pPr>
              <w:spacing w:line="240" w:lineRule="auto"/>
            </w:pPr>
          </w:p>
        </w:tc>
      </w:tr>
    </w:tbl>
    <w:p w14:paraId="192780FB" w14:textId="77777777" w:rsidR="00BD61F5" w:rsidRDefault="00BD61F5" w:rsidP="00BD61F5">
      <w:pPr>
        <w:rPr>
          <w:rFonts w:ascii="Verdana" w:hAnsi="Verdana" w:cs="Verdana"/>
          <w:color w:val="000000"/>
          <w:sz w:val="18"/>
          <w:szCs w:val="18"/>
        </w:rPr>
      </w:pPr>
    </w:p>
    <w:p w14:paraId="1B8BD396" w14:textId="77777777" w:rsidR="00BD61F5" w:rsidRDefault="00BD61F5" w:rsidP="00BD61F5">
      <w:pPr>
        <w:rPr>
          <w:rFonts w:ascii="Verdana" w:hAnsi="Verdana" w:cs="Verdana"/>
          <w:color w:val="000000"/>
          <w:sz w:val="18"/>
          <w:szCs w:val="18"/>
        </w:rPr>
      </w:pPr>
    </w:p>
    <w:tbl>
      <w:tblPr>
        <w:tblStyle w:val="Tabel-Gitter"/>
        <w:tblW w:w="9351" w:type="dxa"/>
        <w:tblLook w:val="04A0" w:firstRow="1" w:lastRow="0" w:firstColumn="1" w:lastColumn="0" w:noHBand="0" w:noVBand="1"/>
      </w:tblPr>
      <w:tblGrid>
        <w:gridCol w:w="988"/>
        <w:gridCol w:w="5065"/>
        <w:gridCol w:w="1042"/>
        <w:gridCol w:w="1042"/>
        <w:gridCol w:w="1214"/>
      </w:tblGrid>
      <w:tr w:rsidR="00BD61F5" w:rsidRPr="003D2786" w14:paraId="36016CA1" w14:textId="77777777" w:rsidTr="00862FFC">
        <w:trPr>
          <w:tblHeader/>
        </w:trPr>
        <w:tc>
          <w:tcPr>
            <w:tcW w:w="60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562"/>
          </w:tcPr>
          <w:p w14:paraId="5E40D005" w14:textId="77777777" w:rsidR="00BD61F5" w:rsidRPr="00664C3A" w:rsidRDefault="00BD61F5" w:rsidP="0032792D">
            <w:pPr>
              <w:spacing w:line="240" w:lineRule="auto"/>
              <w:rPr>
                <w:rFonts w:ascii="Verdana" w:hAnsi="Verdana" w:cs="Verdana"/>
                <w:b/>
                <w:bCs/>
                <w:sz w:val="18"/>
                <w:szCs w:val="18"/>
              </w:rPr>
            </w:pPr>
            <w:r w:rsidRPr="0870E571">
              <w:rPr>
                <w:rFonts w:ascii="Verdana" w:hAnsi="Verdana" w:cs="Verdana"/>
                <w:b/>
                <w:bCs/>
                <w:sz w:val="18"/>
                <w:szCs w:val="18"/>
              </w:rPr>
              <w:t>Oplæringsmål, som lærlingen skal have opnået ved afslutning af den sidste oplæringsperiode.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562"/>
          </w:tcPr>
          <w:p w14:paraId="7779484C" w14:textId="77777777" w:rsidR="00BD61F5" w:rsidRPr="00664C3A" w:rsidRDefault="00BD61F5" w:rsidP="0032792D">
            <w:pPr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b/>
                <w:bCs/>
                <w:color w:val="000000"/>
                <w:sz w:val="16"/>
                <w:szCs w:val="16"/>
              </w:rPr>
            </w:pPr>
            <w:r w:rsidRPr="00664C3A">
              <w:rPr>
                <w:rFonts w:ascii="Verdana" w:hAnsi="Verdana" w:cs="Verdana"/>
                <w:b/>
                <w:bCs/>
                <w:color w:val="000000"/>
                <w:sz w:val="16"/>
                <w:szCs w:val="16"/>
              </w:rPr>
              <w:t xml:space="preserve">Oplæring </w:t>
            </w:r>
          </w:p>
          <w:p w14:paraId="02D78ED0" w14:textId="77777777" w:rsidR="00BD61F5" w:rsidRPr="00664C3A" w:rsidRDefault="00BD61F5" w:rsidP="0032792D">
            <w:pPr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b/>
                <w:bCs/>
                <w:color w:val="000000"/>
                <w:sz w:val="16"/>
                <w:szCs w:val="16"/>
              </w:rPr>
            </w:pPr>
            <w:r w:rsidRPr="00664C3A">
              <w:rPr>
                <w:rFonts w:ascii="Verdana" w:hAnsi="Verdana" w:cs="Verdana"/>
                <w:b/>
                <w:bCs/>
                <w:color w:val="000000"/>
                <w:sz w:val="16"/>
                <w:szCs w:val="16"/>
              </w:rPr>
              <w:t xml:space="preserve">er ikke </w:t>
            </w:r>
          </w:p>
          <w:p w14:paraId="228E7723" w14:textId="77777777" w:rsidR="00BD61F5" w:rsidRPr="00664C3A" w:rsidRDefault="00BD61F5" w:rsidP="0032792D">
            <w:pPr>
              <w:spacing w:line="240" w:lineRule="auto"/>
              <w:rPr>
                <w:b/>
                <w:bCs/>
              </w:rPr>
            </w:pPr>
            <w:r w:rsidRPr="00664C3A">
              <w:rPr>
                <w:rFonts w:ascii="Verdana" w:hAnsi="Verdana" w:cs="Verdana"/>
                <w:b/>
                <w:bCs/>
                <w:color w:val="000000"/>
                <w:sz w:val="16"/>
                <w:szCs w:val="16"/>
              </w:rPr>
              <w:t>startet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562"/>
          </w:tcPr>
          <w:p w14:paraId="4E7D4EAF" w14:textId="77777777" w:rsidR="00BD61F5" w:rsidRPr="00664C3A" w:rsidRDefault="00BD61F5" w:rsidP="0032792D">
            <w:pPr>
              <w:spacing w:line="240" w:lineRule="auto"/>
              <w:rPr>
                <w:b/>
                <w:bCs/>
              </w:rPr>
            </w:pPr>
            <w:r w:rsidRPr="00664C3A">
              <w:rPr>
                <w:rFonts w:ascii="Verdana" w:hAnsi="Verdana" w:cs="Verdana"/>
                <w:b/>
                <w:bCs/>
                <w:color w:val="000000"/>
                <w:sz w:val="16"/>
                <w:szCs w:val="16"/>
              </w:rPr>
              <w:t>Oplæring er i gang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562"/>
          </w:tcPr>
          <w:p w14:paraId="38407FAB" w14:textId="77777777" w:rsidR="00BD61F5" w:rsidRPr="00664C3A" w:rsidRDefault="00BD61F5" w:rsidP="0032792D">
            <w:pPr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b/>
                <w:bCs/>
                <w:color w:val="000000"/>
                <w:sz w:val="16"/>
                <w:szCs w:val="16"/>
              </w:rPr>
            </w:pPr>
            <w:r w:rsidRPr="00664C3A">
              <w:rPr>
                <w:rFonts w:ascii="Verdana" w:hAnsi="Verdana" w:cs="Verdana"/>
                <w:b/>
                <w:bCs/>
                <w:color w:val="000000"/>
                <w:sz w:val="16"/>
                <w:szCs w:val="16"/>
              </w:rPr>
              <w:t xml:space="preserve">Oplærings-målet </w:t>
            </w:r>
          </w:p>
          <w:p w14:paraId="1D6E92C6" w14:textId="77777777" w:rsidR="00BD61F5" w:rsidRPr="00664C3A" w:rsidRDefault="00BD61F5" w:rsidP="0032792D">
            <w:pPr>
              <w:spacing w:line="240" w:lineRule="auto"/>
              <w:rPr>
                <w:b/>
                <w:bCs/>
              </w:rPr>
            </w:pPr>
            <w:r w:rsidRPr="0870E571">
              <w:rPr>
                <w:rFonts w:ascii="Verdana" w:hAnsi="Verdana" w:cs="Verdana"/>
                <w:b/>
                <w:bCs/>
                <w:sz w:val="16"/>
                <w:szCs w:val="16"/>
              </w:rPr>
              <w:t>er opnået</w:t>
            </w:r>
          </w:p>
        </w:tc>
      </w:tr>
      <w:tr w:rsidR="00BD61F5" w14:paraId="556583EF" w14:textId="77777777" w:rsidTr="0032792D">
        <w:tc>
          <w:tcPr>
            <w:tcW w:w="988" w:type="dxa"/>
          </w:tcPr>
          <w:p w14:paraId="6FB126E4" w14:textId="77777777" w:rsidR="00BD61F5" w:rsidRDefault="00BD61F5" w:rsidP="00BD61F5">
            <w:pPr>
              <w:pStyle w:val="Listeafsnit"/>
              <w:numPr>
                <w:ilvl w:val="0"/>
                <w:numId w:val="5"/>
              </w:numPr>
              <w:snapToGrid/>
              <w:spacing w:line="240" w:lineRule="auto"/>
            </w:pPr>
          </w:p>
        </w:tc>
        <w:tc>
          <w:tcPr>
            <w:tcW w:w="5065" w:type="dxa"/>
          </w:tcPr>
          <w:p w14:paraId="7A2DE0D3" w14:textId="77777777" w:rsidR="00BD61F5" w:rsidRDefault="00BD61F5" w:rsidP="0032792D">
            <w:pPr>
              <w:spacing w:line="240" w:lineRule="auto"/>
            </w:pPr>
            <w:r>
              <w:t>Lærlingen kan udføre kvalitetskontrol af et produkt ved brug af metriske måleværktøjer og visuel kontrol med udgangspunkt i de normer og standarder, som virksomheden skal overholde.</w:t>
            </w:r>
          </w:p>
        </w:tc>
        <w:tc>
          <w:tcPr>
            <w:tcW w:w="1042" w:type="dxa"/>
          </w:tcPr>
          <w:p w14:paraId="4D17035A" w14:textId="77777777" w:rsidR="00BD61F5" w:rsidRDefault="00BD61F5" w:rsidP="0032792D">
            <w:pPr>
              <w:spacing w:line="240" w:lineRule="auto"/>
            </w:pPr>
          </w:p>
        </w:tc>
        <w:tc>
          <w:tcPr>
            <w:tcW w:w="1042" w:type="dxa"/>
          </w:tcPr>
          <w:p w14:paraId="06E8618D" w14:textId="77777777" w:rsidR="00BD61F5" w:rsidRDefault="00BD61F5" w:rsidP="0032792D">
            <w:pPr>
              <w:spacing w:line="240" w:lineRule="auto"/>
            </w:pPr>
          </w:p>
        </w:tc>
        <w:tc>
          <w:tcPr>
            <w:tcW w:w="1214" w:type="dxa"/>
          </w:tcPr>
          <w:p w14:paraId="1BF30723" w14:textId="77777777" w:rsidR="00BD61F5" w:rsidRDefault="00BD61F5" w:rsidP="0032792D">
            <w:pPr>
              <w:spacing w:line="240" w:lineRule="auto"/>
            </w:pPr>
          </w:p>
        </w:tc>
      </w:tr>
      <w:tr w:rsidR="00BD61F5" w14:paraId="30C45396" w14:textId="77777777" w:rsidTr="0032792D">
        <w:tc>
          <w:tcPr>
            <w:tcW w:w="988" w:type="dxa"/>
          </w:tcPr>
          <w:p w14:paraId="328346D6" w14:textId="77777777" w:rsidR="00BD61F5" w:rsidRDefault="00BD61F5" w:rsidP="00BD61F5">
            <w:pPr>
              <w:pStyle w:val="Listeafsnit"/>
              <w:numPr>
                <w:ilvl w:val="0"/>
                <w:numId w:val="5"/>
              </w:numPr>
              <w:snapToGrid/>
              <w:spacing w:line="240" w:lineRule="auto"/>
            </w:pPr>
          </w:p>
        </w:tc>
        <w:tc>
          <w:tcPr>
            <w:tcW w:w="5065" w:type="dxa"/>
          </w:tcPr>
          <w:p w14:paraId="71413F81" w14:textId="77777777" w:rsidR="00BD61F5" w:rsidRDefault="00BD61F5" w:rsidP="0032792D">
            <w:pPr>
              <w:spacing w:line="240" w:lineRule="auto"/>
            </w:pPr>
            <w:r w:rsidRPr="003D2786">
              <w:t>Lærlingen kan anvende digitale værktøjer til at udarbejde teknisk dokumentation</w:t>
            </w:r>
            <w:r>
              <w:t xml:space="preserve">, </w:t>
            </w:r>
            <w:r w:rsidRPr="006B7837">
              <w:t>beregninger</w:t>
            </w:r>
            <w:r>
              <w:t xml:space="preserve"> og </w:t>
            </w:r>
            <w:r w:rsidRPr="006B7837">
              <w:t>materialelister</w:t>
            </w:r>
            <w:r>
              <w:t xml:space="preserve"> </w:t>
            </w:r>
            <w:r w:rsidRPr="003D2786">
              <w:t>til virksomhedens produktion</w:t>
            </w:r>
            <w:r>
              <w:t>.</w:t>
            </w:r>
            <w:r w:rsidRPr="003D2786">
              <w:t xml:space="preserve">  </w:t>
            </w:r>
          </w:p>
        </w:tc>
        <w:tc>
          <w:tcPr>
            <w:tcW w:w="1042" w:type="dxa"/>
          </w:tcPr>
          <w:p w14:paraId="6F2E27CE" w14:textId="77777777" w:rsidR="00BD61F5" w:rsidRDefault="00BD61F5" w:rsidP="0032792D">
            <w:pPr>
              <w:spacing w:line="240" w:lineRule="auto"/>
            </w:pPr>
          </w:p>
        </w:tc>
        <w:tc>
          <w:tcPr>
            <w:tcW w:w="1042" w:type="dxa"/>
          </w:tcPr>
          <w:p w14:paraId="58B9F20F" w14:textId="77777777" w:rsidR="00BD61F5" w:rsidRDefault="00BD61F5" w:rsidP="0032792D">
            <w:pPr>
              <w:spacing w:line="240" w:lineRule="auto"/>
            </w:pPr>
          </w:p>
        </w:tc>
        <w:tc>
          <w:tcPr>
            <w:tcW w:w="1214" w:type="dxa"/>
          </w:tcPr>
          <w:p w14:paraId="70881CC3" w14:textId="77777777" w:rsidR="00BD61F5" w:rsidRDefault="00BD61F5" w:rsidP="0032792D">
            <w:pPr>
              <w:spacing w:line="240" w:lineRule="auto"/>
            </w:pPr>
          </w:p>
        </w:tc>
      </w:tr>
      <w:tr w:rsidR="00BD61F5" w:rsidRPr="003D2786" w14:paraId="5553188C" w14:textId="77777777" w:rsidTr="0032792D">
        <w:tc>
          <w:tcPr>
            <w:tcW w:w="988" w:type="dxa"/>
          </w:tcPr>
          <w:p w14:paraId="76C766F3" w14:textId="77777777" w:rsidR="00BD61F5" w:rsidRDefault="00BD61F5" w:rsidP="00BD61F5">
            <w:pPr>
              <w:pStyle w:val="Listeafsnit"/>
              <w:numPr>
                <w:ilvl w:val="0"/>
                <w:numId w:val="5"/>
              </w:numPr>
              <w:snapToGrid/>
              <w:spacing w:line="240" w:lineRule="auto"/>
            </w:pPr>
          </w:p>
        </w:tc>
        <w:tc>
          <w:tcPr>
            <w:tcW w:w="5065" w:type="dxa"/>
          </w:tcPr>
          <w:p w14:paraId="5AC560BA" w14:textId="77777777" w:rsidR="00BD61F5" w:rsidRPr="003D2786" w:rsidRDefault="00BD61F5" w:rsidP="0032792D">
            <w:pPr>
              <w:spacing w:line="240" w:lineRule="auto"/>
            </w:pPr>
            <w:r w:rsidRPr="00C9519A">
              <w:rPr>
                <w:szCs w:val="28"/>
              </w:rPr>
              <w:t>Lærlingen kan selvstændigt udvælge og udføre egnede sammenføjningsmetoder, herunder automatiserede svejseprocesser i et fremstillings- og/eller reparationsforløb</w:t>
            </w:r>
          </w:p>
        </w:tc>
        <w:tc>
          <w:tcPr>
            <w:tcW w:w="1042" w:type="dxa"/>
          </w:tcPr>
          <w:p w14:paraId="611CA180" w14:textId="77777777" w:rsidR="00BD61F5" w:rsidRDefault="00BD61F5" w:rsidP="0032792D">
            <w:pPr>
              <w:spacing w:line="240" w:lineRule="auto"/>
            </w:pPr>
          </w:p>
        </w:tc>
        <w:tc>
          <w:tcPr>
            <w:tcW w:w="1042" w:type="dxa"/>
          </w:tcPr>
          <w:p w14:paraId="226C94DA" w14:textId="77777777" w:rsidR="00BD61F5" w:rsidRDefault="00BD61F5" w:rsidP="0032792D">
            <w:pPr>
              <w:spacing w:line="240" w:lineRule="auto"/>
            </w:pPr>
          </w:p>
        </w:tc>
        <w:tc>
          <w:tcPr>
            <w:tcW w:w="1214" w:type="dxa"/>
          </w:tcPr>
          <w:p w14:paraId="3A973182" w14:textId="77777777" w:rsidR="00BD61F5" w:rsidRDefault="00BD61F5" w:rsidP="0032792D">
            <w:pPr>
              <w:spacing w:line="240" w:lineRule="auto"/>
            </w:pPr>
          </w:p>
        </w:tc>
      </w:tr>
      <w:tr w:rsidR="00BD61F5" w14:paraId="42C178B2" w14:textId="77777777" w:rsidTr="0032792D">
        <w:tc>
          <w:tcPr>
            <w:tcW w:w="988" w:type="dxa"/>
          </w:tcPr>
          <w:p w14:paraId="6FE1A845" w14:textId="77777777" w:rsidR="00BD61F5" w:rsidRDefault="00BD61F5" w:rsidP="00BD61F5">
            <w:pPr>
              <w:pStyle w:val="Listeafsnit"/>
              <w:numPr>
                <w:ilvl w:val="0"/>
                <w:numId w:val="5"/>
              </w:numPr>
              <w:snapToGrid/>
              <w:spacing w:line="240" w:lineRule="auto"/>
            </w:pPr>
          </w:p>
        </w:tc>
        <w:tc>
          <w:tcPr>
            <w:tcW w:w="5065" w:type="dxa"/>
          </w:tcPr>
          <w:p w14:paraId="3F01511C" w14:textId="77777777" w:rsidR="00BD61F5" w:rsidRDefault="00BD61F5" w:rsidP="0032792D">
            <w:pPr>
              <w:spacing w:line="240" w:lineRule="auto"/>
            </w:pPr>
            <w:r w:rsidRPr="000C6DA5">
              <w:t>Lærlingen kan, i samarbejde med andre, udvælge egnede materialetyper og dimensioner til fremstilling og reparation af skibe og stålkonstruktioner</w:t>
            </w:r>
          </w:p>
        </w:tc>
        <w:tc>
          <w:tcPr>
            <w:tcW w:w="1042" w:type="dxa"/>
          </w:tcPr>
          <w:p w14:paraId="30916455" w14:textId="77777777" w:rsidR="00BD61F5" w:rsidRDefault="00BD61F5" w:rsidP="0032792D">
            <w:pPr>
              <w:spacing w:line="240" w:lineRule="auto"/>
            </w:pPr>
          </w:p>
        </w:tc>
        <w:tc>
          <w:tcPr>
            <w:tcW w:w="1042" w:type="dxa"/>
          </w:tcPr>
          <w:p w14:paraId="54C2DD74" w14:textId="77777777" w:rsidR="00BD61F5" w:rsidRDefault="00BD61F5" w:rsidP="0032792D">
            <w:pPr>
              <w:spacing w:line="240" w:lineRule="auto"/>
            </w:pPr>
          </w:p>
        </w:tc>
        <w:tc>
          <w:tcPr>
            <w:tcW w:w="1214" w:type="dxa"/>
          </w:tcPr>
          <w:p w14:paraId="52B69D68" w14:textId="77777777" w:rsidR="00BD61F5" w:rsidRDefault="00BD61F5" w:rsidP="0032792D">
            <w:pPr>
              <w:spacing w:line="240" w:lineRule="auto"/>
            </w:pPr>
          </w:p>
        </w:tc>
      </w:tr>
      <w:tr w:rsidR="00BD61F5" w:rsidRPr="00851330" w14:paraId="3C68BFEE" w14:textId="77777777" w:rsidTr="0032792D">
        <w:trPr>
          <w:trHeight w:val="517"/>
        </w:trPr>
        <w:tc>
          <w:tcPr>
            <w:tcW w:w="988" w:type="dxa"/>
          </w:tcPr>
          <w:p w14:paraId="13401D4F" w14:textId="77777777" w:rsidR="00BD61F5" w:rsidRDefault="00BD61F5" w:rsidP="00BD61F5">
            <w:pPr>
              <w:pStyle w:val="Listeafsnit"/>
              <w:numPr>
                <w:ilvl w:val="0"/>
                <w:numId w:val="5"/>
              </w:numPr>
              <w:snapToGrid/>
              <w:spacing w:line="240" w:lineRule="auto"/>
            </w:pPr>
          </w:p>
        </w:tc>
        <w:tc>
          <w:tcPr>
            <w:tcW w:w="5065" w:type="dxa"/>
          </w:tcPr>
          <w:p w14:paraId="1DB10E9B" w14:textId="77777777" w:rsidR="00BD61F5" w:rsidRPr="00851330" w:rsidRDefault="00BD61F5" w:rsidP="0032792D">
            <w:pPr>
              <w:spacing w:line="240" w:lineRule="auto"/>
            </w:pPr>
            <w:r w:rsidRPr="000C6DA5">
              <w:t>Lærlingen kan anvende skibstegninger og fremstille skabeloner til reparations- og/eller nybygningsforløb</w:t>
            </w:r>
          </w:p>
        </w:tc>
        <w:tc>
          <w:tcPr>
            <w:tcW w:w="1042" w:type="dxa"/>
          </w:tcPr>
          <w:p w14:paraId="2C8A1EE9" w14:textId="77777777" w:rsidR="00BD61F5" w:rsidRPr="00851330" w:rsidRDefault="00BD61F5" w:rsidP="0032792D">
            <w:pPr>
              <w:spacing w:line="240" w:lineRule="auto"/>
            </w:pPr>
          </w:p>
        </w:tc>
        <w:tc>
          <w:tcPr>
            <w:tcW w:w="1042" w:type="dxa"/>
          </w:tcPr>
          <w:p w14:paraId="49D098E0" w14:textId="77777777" w:rsidR="00BD61F5" w:rsidRPr="00851330" w:rsidRDefault="00BD61F5" w:rsidP="0032792D">
            <w:pPr>
              <w:spacing w:line="240" w:lineRule="auto"/>
            </w:pPr>
          </w:p>
        </w:tc>
        <w:tc>
          <w:tcPr>
            <w:tcW w:w="1214" w:type="dxa"/>
          </w:tcPr>
          <w:p w14:paraId="6285A71C" w14:textId="77777777" w:rsidR="00BD61F5" w:rsidRPr="00851330" w:rsidRDefault="00BD61F5" w:rsidP="0032792D">
            <w:pPr>
              <w:spacing w:line="240" w:lineRule="auto"/>
            </w:pPr>
          </w:p>
        </w:tc>
      </w:tr>
      <w:tr w:rsidR="00BD61F5" w:rsidRPr="00851330" w14:paraId="443A13CF" w14:textId="77777777" w:rsidTr="0032792D">
        <w:trPr>
          <w:trHeight w:val="517"/>
        </w:trPr>
        <w:tc>
          <w:tcPr>
            <w:tcW w:w="988" w:type="dxa"/>
          </w:tcPr>
          <w:p w14:paraId="1997D060" w14:textId="77777777" w:rsidR="00BD61F5" w:rsidRDefault="00BD61F5" w:rsidP="00BD61F5">
            <w:pPr>
              <w:pStyle w:val="Listeafsnit"/>
              <w:numPr>
                <w:ilvl w:val="0"/>
                <w:numId w:val="5"/>
              </w:numPr>
              <w:snapToGrid/>
              <w:spacing w:line="240" w:lineRule="auto"/>
            </w:pPr>
          </w:p>
        </w:tc>
        <w:tc>
          <w:tcPr>
            <w:tcW w:w="5065" w:type="dxa"/>
          </w:tcPr>
          <w:p w14:paraId="7021AE37" w14:textId="77777777" w:rsidR="00BD61F5" w:rsidRPr="00851330" w:rsidRDefault="00BD61F5" w:rsidP="0032792D">
            <w:pPr>
              <w:spacing w:line="240" w:lineRule="auto"/>
            </w:pPr>
            <w:r w:rsidRPr="000C6DA5">
              <w:t xml:space="preserve">Lærlingen kan, i samarbejde med andre, udføre fremstilling og reparation af skibe og stålkonstruktioner efter de standarder virksomheden skal overholde </w:t>
            </w:r>
          </w:p>
        </w:tc>
        <w:tc>
          <w:tcPr>
            <w:tcW w:w="1042" w:type="dxa"/>
          </w:tcPr>
          <w:p w14:paraId="57256EC9" w14:textId="77777777" w:rsidR="00BD61F5" w:rsidRPr="00851330" w:rsidRDefault="00BD61F5" w:rsidP="0032792D">
            <w:pPr>
              <w:spacing w:line="240" w:lineRule="auto"/>
            </w:pPr>
          </w:p>
        </w:tc>
        <w:tc>
          <w:tcPr>
            <w:tcW w:w="1042" w:type="dxa"/>
          </w:tcPr>
          <w:p w14:paraId="52180A22" w14:textId="77777777" w:rsidR="00BD61F5" w:rsidRPr="00851330" w:rsidRDefault="00BD61F5" w:rsidP="0032792D">
            <w:pPr>
              <w:spacing w:line="240" w:lineRule="auto"/>
            </w:pPr>
          </w:p>
        </w:tc>
        <w:tc>
          <w:tcPr>
            <w:tcW w:w="1214" w:type="dxa"/>
          </w:tcPr>
          <w:p w14:paraId="7F499084" w14:textId="77777777" w:rsidR="00BD61F5" w:rsidRPr="00851330" w:rsidRDefault="00BD61F5" w:rsidP="0032792D">
            <w:pPr>
              <w:spacing w:line="240" w:lineRule="auto"/>
            </w:pPr>
          </w:p>
        </w:tc>
      </w:tr>
    </w:tbl>
    <w:p w14:paraId="0316CFC8" w14:textId="77777777" w:rsidR="00BD61F5" w:rsidRPr="001C6FF6" w:rsidRDefault="00BD61F5" w:rsidP="00BD61F5"/>
    <w:p w14:paraId="1D2DEE7F" w14:textId="184D4F69" w:rsidR="00862FFC" w:rsidRDefault="00862FFC">
      <w:pPr>
        <w:snapToGrid/>
        <w:spacing w:line="240" w:lineRule="auto"/>
      </w:pPr>
      <w:r>
        <w:br w:type="page"/>
      </w:r>
    </w:p>
    <w:tbl>
      <w:tblPr>
        <w:tblStyle w:val="Tabel-Gitter1"/>
        <w:tblW w:w="0" w:type="auto"/>
        <w:tblInd w:w="108" w:type="dxa"/>
        <w:tblLook w:val="04A0" w:firstRow="1" w:lastRow="0" w:firstColumn="1" w:lastColumn="0" w:noHBand="0" w:noVBand="1"/>
      </w:tblPr>
      <w:tblGrid>
        <w:gridCol w:w="4868"/>
        <w:gridCol w:w="3228"/>
      </w:tblGrid>
      <w:tr w:rsidR="00BD61F5" w:rsidRPr="000731E2" w14:paraId="0F55BB29" w14:textId="77777777" w:rsidTr="0032792D">
        <w:tc>
          <w:tcPr>
            <w:tcW w:w="8096" w:type="dxa"/>
            <w:gridSpan w:val="2"/>
          </w:tcPr>
          <w:p w14:paraId="06233285" w14:textId="77777777" w:rsidR="00BD61F5" w:rsidRPr="000731E2" w:rsidRDefault="00BD61F5" w:rsidP="0032792D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  <w:r>
              <w:rPr>
                <w:rFonts w:ascii="Verdana" w:hAnsi="Verdana" w:cs="Verdana"/>
                <w:b/>
                <w:iCs/>
                <w:color w:val="000000"/>
                <w:sz w:val="18"/>
                <w:szCs w:val="18"/>
              </w:rPr>
              <w:lastRenderedPageBreak/>
              <w:t>Ansvarlig for oplæring</w:t>
            </w:r>
            <w:r w:rsidRPr="000731E2">
              <w:rPr>
                <w:rFonts w:ascii="Verdana" w:hAnsi="Verdana" w:cs="Verdana"/>
                <w:b/>
                <w:iCs/>
                <w:color w:val="000000"/>
                <w:sz w:val="18"/>
                <w:szCs w:val="18"/>
              </w:rPr>
              <w:t xml:space="preserve"> i virksomheden</w:t>
            </w:r>
          </w:p>
        </w:tc>
      </w:tr>
      <w:tr w:rsidR="00BD61F5" w:rsidRPr="000731E2" w14:paraId="4A34418D" w14:textId="77777777" w:rsidTr="0032792D">
        <w:tc>
          <w:tcPr>
            <w:tcW w:w="8096" w:type="dxa"/>
            <w:gridSpan w:val="2"/>
          </w:tcPr>
          <w:p w14:paraId="66F9D920" w14:textId="77777777" w:rsidR="00BD61F5" w:rsidRPr="000731E2" w:rsidRDefault="00BD61F5" w:rsidP="0032792D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1A0B9A89" w14:textId="77777777" w:rsidR="00BD61F5" w:rsidRPr="000731E2" w:rsidRDefault="00BD61F5" w:rsidP="0032792D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iCs/>
                <w:color w:val="000000"/>
                <w:sz w:val="18"/>
                <w:szCs w:val="18"/>
              </w:rPr>
              <w:t xml:space="preserve">Navn: </w:t>
            </w:r>
          </w:p>
        </w:tc>
      </w:tr>
      <w:tr w:rsidR="00BD61F5" w:rsidRPr="000731E2" w14:paraId="44F6EFF9" w14:textId="77777777" w:rsidTr="0032792D">
        <w:tc>
          <w:tcPr>
            <w:tcW w:w="4868" w:type="dxa"/>
          </w:tcPr>
          <w:p w14:paraId="51C39883" w14:textId="77777777" w:rsidR="00BD61F5" w:rsidRPr="000731E2" w:rsidRDefault="00BD61F5" w:rsidP="0032792D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57BEAEB5" w14:textId="77777777" w:rsidR="00BD61F5" w:rsidRPr="000731E2" w:rsidRDefault="00BD61F5" w:rsidP="0032792D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iCs/>
                <w:color w:val="000000"/>
                <w:sz w:val="18"/>
                <w:szCs w:val="18"/>
              </w:rPr>
              <w:t>E-mail:</w:t>
            </w:r>
          </w:p>
        </w:tc>
        <w:tc>
          <w:tcPr>
            <w:tcW w:w="3228" w:type="dxa"/>
          </w:tcPr>
          <w:p w14:paraId="49413CC8" w14:textId="77777777" w:rsidR="00BD61F5" w:rsidRPr="000731E2" w:rsidRDefault="00BD61F5" w:rsidP="0032792D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66C59521" w14:textId="77777777" w:rsidR="00BD61F5" w:rsidRPr="000731E2" w:rsidRDefault="00BD61F5" w:rsidP="0032792D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iCs/>
                <w:color w:val="000000"/>
                <w:sz w:val="18"/>
                <w:szCs w:val="18"/>
              </w:rPr>
              <w:t>Tlf. nr.:</w:t>
            </w:r>
          </w:p>
        </w:tc>
      </w:tr>
      <w:tr w:rsidR="00BD61F5" w:rsidRPr="000731E2" w14:paraId="6125CD4A" w14:textId="77777777" w:rsidTr="0032792D">
        <w:tc>
          <w:tcPr>
            <w:tcW w:w="8096" w:type="dxa"/>
            <w:gridSpan w:val="2"/>
          </w:tcPr>
          <w:p w14:paraId="50610D41" w14:textId="77777777" w:rsidR="00BD61F5" w:rsidRPr="000731E2" w:rsidRDefault="00BD61F5" w:rsidP="0032792D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364662BC" w14:textId="77777777" w:rsidR="00BD61F5" w:rsidRPr="000731E2" w:rsidRDefault="00BD61F5" w:rsidP="0032792D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iCs/>
                <w:color w:val="000000"/>
                <w:sz w:val="18"/>
                <w:szCs w:val="18"/>
              </w:rPr>
              <w:t xml:space="preserve">Vurderer virksomheden, at </w:t>
            </w:r>
            <w:r>
              <w:rPr>
                <w:rFonts w:ascii="Verdana" w:hAnsi="Verdana" w:cs="Verdana"/>
                <w:iCs/>
                <w:color w:val="000000"/>
                <w:sz w:val="18"/>
                <w:szCs w:val="18"/>
              </w:rPr>
              <w:t>lærlingen</w:t>
            </w:r>
            <w:r w:rsidRPr="000731E2">
              <w:rPr>
                <w:rFonts w:ascii="Verdana" w:hAnsi="Verdana" w:cs="Verdana"/>
                <w:iCs/>
                <w:color w:val="000000"/>
                <w:sz w:val="18"/>
                <w:szCs w:val="18"/>
              </w:rPr>
              <w:t xml:space="preserve"> har særlige behov med hensyn til den efterfølgende skoleundervisning eller </w:t>
            </w:r>
            <w:r>
              <w:rPr>
                <w:rFonts w:ascii="Verdana" w:hAnsi="Verdana" w:cs="Verdana"/>
                <w:iCs/>
                <w:color w:val="000000"/>
                <w:sz w:val="18"/>
                <w:szCs w:val="18"/>
              </w:rPr>
              <w:t>oplæring</w:t>
            </w:r>
            <w:r w:rsidRPr="000731E2">
              <w:rPr>
                <w:rFonts w:ascii="Verdana" w:hAnsi="Verdana" w:cs="Verdana"/>
                <w:iCs/>
                <w:color w:val="000000"/>
                <w:sz w:val="18"/>
                <w:szCs w:val="18"/>
              </w:rPr>
              <w:t xml:space="preserve">? </w:t>
            </w:r>
          </w:p>
          <w:p w14:paraId="4546A442" w14:textId="77777777" w:rsidR="00BD61F5" w:rsidRPr="000731E2" w:rsidRDefault="00BD61F5" w:rsidP="0032792D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iCs/>
                <w:color w:val="000000"/>
                <w:sz w:val="18"/>
                <w:szCs w:val="18"/>
              </w:rPr>
              <w:t xml:space="preserve">Nej, der er ingen særlige behov (sæt kryds) </w:t>
            </w:r>
            <w:r w:rsidRPr="000731E2">
              <w:rPr>
                <w:rFonts w:ascii="Verdana" w:hAnsi="Verdana" w:cs="Verdana"/>
                <w:color w:val="000000"/>
                <w:sz w:val="32"/>
                <w:szCs w:val="32"/>
              </w:rPr>
              <w:t>□</w:t>
            </w:r>
          </w:p>
          <w:p w14:paraId="42184946" w14:textId="77777777" w:rsidR="00BD61F5" w:rsidRPr="000731E2" w:rsidRDefault="00BD61F5" w:rsidP="0032792D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iCs/>
                <w:color w:val="000000"/>
                <w:sz w:val="18"/>
                <w:szCs w:val="18"/>
              </w:rPr>
              <w:t xml:space="preserve">Ja, jeg vil gerne kontaktes (sæt kryds) </w:t>
            </w:r>
            <w:r w:rsidRPr="000731E2">
              <w:rPr>
                <w:rFonts w:ascii="Verdana" w:hAnsi="Verdana" w:cs="Verdana"/>
                <w:color w:val="000000"/>
                <w:sz w:val="32"/>
                <w:szCs w:val="32"/>
              </w:rPr>
              <w:t>□</w:t>
            </w:r>
          </w:p>
          <w:p w14:paraId="38BFDF57" w14:textId="77777777" w:rsidR="00BD61F5" w:rsidRPr="000731E2" w:rsidRDefault="00BD61F5" w:rsidP="0032792D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33E7EF70" w14:textId="77777777" w:rsidR="00BD61F5" w:rsidRPr="000731E2" w:rsidRDefault="00BD61F5" w:rsidP="0032792D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iCs/>
                <w:color w:val="000000"/>
                <w:sz w:val="18"/>
                <w:szCs w:val="18"/>
              </w:rPr>
              <w:t>Begrundelse:</w:t>
            </w:r>
          </w:p>
          <w:p w14:paraId="63D96591" w14:textId="77777777" w:rsidR="00BD61F5" w:rsidRPr="000731E2" w:rsidRDefault="00BD61F5" w:rsidP="0032792D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261A4943" w14:textId="77777777" w:rsidR="00BD61F5" w:rsidRPr="000731E2" w:rsidRDefault="00BD61F5" w:rsidP="0032792D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59796428" w14:textId="77777777" w:rsidR="00BD61F5" w:rsidRPr="000731E2" w:rsidRDefault="00BD61F5" w:rsidP="0032792D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2104440D" w14:textId="77777777" w:rsidR="00BD61F5" w:rsidRDefault="00BD61F5" w:rsidP="0032792D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3BB36151" w14:textId="77777777" w:rsidR="00BD61F5" w:rsidRPr="000731E2" w:rsidRDefault="00BD61F5" w:rsidP="0032792D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6BA93BE9" w14:textId="77777777" w:rsidR="00BD61F5" w:rsidRPr="000731E2" w:rsidRDefault="00BD61F5" w:rsidP="0032792D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566C5187" w14:textId="77777777" w:rsidR="00BD61F5" w:rsidRPr="000731E2" w:rsidRDefault="00BD61F5" w:rsidP="0032792D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148099DD" w14:textId="77777777" w:rsidR="00BD61F5" w:rsidRPr="000731E2" w:rsidRDefault="00BD61F5" w:rsidP="0032792D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249B6364" w14:textId="77777777" w:rsidR="00BD61F5" w:rsidRPr="000731E2" w:rsidRDefault="00BD61F5" w:rsidP="0032792D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7840BE54" w14:textId="77777777" w:rsidR="00BD61F5" w:rsidRPr="000731E2" w:rsidRDefault="00BD61F5" w:rsidP="0032792D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66D295E6" w14:textId="77777777" w:rsidR="00BD61F5" w:rsidRPr="000731E2" w:rsidRDefault="00BD61F5" w:rsidP="0032792D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37CD7C49" w14:textId="77777777" w:rsidR="00BD61F5" w:rsidRPr="000731E2" w:rsidRDefault="00BD61F5" w:rsidP="0032792D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</w:tc>
      </w:tr>
      <w:tr w:rsidR="00BD61F5" w:rsidRPr="000731E2" w14:paraId="3A2462DE" w14:textId="77777777" w:rsidTr="0032792D">
        <w:tc>
          <w:tcPr>
            <w:tcW w:w="8096" w:type="dxa"/>
            <w:gridSpan w:val="2"/>
          </w:tcPr>
          <w:p w14:paraId="024188BF" w14:textId="77777777" w:rsidR="00BD61F5" w:rsidRPr="000731E2" w:rsidRDefault="00BD61F5" w:rsidP="0032792D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2727BA57" w14:textId="77777777" w:rsidR="00BD61F5" w:rsidRPr="000731E2" w:rsidRDefault="00BD61F5" w:rsidP="0032792D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iCs/>
                <w:color w:val="000000"/>
                <w:sz w:val="18"/>
                <w:szCs w:val="18"/>
              </w:rPr>
              <w:t xml:space="preserve">Dato: </w:t>
            </w:r>
          </w:p>
        </w:tc>
      </w:tr>
    </w:tbl>
    <w:p w14:paraId="20F19F2A" w14:textId="77777777" w:rsidR="00BD61F5" w:rsidRPr="00CD687D" w:rsidRDefault="00BD61F5" w:rsidP="00BD61F5"/>
    <w:p w14:paraId="54089E48" w14:textId="77777777" w:rsidR="00BD2A53" w:rsidRPr="00BD2A53" w:rsidRDefault="00BD2A53" w:rsidP="00BD2A53"/>
    <w:p w14:paraId="69AD2591" w14:textId="77777777" w:rsidR="00AA7F70" w:rsidRDefault="00AA7F70">
      <w:pPr>
        <w:snapToGrid/>
        <w:spacing w:line="240" w:lineRule="auto"/>
      </w:pPr>
    </w:p>
    <w:p w14:paraId="32871DB8" w14:textId="77777777" w:rsidR="00607637" w:rsidRDefault="00607637">
      <w:pPr>
        <w:snapToGrid/>
        <w:spacing w:line="240" w:lineRule="auto"/>
      </w:pPr>
    </w:p>
    <w:p w14:paraId="048BE0DB" w14:textId="77777777" w:rsidR="003E6F55" w:rsidRDefault="003E6F55">
      <w:pPr>
        <w:snapToGrid/>
        <w:spacing w:line="240" w:lineRule="auto"/>
      </w:pPr>
    </w:p>
    <w:p w14:paraId="053DF034" w14:textId="77777777" w:rsidR="00625543" w:rsidRPr="009B6823" w:rsidRDefault="00625543" w:rsidP="00625543">
      <w:pPr>
        <w:snapToGrid/>
        <w:spacing w:line="240" w:lineRule="auto"/>
      </w:pPr>
    </w:p>
    <w:sectPr w:rsidR="00625543" w:rsidRPr="009B6823" w:rsidSect="00BD2A53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0" w:h="16840"/>
      <w:pgMar w:top="2268" w:right="2552" w:bottom="130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541504C" w14:textId="77777777" w:rsidR="00047C5F" w:rsidRPr="008C275E" w:rsidRDefault="00047C5F" w:rsidP="00DD0507">
      <w:r w:rsidRPr="008C275E">
        <w:separator/>
      </w:r>
    </w:p>
  </w:endnote>
  <w:endnote w:type="continuationSeparator" w:id="0">
    <w:p w14:paraId="51CB438C" w14:textId="77777777" w:rsidR="00047C5F" w:rsidRPr="008C275E" w:rsidRDefault="00047C5F" w:rsidP="00DD0507">
      <w:r w:rsidRPr="008C275E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ngea-Regular">
    <w:altName w:val="Arial"/>
    <w:panose1 w:val="00000000000000000000"/>
    <w:charset w:val="00"/>
    <w:family w:val="roman"/>
    <w:notTrueType/>
    <w:pitch w:val="default"/>
  </w:font>
  <w:font w:name="Pangea Text">
    <w:altName w:val="Calibri"/>
    <w:panose1 w:val="020B0504000000000000"/>
    <w:charset w:val="00"/>
    <w:family w:val="swiss"/>
    <w:notTrueType/>
    <w:pitch w:val="variable"/>
    <w:sig w:usb0="A00002DF" w:usb1="02000003" w:usb2="00000000" w:usb3="00000000" w:csb0="0000019F" w:csb1="00000000"/>
  </w:font>
  <w:font w:name="IvyPrestoDisplay-SemiBold">
    <w:altName w:val="Cambria"/>
    <w:panose1 w:val="020B0404020101010102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7653F30-8C05-41D9-B18C-A18CEC04B52C}"/>
    <w:embedBold r:id="rId2" w:fontKey="{3F316CFA-57CE-4C23-B5C3-4B6A74CC192C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3" w:fontKey="{AED1188D-80C4-454A-8EB6-26085B01EA84}"/>
    <w:embedBold r:id="rId4" w:fontKey="{0323D5AB-CB01-4B35-BCEF-820A9F1BEDED}"/>
    <w:embedItalic r:id="rId5" w:fontKey="{E5DD8825-B0D3-4067-9B8A-377BC79968F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Sidetal"/>
      </w:rPr>
      <w:id w:val="-1661843734"/>
      <w:docPartObj>
        <w:docPartGallery w:val="Page Numbers (Bottom of Page)"/>
        <w:docPartUnique/>
      </w:docPartObj>
    </w:sdtPr>
    <w:sdtEndPr>
      <w:rPr>
        <w:rStyle w:val="Sidetal"/>
      </w:rPr>
    </w:sdtEndPr>
    <w:sdtContent>
      <w:p w14:paraId="2E8511D0" w14:textId="77777777" w:rsidR="0035242F" w:rsidRPr="008C275E" w:rsidRDefault="0035242F" w:rsidP="00DD0507">
        <w:pPr>
          <w:pStyle w:val="Sidefod"/>
          <w:rPr>
            <w:rStyle w:val="Sidetal"/>
          </w:rPr>
        </w:pPr>
        <w:r w:rsidRPr="008C275E">
          <w:rPr>
            <w:rStyle w:val="Sidetal"/>
          </w:rPr>
          <w:fldChar w:fldCharType="begin"/>
        </w:r>
        <w:r w:rsidRPr="008C275E">
          <w:rPr>
            <w:rStyle w:val="Sidetal"/>
          </w:rPr>
          <w:instrText xml:space="preserve"> PAGE </w:instrText>
        </w:r>
        <w:r w:rsidRPr="008C275E">
          <w:rPr>
            <w:rStyle w:val="Sidetal"/>
          </w:rPr>
          <w:fldChar w:fldCharType="end"/>
        </w:r>
      </w:p>
    </w:sdtContent>
  </w:sdt>
  <w:p w14:paraId="420936E6" w14:textId="77777777" w:rsidR="0035242F" w:rsidRPr="008C275E" w:rsidRDefault="0035242F" w:rsidP="00DD0507">
    <w:pPr>
      <w:pStyle w:val="Sidefo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sz w:val="16"/>
        <w:szCs w:val="16"/>
      </w:rPr>
      <w:id w:val="1913035253"/>
      <w:docPartObj>
        <w:docPartGallery w:val="Page Numbers (Bottom of Page)"/>
        <w:docPartUnique/>
      </w:docPartObj>
    </w:sdtPr>
    <w:sdtEndPr/>
    <w:sdtContent>
      <w:sdt>
        <w:sdtPr>
          <w:rPr>
            <w:sz w:val="16"/>
            <w:szCs w:val="16"/>
          </w:rPr>
          <w:id w:val="-1722359342"/>
          <w:docPartObj>
            <w:docPartGallery w:val="Page Numbers (Top of Page)"/>
            <w:docPartUnique/>
          </w:docPartObj>
        </w:sdtPr>
        <w:sdtEndPr/>
        <w:sdtContent>
          <w:p w14:paraId="6F9CFC2F" w14:textId="77777777" w:rsidR="00D173D1" w:rsidRPr="003D5729" w:rsidRDefault="005974BB">
            <w:pPr>
              <w:pStyle w:val="Sidefod"/>
              <w:jc w:val="right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671552" behindDoc="1" locked="0" layoutInCell="1" allowOverlap="1" wp14:anchorId="6CA7C7C6" wp14:editId="5844EAC6">
                  <wp:simplePos x="0" y="0"/>
                  <wp:positionH relativeFrom="page">
                    <wp:posOffset>-13440</wp:posOffset>
                  </wp:positionH>
                  <wp:positionV relativeFrom="page">
                    <wp:posOffset>9837343</wp:posOffset>
                  </wp:positionV>
                  <wp:extent cx="7554005" cy="831215"/>
                  <wp:effectExtent l="0" t="0" r="0" b="0"/>
                  <wp:wrapNone/>
                  <wp:docPr id="624819614" name="Billed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6080002" name="Billede 2"/>
                          <pic:cNvPicPr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4005" cy="831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173D1" w:rsidRPr="003D5729">
              <w:rPr>
                <w:sz w:val="16"/>
                <w:szCs w:val="16"/>
              </w:rPr>
              <w:t xml:space="preserve">Side </w:t>
            </w:r>
            <w:r w:rsidR="00D173D1" w:rsidRPr="003D5729">
              <w:rPr>
                <w:sz w:val="16"/>
                <w:szCs w:val="16"/>
              </w:rPr>
              <w:fldChar w:fldCharType="begin"/>
            </w:r>
            <w:r w:rsidR="00D173D1" w:rsidRPr="003D5729">
              <w:rPr>
                <w:sz w:val="16"/>
                <w:szCs w:val="16"/>
              </w:rPr>
              <w:instrText>PAGE</w:instrText>
            </w:r>
            <w:r w:rsidR="00D173D1" w:rsidRPr="003D5729">
              <w:rPr>
                <w:sz w:val="16"/>
                <w:szCs w:val="16"/>
              </w:rPr>
              <w:fldChar w:fldCharType="separate"/>
            </w:r>
            <w:r w:rsidR="00D173D1" w:rsidRPr="003D5729">
              <w:rPr>
                <w:sz w:val="16"/>
                <w:szCs w:val="16"/>
              </w:rPr>
              <w:t>2</w:t>
            </w:r>
            <w:r w:rsidR="00D173D1" w:rsidRPr="003D5729">
              <w:rPr>
                <w:sz w:val="16"/>
                <w:szCs w:val="16"/>
              </w:rPr>
              <w:fldChar w:fldCharType="end"/>
            </w:r>
            <w:r w:rsidR="00D173D1" w:rsidRPr="003D5729">
              <w:rPr>
                <w:sz w:val="16"/>
                <w:szCs w:val="16"/>
              </w:rPr>
              <w:t xml:space="preserve"> af </w:t>
            </w:r>
            <w:r w:rsidR="00D173D1" w:rsidRPr="003D5729">
              <w:rPr>
                <w:sz w:val="16"/>
                <w:szCs w:val="16"/>
              </w:rPr>
              <w:fldChar w:fldCharType="begin"/>
            </w:r>
            <w:r w:rsidR="00D173D1" w:rsidRPr="003D5729">
              <w:rPr>
                <w:sz w:val="16"/>
                <w:szCs w:val="16"/>
              </w:rPr>
              <w:instrText>NUMPAGES</w:instrText>
            </w:r>
            <w:r w:rsidR="00D173D1" w:rsidRPr="003D5729">
              <w:rPr>
                <w:sz w:val="16"/>
                <w:szCs w:val="16"/>
              </w:rPr>
              <w:fldChar w:fldCharType="separate"/>
            </w:r>
            <w:r w:rsidR="00D173D1" w:rsidRPr="003D5729">
              <w:rPr>
                <w:sz w:val="16"/>
                <w:szCs w:val="16"/>
              </w:rPr>
              <w:t>2</w:t>
            </w:r>
            <w:r w:rsidR="00D173D1" w:rsidRPr="003D5729">
              <w:rPr>
                <w:sz w:val="16"/>
                <w:szCs w:val="16"/>
              </w:rPr>
              <w:fldChar w:fldCharType="end"/>
            </w:r>
          </w:p>
        </w:sdtContent>
      </w:sdt>
    </w:sdtContent>
  </w:sdt>
  <w:p w14:paraId="74837BDA" w14:textId="77777777" w:rsidR="0035242F" w:rsidRPr="008C275E" w:rsidRDefault="0035242F" w:rsidP="00DD0507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sz w:val="16"/>
        <w:szCs w:val="16"/>
      </w:rPr>
      <w:id w:val="-117754813"/>
      <w:docPartObj>
        <w:docPartGallery w:val="Page Numbers (Bottom of Page)"/>
        <w:docPartUnique/>
      </w:docPartObj>
    </w:sdtPr>
    <w:sdtEndPr/>
    <w:sdtContent>
      <w:sdt>
        <w:sdtPr>
          <w:rPr>
            <w:sz w:val="16"/>
            <w:szCs w:val="16"/>
          </w:rPr>
          <w:id w:val="1399719630"/>
          <w:docPartObj>
            <w:docPartGallery w:val="Page Numbers (Top of Page)"/>
            <w:docPartUnique/>
          </w:docPartObj>
        </w:sdtPr>
        <w:sdtEndPr/>
        <w:sdtContent>
          <w:p w14:paraId="5DA21193" w14:textId="77777777" w:rsidR="000F02A0" w:rsidRPr="003D5729" w:rsidRDefault="003E6F55">
            <w:pPr>
              <w:pStyle w:val="Sidefod"/>
              <w:jc w:val="right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669504" behindDoc="1" locked="0" layoutInCell="1" allowOverlap="1" wp14:anchorId="0A13EFF8" wp14:editId="39E9BBCF">
                  <wp:simplePos x="0" y="0"/>
                  <wp:positionH relativeFrom="page">
                    <wp:posOffset>2835</wp:posOffset>
                  </wp:positionH>
                  <wp:positionV relativeFrom="page">
                    <wp:posOffset>9851231</wp:posOffset>
                  </wp:positionV>
                  <wp:extent cx="7554005" cy="831215"/>
                  <wp:effectExtent l="0" t="0" r="0" b="0"/>
                  <wp:wrapNone/>
                  <wp:docPr id="846080002" name="Billed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6080002" name="Billede 2"/>
                          <pic:cNvPicPr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4005" cy="831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F02A0" w:rsidRPr="003D5729">
              <w:rPr>
                <w:sz w:val="16"/>
                <w:szCs w:val="16"/>
              </w:rPr>
              <w:t xml:space="preserve">Side </w:t>
            </w:r>
            <w:r w:rsidR="000F02A0" w:rsidRPr="003D5729">
              <w:rPr>
                <w:sz w:val="16"/>
                <w:szCs w:val="16"/>
              </w:rPr>
              <w:fldChar w:fldCharType="begin"/>
            </w:r>
            <w:r w:rsidR="000F02A0" w:rsidRPr="003D5729">
              <w:rPr>
                <w:sz w:val="16"/>
                <w:szCs w:val="16"/>
              </w:rPr>
              <w:instrText>PAGE</w:instrText>
            </w:r>
            <w:r w:rsidR="000F02A0" w:rsidRPr="003D5729">
              <w:rPr>
                <w:sz w:val="16"/>
                <w:szCs w:val="16"/>
              </w:rPr>
              <w:fldChar w:fldCharType="separate"/>
            </w:r>
            <w:r w:rsidR="000F02A0" w:rsidRPr="003D5729">
              <w:rPr>
                <w:sz w:val="16"/>
                <w:szCs w:val="16"/>
              </w:rPr>
              <w:t>2</w:t>
            </w:r>
            <w:r w:rsidR="000F02A0" w:rsidRPr="003D5729">
              <w:rPr>
                <w:sz w:val="16"/>
                <w:szCs w:val="16"/>
              </w:rPr>
              <w:fldChar w:fldCharType="end"/>
            </w:r>
            <w:r w:rsidR="000F02A0" w:rsidRPr="003D5729">
              <w:rPr>
                <w:sz w:val="16"/>
                <w:szCs w:val="16"/>
              </w:rPr>
              <w:t xml:space="preserve"> af </w:t>
            </w:r>
            <w:r w:rsidR="000F02A0" w:rsidRPr="003D5729">
              <w:rPr>
                <w:sz w:val="16"/>
                <w:szCs w:val="16"/>
              </w:rPr>
              <w:fldChar w:fldCharType="begin"/>
            </w:r>
            <w:r w:rsidR="000F02A0" w:rsidRPr="003D5729">
              <w:rPr>
                <w:sz w:val="16"/>
                <w:szCs w:val="16"/>
              </w:rPr>
              <w:instrText>NUMPAGES</w:instrText>
            </w:r>
            <w:r w:rsidR="000F02A0" w:rsidRPr="003D5729">
              <w:rPr>
                <w:sz w:val="16"/>
                <w:szCs w:val="16"/>
              </w:rPr>
              <w:fldChar w:fldCharType="separate"/>
            </w:r>
            <w:r w:rsidR="000F02A0" w:rsidRPr="003D5729">
              <w:rPr>
                <w:sz w:val="16"/>
                <w:szCs w:val="16"/>
              </w:rPr>
              <w:t>2</w:t>
            </w:r>
            <w:r w:rsidR="000F02A0" w:rsidRPr="003D5729">
              <w:rPr>
                <w:sz w:val="16"/>
                <w:szCs w:val="16"/>
              </w:rPr>
              <w:fldChar w:fldCharType="end"/>
            </w:r>
          </w:p>
        </w:sdtContent>
      </w:sdt>
    </w:sdtContent>
  </w:sdt>
  <w:p w14:paraId="2D890F71" w14:textId="77777777" w:rsidR="00C207E4" w:rsidRPr="008C275E" w:rsidRDefault="00C207E4" w:rsidP="00DD0507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9E03923" w14:textId="77777777" w:rsidR="00047C5F" w:rsidRPr="008C275E" w:rsidRDefault="00047C5F" w:rsidP="00DD0507">
      <w:r w:rsidRPr="008C275E">
        <w:separator/>
      </w:r>
    </w:p>
  </w:footnote>
  <w:footnote w:type="continuationSeparator" w:id="0">
    <w:p w14:paraId="6D254EC8" w14:textId="77777777" w:rsidR="00047C5F" w:rsidRPr="008C275E" w:rsidRDefault="00047C5F" w:rsidP="00DD0507">
      <w:r w:rsidRPr="008C275E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Sidetal"/>
      </w:rPr>
      <w:id w:val="1418680848"/>
      <w:docPartObj>
        <w:docPartGallery w:val="Page Numbers (Top of Page)"/>
        <w:docPartUnique/>
      </w:docPartObj>
    </w:sdtPr>
    <w:sdtEndPr>
      <w:rPr>
        <w:rStyle w:val="Sidetal"/>
      </w:rPr>
    </w:sdtEndPr>
    <w:sdtContent>
      <w:p w14:paraId="00A89472" w14:textId="77777777" w:rsidR="0035242F" w:rsidRPr="008C275E" w:rsidRDefault="0035242F" w:rsidP="00DD0507">
        <w:pPr>
          <w:pStyle w:val="Sidehoved"/>
          <w:rPr>
            <w:rStyle w:val="Sidetal"/>
          </w:rPr>
        </w:pPr>
        <w:r w:rsidRPr="008C275E">
          <w:rPr>
            <w:rStyle w:val="Sidetal"/>
          </w:rPr>
          <w:fldChar w:fldCharType="begin"/>
        </w:r>
        <w:r w:rsidRPr="008C275E">
          <w:rPr>
            <w:rStyle w:val="Sidetal"/>
          </w:rPr>
          <w:instrText xml:space="preserve"> PAGE </w:instrText>
        </w:r>
        <w:r w:rsidRPr="008C275E">
          <w:rPr>
            <w:rStyle w:val="Sidetal"/>
          </w:rPr>
          <w:fldChar w:fldCharType="separate"/>
        </w:r>
        <w:r w:rsidR="00C207E4" w:rsidRPr="008C275E">
          <w:rPr>
            <w:rStyle w:val="Sidetal"/>
            <w:noProof/>
          </w:rPr>
          <w:t>1</w:t>
        </w:r>
        <w:r w:rsidRPr="008C275E">
          <w:rPr>
            <w:rStyle w:val="Sidetal"/>
          </w:rPr>
          <w:fldChar w:fldCharType="end"/>
        </w:r>
      </w:p>
    </w:sdtContent>
  </w:sdt>
  <w:p w14:paraId="5E539D13" w14:textId="77777777" w:rsidR="0035242F" w:rsidRPr="008C275E" w:rsidRDefault="0035242F" w:rsidP="00DD0507">
    <w:pPr>
      <w:pStyle w:val="Sidehove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F7E3BD" w14:textId="77777777" w:rsidR="0062648D" w:rsidRPr="008C275E" w:rsidRDefault="00E53BE0" w:rsidP="00DD0507">
    <w:pPr>
      <w:pStyle w:val="Sidehoved"/>
    </w:pPr>
    <w:r>
      <w:rPr>
        <w:noProof/>
      </w:rPr>
      <w:drawing>
        <wp:anchor distT="0" distB="0" distL="114300" distR="114300" simplePos="0" relativeHeight="251673600" behindDoc="0" locked="0" layoutInCell="1" allowOverlap="1" wp14:anchorId="35B0AD8A" wp14:editId="32CB23A1">
          <wp:simplePos x="0" y="0"/>
          <wp:positionH relativeFrom="page">
            <wp:posOffset>5137785</wp:posOffset>
          </wp:positionH>
          <wp:positionV relativeFrom="page">
            <wp:posOffset>446405</wp:posOffset>
          </wp:positionV>
          <wp:extent cx="2059200" cy="284400"/>
          <wp:effectExtent l="0" t="0" r="0" b="1905"/>
          <wp:wrapNone/>
          <wp:docPr id="2042086939" name="Grafik 16971619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97161955" name="Grafik 169716195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59200" cy="28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263A96" w14:textId="77777777" w:rsidR="00C207E4" w:rsidRPr="008C275E" w:rsidRDefault="00EF402B" w:rsidP="00DD0507">
    <w:pPr>
      <w:pStyle w:val="Sidehoved"/>
    </w:pPr>
    <w:r>
      <w:rPr>
        <w:noProof/>
      </w:rPr>
      <w:drawing>
        <wp:anchor distT="0" distB="0" distL="114300" distR="114300" simplePos="0" relativeHeight="251663360" behindDoc="0" locked="0" layoutInCell="1" allowOverlap="1" wp14:anchorId="214093BD" wp14:editId="75215647">
          <wp:simplePos x="0" y="0"/>
          <wp:positionH relativeFrom="page">
            <wp:posOffset>5137785</wp:posOffset>
          </wp:positionH>
          <wp:positionV relativeFrom="page">
            <wp:posOffset>446405</wp:posOffset>
          </wp:positionV>
          <wp:extent cx="2059200" cy="284400"/>
          <wp:effectExtent l="0" t="0" r="0" b="1905"/>
          <wp:wrapNone/>
          <wp:docPr id="1697161955" name="Grafik 16971619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97161955" name="Grafik 169716195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59200" cy="28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Billede 820398847" o:spid="_x0000_i1025" type="#_x0000_t75" style="width:255.75pt;height:255.75pt;visibility:visible;mso-wrap-style:square" o:bullet="t">
        <v:imagedata r:id="rId1" o:title=""/>
      </v:shape>
    </w:pict>
  </w:numPicBullet>
  <w:abstractNum w:abstractNumId="0" w15:restartNumberingAfterBreak="0">
    <w:nsid w:val="01327FEC"/>
    <w:multiLevelType w:val="hybridMultilevel"/>
    <w:tmpl w:val="8AAC634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3767A1"/>
    <w:multiLevelType w:val="hybridMultilevel"/>
    <w:tmpl w:val="CCF80076"/>
    <w:lvl w:ilvl="0" w:tplc="712040E4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0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C766FAD"/>
    <w:multiLevelType w:val="hybridMultilevel"/>
    <w:tmpl w:val="870E8BCC"/>
    <w:lvl w:ilvl="0" w:tplc="6E1A594E">
      <w:start w:val="1"/>
      <w:numFmt w:val="bullet"/>
      <w:pStyle w:val="Listeafsni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BD36AA"/>
    <w:multiLevelType w:val="hybridMultilevel"/>
    <w:tmpl w:val="11AE9F54"/>
    <w:lvl w:ilvl="0" w:tplc="0406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080" w:hanging="360"/>
      </w:pPr>
    </w:lvl>
    <w:lvl w:ilvl="2" w:tplc="0406001B" w:tentative="1">
      <w:start w:val="1"/>
      <w:numFmt w:val="lowerRoman"/>
      <w:lvlText w:val="%3."/>
      <w:lvlJc w:val="right"/>
      <w:pPr>
        <w:ind w:left="1800" w:hanging="180"/>
      </w:pPr>
    </w:lvl>
    <w:lvl w:ilvl="3" w:tplc="0406000F" w:tentative="1">
      <w:start w:val="1"/>
      <w:numFmt w:val="decimal"/>
      <w:lvlText w:val="%4."/>
      <w:lvlJc w:val="left"/>
      <w:pPr>
        <w:ind w:left="2520" w:hanging="360"/>
      </w:pPr>
    </w:lvl>
    <w:lvl w:ilvl="4" w:tplc="04060019" w:tentative="1">
      <w:start w:val="1"/>
      <w:numFmt w:val="lowerLetter"/>
      <w:lvlText w:val="%5."/>
      <w:lvlJc w:val="left"/>
      <w:pPr>
        <w:ind w:left="3240" w:hanging="360"/>
      </w:pPr>
    </w:lvl>
    <w:lvl w:ilvl="5" w:tplc="0406001B" w:tentative="1">
      <w:start w:val="1"/>
      <w:numFmt w:val="lowerRoman"/>
      <w:lvlText w:val="%6."/>
      <w:lvlJc w:val="right"/>
      <w:pPr>
        <w:ind w:left="3960" w:hanging="180"/>
      </w:pPr>
    </w:lvl>
    <w:lvl w:ilvl="6" w:tplc="0406000F" w:tentative="1">
      <w:start w:val="1"/>
      <w:numFmt w:val="decimal"/>
      <w:lvlText w:val="%7."/>
      <w:lvlJc w:val="left"/>
      <w:pPr>
        <w:ind w:left="4680" w:hanging="360"/>
      </w:pPr>
    </w:lvl>
    <w:lvl w:ilvl="7" w:tplc="04060019" w:tentative="1">
      <w:start w:val="1"/>
      <w:numFmt w:val="lowerLetter"/>
      <w:lvlText w:val="%8."/>
      <w:lvlJc w:val="left"/>
      <w:pPr>
        <w:ind w:left="5400" w:hanging="360"/>
      </w:pPr>
    </w:lvl>
    <w:lvl w:ilvl="8" w:tplc="0406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752459868">
    <w:abstractNumId w:val="1"/>
  </w:num>
  <w:num w:numId="2" w16cid:durableId="771242628">
    <w:abstractNumId w:val="2"/>
  </w:num>
  <w:num w:numId="3" w16cid:durableId="1901473211">
    <w:abstractNumId w:val="2"/>
  </w:num>
  <w:num w:numId="4" w16cid:durableId="1273902067">
    <w:abstractNumId w:val="0"/>
  </w:num>
  <w:num w:numId="5" w16cid:durableId="63360597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attachedTemplate r:id="rId1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61F5"/>
    <w:rsid w:val="00047C5F"/>
    <w:rsid w:val="00085119"/>
    <w:rsid w:val="000A6C39"/>
    <w:rsid w:val="000F02A0"/>
    <w:rsid w:val="00113F4A"/>
    <w:rsid w:val="001178E5"/>
    <w:rsid w:val="001B535D"/>
    <w:rsid w:val="002478E1"/>
    <w:rsid w:val="002A221B"/>
    <w:rsid w:val="002A7E99"/>
    <w:rsid w:val="002B66E5"/>
    <w:rsid w:val="002C2CF0"/>
    <w:rsid w:val="002D2681"/>
    <w:rsid w:val="0035242F"/>
    <w:rsid w:val="003A511E"/>
    <w:rsid w:val="003D3144"/>
    <w:rsid w:val="003E6F55"/>
    <w:rsid w:val="003F663F"/>
    <w:rsid w:val="00426A3B"/>
    <w:rsid w:val="00427DBB"/>
    <w:rsid w:val="00452603"/>
    <w:rsid w:val="004D1C22"/>
    <w:rsid w:val="004D319D"/>
    <w:rsid w:val="00515F39"/>
    <w:rsid w:val="00562D43"/>
    <w:rsid w:val="00581B9C"/>
    <w:rsid w:val="00583FC1"/>
    <w:rsid w:val="005974BB"/>
    <w:rsid w:val="005B1093"/>
    <w:rsid w:val="00605096"/>
    <w:rsid w:val="00607637"/>
    <w:rsid w:val="00625543"/>
    <w:rsid w:val="0062648D"/>
    <w:rsid w:val="00647C04"/>
    <w:rsid w:val="00652E68"/>
    <w:rsid w:val="00674A02"/>
    <w:rsid w:val="00677EA1"/>
    <w:rsid w:val="00714624"/>
    <w:rsid w:val="00732A00"/>
    <w:rsid w:val="007A1B54"/>
    <w:rsid w:val="007D0DFF"/>
    <w:rsid w:val="00862FFC"/>
    <w:rsid w:val="00874715"/>
    <w:rsid w:val="008C275E"/>
    <w:rsid w:val="009154F2"/>
    <w:rsid w:val="00927EBE"/>
    <w:rsid w:val="00935AB1"/>
    <w:rsid w:val="0093635B"/>
    <w:rsid w:val="009816D7"/>
    <w:rsid w:val="00996443"/>
    <w:rsid w:val="009B6823"/>
    <w:rsid w:val="009C65C3"/>
    <w:rsid w:val="009D6CA9"/>
    <w:rsid w:val="00A65039"/>
    <w:rsid w:val="00A83C2D"/>
    <w:rsid w:val="00A973ED"/>
    <w:rsid w:val="00AA7F70"/>
    <w:rsid w:val="00AC126A"/>
    <w:rsid w:val="00B44B63"/>
    <w:rsid w:val="00BD2A53"/>
    <w:rsid w:val="00BD61F5"/>
    <w:rsid w:val="00BF0656"/>
    <w:rsid w:val="00BF26B1"/>
    <w:rsid w:val="00C01FF8"/>
    <w:rsid w:val="00C207E4"/>
    <w:rsid w:val="00C45C21"/>
    <w:rsid w:val="00CF22FF"/>
    <w:rsid w:val="00D173D1"/>
    <w:rsid w:val="00D54E69"/>
    <w:rsid w:val="00D67750"/>
    <w:rsid w:val="00D93A5B"/>
    <w:rsid w:val="00DD0507"/>
    <w:rsid w:val="00DF3C1C"/>
    <w:rsid w:val="00E1284F"/>
    <w:rsid w:val="00E53BE0"/>
    <w:rsid w:val="00E9488E"/>
    <w:rsid w:val="00EB6B24"/>
    <w:rsid w:val="00EC0E86"/>
    <w:rsid w:val="00ED2686"/>
    <w:rsid w:val="00EF402B"/>
    <w:rsid w:val="00F02A24"/>
    <w:rsid w:val="00F712AE"/>
    <w:rsid w:val="00FC2A55"/>
    <w:rsid w:val="00FD74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2C43718"/>
  <w15:chartTrackingRefBased/>
  <w15:docId w15:val="{97BDBF2E-2235-449E-A2E1-4B229F4400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da-DK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F02A0"/>
    <w:pPr>
      <w:snapToGrid w:val="0"/>
      <w:spacing w:line="280" w:lineRule="exact"/>
    </w:pPr>
    <w:rPr>
      <w:rFonts w:ascii="Pangea Text" w:hAnsi="Pangea Text"/>
      <w:color w:val="000000" w:themeColor="text1"/>
      <w:sz w:val="20"/>
    </w:rPr>
  </w:style>
  <w:style w:type="paragraph" w:styleId="Overskrift1">
    <w:name w:val="heading 1"/>
    <w:basedOn w:val="Titel"/>
    <w:next w:val="Normal"/>
    <w:link w:val="Overskrift1Tegn"/>
    <w:uiPriority w:val="9"/>
    <w:qFormat/>
    <w:rsid w:val="000F02A0"/>
    <w:pPr>
      <w:spacing w:before="240" w:after="120" w:line="240" w:lineRule="auto"/>
      <w:outlineLvl w:val="0"/>
    </w:pPr>
    <w:rPr>
      <w:rFonts w:asciiTheme="majorHAnsi" w:hAnsiTheme="majorHAnsi"/>
      <w:sz w:val="36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085119"/>
    <w:pPr>
      <w:spacing w:before="120" w:after="120"/>
      <w:outlineLvl w:val="1"/>
    </w:pPr>
    <w:rPr>
      <w:b/>
      <w:sz w:val="28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0F02A0"/>
    <w:pPr>
      <w:keepNext/>
      <w:keepLines/>
      <w:spacing w:before="120"/>
      <w:outlineLvl w:val="2"/>
    </w:pPr>
    <w:rPr>
      <w:rFonts w:eastAsiaTheme="majorEastAsia" w:cstheme="majorBidi"/>
      <w:b/>
      <w:sz w:val="24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unhideWhenUsed/>
    <w:qFormat/>
    <w:rsid w:val="000F02A0"/>
    <w:pPr>
      <w:keepNext/>
      <w:keepLines/>
      <w:spacing w:before="240"/>
      <w:outlineLvl w:val="3"/>
    </w:pPr>
    <w:rPr>
      <w:rFonts w:eastAsiaTheme="majorEastAsia" w:cstheme="majorBidi"/>
      <w:b/>
      <w:iCs/>
      <w:color w:val="auto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62648D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62648D"/>
  </w:style>
  <w:style w:type="paragraph" w:styleId="Sidefod">
    <w:name w:val="footer"/>
    <w:basedOn w:val="Normal"/>
    <w:link w:val="SidefodTegn"/>
    <w:uiPriority w:val="99"/>
    <w:unhideWhenUsed/>
    <w:rsid w:val="000F02A0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0F02A0"/>
    <w:rPr>
      <w:rFonts w:ascii="Pangea Text" w:hAnsi="Pangea Text"/>
      <w:color w:val="000000" w:themeColor="text1"/>
      <w:sz w:val="20"/>
    </w:rPr>
  </w:style>
  <w:style w:type="paragraph" w:styleId="Titel">
    <w:name w:val="Title"/>
    <w:aliases w:val="IU Overskrift 1"/>
    <w:basedOn w:val="Normal"/>
    <w:next w:val="Normal"/>
    <w:link w:val="TitelTegn"/>
    <w:uiPriority w:val="10"/>
    <w:rsid w:val="00DD0507"/>
    <w:pPr>
      <w:spacing w:line="720" w:lineRule="exact"/>
      <w:contextualSpacing/>
    </w:pPr>
    <w:rPr>
      <w:rFonts w:ascii="Times New Roman" w:eastAsia="Times New Roman" w:hAnsi="Times New Roman" w:cs="Times New Roman"/>
      <w:b/>
      <w:spacing w:val="-10"/>
      <w:kern w:val="28"/>
      <w:sz w:val="56"/>
      <w:szCs w:val="56"/>
    </w:rPr>
  </w:style>
  <w:style w:type="character" w:customStyle="1" w:styleId="TitelTegn">
    <w:name w:val="Titel Tegn"/>
    <w:aliases w:val="IU Overskrift 1 Tegn"/>
    <w:basedOn w:val="Standardskrifttypeiafsnit"/>
    <w:link w:val="Titel"/>
    <w:uiPriority w:val="10"/>
    <w:rsid w:val="00DD0507"/>
    <w:rPr>
      <w:rFonts w:ascii="Times New Roman" w:eastAsia="Times New Roman" w:hAnsi="Times New Roman" w:cs="Times New Roman"/>
      <w:b/>
      <w:color w:val="000000" w:themeColor="text1"/>
      <w:spacing w:val="-10"/>
      <w:kern w:val="28"/>
      <w:sz w:val="56"/>
      <w:szCs w:val="56"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0F02A0"/>
    <w:rPr>
      <w:rFonts w:asciiTheme="majorHAnsi" w:eastAsia="Times New Roman" w:hAnsiTheme="majorHAnsi" w:cs="Times New Roman"/>
      <w:b/>
      <w:color w:val="000000" w:themeColor="text1"/>
      <w:spacing w:val="-10"/>
      <w:kern w:val="28"/>
      <w:sz w:val="36"/>
      <w:szCs w:val="56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085119"/>
    <w:rPr>
      <w:rFonts w:ascii="Pangea Text" w:hAnsi="Pangea Text"/>
      <w:b/>
      <w:color w:val="000000" w:themeColor="text1"/>
      <w:sz w:val="28"/>
    </w:rPr>
  </w:style>
  <w:style w:type="paragraph" w:customStyle="1" w:styleId="Body">
    <w:name w:val="Body"/>
    <w:basedOn w:val="Normal"/>
    <w:uiPriority w:val="99"/>
    <w:rsid w:val="00A65039"/>
    <w:pPr>
      <w:autoSpaceDE w:val="0"/>
      <w:autoSpaceDN w:val="0"/>
      <w:adjustRightInd w:val="0"/>
      <w:spacing w:line="320" w:lineRule="atLeast"/>
      <w:textAlignment w:val="center"/>
    </w:pPr>
    <w:rPr>
      <w:rFonts w:ascii="Calibri" w:hAnsi="Calibri" w:cs="Calibri"/>
      <w:color w:val="000000"/>
      <w:szCs w:val="20"/>
      <w:lang w:val="en-US"/>
    </w:rPr>
  </w:style>
  <w:style w:type="paragraph" w:customStyle="1" w:styleId="Captions">
    <w:name w:val="Captions"/>
    <w:basedOn w:val="Normal"/>
    <w:rsid w:val="0035242F"/>
    <w:pPr>
      <w:spacing w:line="240" w:lineRule="exact"/>
    </w:pPr>
    <w:rPr>
      <w:sz w:val="16"/>
      <w:szCs w:val="16"/>
    </w:rPr>
  </w:style>
  <w:style w:type="character" w:styleId="Sidetal">
    <w:name w:val="page number"/>
    <w:basedOn w:val="Standardskrifttypeiafsnit"/>
    <w:uiPriority w:val="99"/>
    <w:semiHidden/>
    <w:unhideWhenUsed/>
    <w:rsid w:val="0035242F"/>
  </w:style>
  <w:style w:type="paragraph" w:styleId="Ingenafstand">
    <w:name w:val="No Spacing"/>
    <w:uiPriority w:val="1"/>
    <w:rsid w:val="008C275E"/>
    <w:pPr>
      <w:snapToGrid w:val="0"/>
    </w:pPr>
    <w:rPr>
      <w:rFonts w:ascii="Pangea Text" w:hAnsi="Pangea Text"/>
      <w:color w:val="000000" w:themeColor="text1"/>
      <w:sz w:val="20"/>
    </w:rPr>
  </w:style>
  <w:style w:type="character" w:styleId="Hyperlink">
    <w:name w:val="Hyperlink"/>
    <w:basedOn w:val="Standardskrifttypeiafsnit"/>
    <w:uiPriority w:val="99"/>
    <w:unhideWhenUsed/>
    <w:rsid w:val="005B1093"/>
    <w:rPr>
      <w:color w:val="78BDF0" w:themeColor="hyperlink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5B1093"/>
    <w:rPr>
      <w:color w:val="605E5C"/>
      <w:shd w:val="clear" w:color="auto" w:fill="E1DFDD"/>
    </w:rPr>
  </w:style>
  <w:style w:type="paragraph" w:styleId="Undertitel">
    <w:name w:val="Subtitle"/>
    <w:basedOn w:val="Normal"/>
    <w:next w:val="Normal"/>
    <w:link w:val="UndertitelTegn"/>
    <w:uiPriority w:val="11"/>
    <w:rsid w:val="00DD0507"/>
    <w:pPr>
      <w:numPr>
        <w:ilvl w:val="1"/>
      </w:numPr>
      <w:spacing w:after="160"/>
    </w:pPr>
    <w:rPr>
      <w:rFonts w:asciiTheme="minorHAnsi" w:eastAsiaTheme="minorEastAsia" w:hAnsiTheme="minorHAnsi"/>
      <w:color w:val="5A5A5A" w:themeColor="text1" w:themeTint="A5"/>
      <w:spacing w:val="15"/>
      <w:sz w:val="22"/>
      <w:szCs w:val="22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DD0507"/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Overskrift3Tegn">
    <w:name w:val="Overskrift 3 Tegn"/>
    <w:basedOn w:val="Standardskrifttypeiafsnit"/>
    <w:link w:val="Overskrift3"/>
    <w:uiPriority w:val="9"/>
    <w:rsid w:val="000F02A0"/>
    <w:rPr>
      <w:rFonts w:ascii="Pangea Text" w:eastAsiaTheme="majorEastAsia" w:hAnsi="Pangea Text" w:cstheme="majorBidi"/>
      <w:b/>
      <w:color w:val="000000" w:themeColor="text1"/>
      <w:szCs w:val="28"/>
    </w:rPr>
  </w:style>
  <w:style w:type="character" w:styleId="Svagfremhvning">
    <w:name w:val="Subtle Emphasis"/>
    <w:basedOn w:val="Standardskrifttypeiafsnit"/>
    <w:uiPriority w:val="19"/>
    <w:rsid w:val="00DD0507"/>
    <w:rPr>
      <w:i/>
      <w:iCs/>
      <w:color w:val="404040" w:themeColor="text1" w:themeTint="BF"/>
    </w:rPr>
  </w:style>
  <w:style w:type="character" w:styleId="Strk">
    <w:name w:val="Strong"/>
    <w:basedOn w:val="Standardskrifttypeiafsnit"/>
    <w:uiPriority w:val="22"/>
    <w:rsid w:val="00DD0507"/>
    <w:rPr>
      <w:b/>
      <w:bCs/>
    </w:rPr>
  </w:style>
  <w:style w:type="paragraph" w:styleId="Citat">
    <w:name w:val="Quote"/>
    <w:basedOn w:val="Normal"/>
    <w:next w:val="Normal"/>
    <w:link w:val="CitatTegn"/>
    <w:uiPriority w:val="29"/>
    <w:qFormat/>
    <w:rsid w:val="000F02A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0F02A0"/>
    <w:rPr>
      <w:rFonts w:ascii="Pangea Text" w:hAnsi="Pangea Text"/>
      <w:i/>
      <w:iCs/>
      <w:color w:val="404040" w:themeColor="text1" w:themeTint="BF"/>
      <w:sz w:val="20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0F02A0"/>
    <w:pPr>
      <w:pBdr>
        <w:top w:val="single" w:sz="4" w:space="10" w:color="1EC87D" w:themeColor="accent2"/>
        <w:bottom w:val="single" w:sz="4" w:space="10" w:color="1EC87D" w:themeColor="accent2"/>
      </w:pBdr>
      <w:spacing w:before="360" w:after="360"/>
      <w:ind w:left="864" w:right="864"/>
      <w:jc w:val="center"/>
    </w:pPr>
    <w:rPr>
      <w:i/>
      <w:iCs/>
      <w:color w:val="1EC87D" w:themeColor="accent2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0F02A0"/>
    <w:rPr>
      <w:rFonts w:ascii="Pangea Text" w:hAnsi="Pangea Text"/>
      <w:i/>
      <w:iCs/>
      <w:color w:val="1EC87D" w:themeColor="accent2"/>
      <w:sz w:val="20"/>
    </w:rPr>
  </w:style>
  <w:style w:type="character" w:styleId="Bogenstitel">
    <w:name w:val="Book Title"/>
    <w:basedOn w:val="Standardskrifttypeiafsnit"/>
    <w:uiPriority w:val="33"/>
    <w:rsid w:val="00DD0507"/>
    <w:rPr>
      <w:b/>
      <w:bCs/>
      <w:i/>
      <w:iCs/>
      <w:spacing w:val="5"/>
    </w:rPr>
  </w:style>
  <w:style w:type="character" w:styleId="Kraftighenvisning">
    <w:name w:val="Intense Reference"/>
    <w:basedOn w:val="Standardskrifttypeiafsnit"/>
    <w:uiPriority w:val="32"/>
    <w:rsid w:val="00DD0507"/>
    <w:rPr>
      <w:b/>
      <w:bCs/>
      <w:smallCaps/>
      <w:color w:val="F5B905" w:themeColor="accent1"/>
      <w:spacing w:val="5"/>
    </w:rPr>
  </w:style>
  <w:style w:type="paragraph" w:styleId="Listeafsnit">
    <w:name w:val="List Paragraph"/>
    <w:basedOn w:val="Normal"/>
    <w:uiPriority w:val="1"/>
    <w:qFormat/>
    <w:rsid w:val="000F02A0"/>
    <w:pPr>
      <w:numPr>
        <w:numId w:val="3"/>
      </w:numPr>
      <w:contextualSpacing/>
    </w:pPr>
  </w:style>
  <w:style w:type="character" w:customStyle="1" w:styleId="Overskrift4Tegn">
    <w:name w:val="Overskrift 4 Tegn"/>
    <w:basedOn w:val="Standardskrifttypeiafsnit"/>
    <w:link w:val="Overskrift4"/>
    <w:uiPriority w:val="9"/>
    <w:rsid w:val="000F02A0"/>
    <w:rPr>
      <w:rFonts w:ascii="Pangea Text" w:eastAsiaTheme="majorEastAsia" w:hAnsi="Pangea Text" w:cstheme="majorBidi"/>
      <w:b/>
      <w:iCs/>
      <w:sz w:val="20"/>
    </w:rPr>
  </w:style>
  <w:style w:type="character" w:styleId="Pladsholdertekst">
    <w:name w:val="Placeholder Text"/>
    <w:basedOn w:val="Standardskrifttypeiafsnit"/>
    <w:uiPriority w:val="99"/>
    <w:semiHidden/>
    <w:rsid w:val="00927EBE"/>
    <w:rPr>
      <w:color w:val="808080"/>
    </w:rPr>
  </w:style>
  <w:style w:type="table" w:customStyle="1" w:styleId="Tabel-Gitter1">
    <w:name w:val="Tabel - Gitter1"/>
    <w:basedOn w:val="Tabel-Normal"/>
    <w:next w:val="Tabel-Gitter"/>
    <w:uiPriority w:val="59"/>
    <w:rsid w:val="00BD61F5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-Gitter">
    <w:name w:val="Table Grid"/>
    <w:basedOn w:val="Tabel-Normal"/>
    <w:uiPriority w:val="39"/>
    <w:rsid w:val="00BD61F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5005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lu\AppData\Roaming\Microsoft\Templates\MI%20Notat.dotx" TargetMode="External"/></Relationships>
</file>

<file path=word/theme/theme1.xml><?xml version="1.0" encoding="utf-8"?>
<a:theme xmlns:a="http://schemas.openxmlformats.org/drawingml/2006/main" name="IHF-WWC-2023_PowerPoint_Theme">
  <a:themeElements>
    <a:clrScheme name="Industriens Uddannelser_2">
      <a:dk1>
        <a:srgbClr val="000000"/>
      </a:dk1>
      <a:lt1>
        <a:srgbClr val="FFFFFF"/>
      </a:lt1>
      <a:dk2>
        <a:srgbClr val="666666"/>
      </a:dk2>
      <a:lt2>
        <a:srgbClr val="CCCCCC"/>
      </a:lt2>
      <a:accent1>
        <a:srgbClr val="F5B905"/>
      </a:accent1>
      <a:accent2>
        <a:srgbClr val="1EC87D"/>
      </a:accent2>
      <a:accent3>
        <a:srgbClr val="FA691E"/>
      </a:accent3>
      <a:accent4>
        <a:srgbClr val="1E91E6"/>
      </a:accent4>
      <a:accent5>
        <a:srgbClr val="E13223"/>
      </a:accent5>
      <a:accent6>
        <a:srgbClr val="FCA275"/>
      </a:accent6>
      <a:hlink>
        <a:srgbClr val="78BDF0"/>
      </a:hlink>
      <a:folHlink>
        <a:srgbClr val="ED837B"/>
      </a:folHlink>
    </a:clrScheme>
    <a:fontScheme name="Industriens Uddannelser">
      <a:majorFont>
        <a:latin typeface="IvyPrestoDisplay-SemiBold"/>
        <a:ea typeface=""/>
        <a:cs typeface=""/>
      </a:majorFont>
      <a:minorFont>
        <a:latin typeface="Pangea-Regular"/>
        <a:ea typeface=""/>
        <a:cs typeface=""/>
      </a:minorFont>
    </a:fontScheme>
    <a:fmtScheme name="Office-tem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lt1"/>
        </a:solidFill>
        <a:ln w="6350">
          <a:noFill/>
        </a:ln>
      </a:spPr>
      <a:bodyPr wrap="square" lIns="0" tIns="0" rIns="0" bIns="0" rtlCol="0"/>
      <a:lstStyle/>
    </a:txDef>
  </a:objectDefaults>
  <a:extraClrSchemeLst/>
  <a:extLst>
    <a:ext uri="{05A4C25C-085E-4340-85A3-A5531E510DB2}">
      <thm15:themeFamily xmlns:thm15="http://schemas.microsoft.com/office/thememl/2012/main" name="IHF-WWC-2023_PowerPoint_Theme" id="{E6AAD4DE-88EC-2547-AB65-F6FBE01F0A08}" vid="{BA94486D-2C48-9F40-A83D-5F3F679ADF86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ettighed xmlns="efea5cf1-ed01-4c90-a549-b9e48caf7c2f" xsi:nil="true"/>
    <TaxCatchAll xmlns="89e4b767-4677-4924-b28b-11ac85f6d324" xsi:nil="true"/>
    <lcf76f155ced4ddcb4097134ff3c332f xmlns="efea5cf1-ed01-4c90-a549-b9e48caf7c2f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95F17FD2E1E634883A6F2DBB13A8255" ma:contentTypeVersion="15" ma:contentTypeDescription="Opret et nyt dokument." ma:contentTypeScope="" ma:versionID="0493fab7fa04a9c616c19869a296e8fd">
  <xsd:schema xmlns:xsd="http://www.w3.org/2001/XMLSchema" xmlns:xs="http://www.w3.org/2001/XMLSchema" xmlns:p="http://schemas.microsoft.com/office/2006/metadata/properties" xmlns:ns2="efea5cf1-ed01-4c90-a549-b9e48caf7c2f" xmlns:ns3="89e4b767-4677-4924-b28b-11ac85f6d324" targetNamespace="http://schemas.microsoft.com/office/2006/metadata/properties" ma:root="true" ma:fieldsID="f82402c7674e41977a3fb1cf0ef2d0ad" ns2:_="" ns3:_="">
    <xsd:import namespace="efea5cf1-ed01-4c90-a549-b9e48caf7c2f"/>
    <xsd:import namespace="89e4b767-4677-4924-b28b-11ac85f6d324"/>
    <xsd:element name="properties">
      <xsd:complexType>
        <xsd:sequence>
          <xsd:element name="documentManagement">
            <xsd:complexType>
              <xsd:all>
                <xsd:element ref="ns2:Rettighed" minOccurs="0"/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ea5cf1-ed01-4c90-a549-b9e48caf7c2f" elementFormDefault="qualified">
    <xsd:import namespace="http://schemas.microsoft.com/office/2006/documentManagement/types"/>
    <xsd:import namespace="http://schemas.microsoft.com/office/infopath/2007/PartnerControls"/>
    <xsd:element name="Rettighed" ma:index="2" nillable="true" ma:displayName="Rettighed" ma:format="Dropdown" ma:internalName="Rettighed">
      <xsd:simpleType>
        <xsd:restriction base="dms:Note">
          <xsd:maxLength value="255"/>
        </xsd:restriction>
      </xsd:simpleType>
    </xsd:element>
    <xsd:element name="MediaServiceMetadata" ma:index="6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7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8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5" nillable="true" ma:taxonomy="true" ma:internalName="lcf76f155ced4ddcb4097134ff3c332f" ma:taxonomyFieldName="MediaServiceImageTags" ma:displayName="Billedmærker" ma:readOnly="false" ma:fieldId="{5cf76f15-5ced-4ddc-b409-7134ff3c332f}" ma:taxonomyMulti="true" ma:sspId="cfc1aa0e-383c-4a8f-b5b6-7a4ae5e7847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19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9e4b767-4677-4924-b28b-11ac85f6d324" elementFormDefault="qualified">
    <xsd:import namespace="http://schemas.microsoft.com/office/2006/documentManagement/types"/>
    <xsd:import namespace="http://schemas.microsoft.com/office/infopath/2007/PartnerControls"/>
    <xsd:element name="TaxCatchAll" ma:index="16" nillable="true" ma:displayName="Taxonomy Catch All Column" ma:hidden="true" ma:list="{4eca14ad-19e7-44a8-b6ca-18e22ea1be5a}" ma:internalName="TaxCatchAll" ma:showField="CatchAllData" ma:web="89e4b767-4677-4924-b28b-11ac85f6d32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0" ma:displayName="Indholdstype"/>
        <xsd:element ref="dc:title" minOccurs="0" maxOccurs="1" ma:index="1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B951232-6BA8-4DA2-8A76-3AB95CDB6C73}">
  <ds:schemaRefs>
    <ds:schemaRef ds:uri="http://schemas.microsoft.com/office/2006/metadata/properties"/>
    <ds:schemaRef ds:uri="http://schemas.microsoft.com/office/infopath/2007/PartnerControls"/>
    <ds:schemaRef ds:uri="efea5cf1-ed01-4c90-a549-b9e48caf7c2f"/>
    <ds:schemaRef ds:uri="89e4b767-4677-4924-b28b-11ac85f6d324"/>
  </ds:schemaRefs>
</ds:datastoreItem>
</file>

<file path=customXml/itemProps2.xml><?xml version="1.0" encoding="utf-8"?>
<ds:datastoreItem xmlns:ds="http://schemas.openxmlformats.org/officeDocument/2006/customXml" ds:itemID="{B10C95CC-CF75-4D37-9280-45153A60125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119C654-0511-4BA9-A296-0C1BC70B59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fea5cf1-ed01-4c90-a549-b9e48caf7c2f"/>
    <ds:schemaRef ds:uri="89e4b767-4677-4924-b28b-11ac85f6d32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MI Notat</Template>
  <TotalTime>3</TotalTime>
  <Pages>4</Pages>
  <Words>725</Words>
  <Characters>4425</Characters>
  <Application>Microsoft Office Word</Application>
  <DocSecurity>0</DocSecurity>
  <Lines>36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Charlotte Lundius</dc:creator>
  <cp:keywords/>
  <dc:description/>
  <cp:lastModifiedBy>Charlotte Lundius</cp:lastModifiedBy>
  <cp:revision>4</cp:revision>
  <dcterms:created xsi:type="dcterms:W3CDTF">2026-06-18T11:05:00Z</dcterms:created>
  <dcterms:modified xsi:type="dcterms:W3CDTF">2026-06-18T11:12:00Z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0x010100B95F17FD2E1E634883A6F2DBB13A8255</vt:lpwstr>
  </property>
  <property fmtid="{D5CDD505-2E9C-101B-9397-08002B2CF9AE}" pid="3" name="MediaServiceImageTags">
    <vt:lpwstr/>
  </property>
</Properties>
</file>