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E7416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>
        <w:rPr>
          <w:rStyle w:val="Overskrift1Tegn"/>
          <w:rFonts w:eastAsia="Calibri"/>
        </w:rPr>
        <w:t>Klejnsmed</w:t>
      </w:r>
      <w:r>
        <w:br/>
      </w:r>
      <w:r w:rsidRPr="1E760FAC">
        <w:rPr>
          <w:rFonts w:ascii="Verdana" w:eastAsiaTheme="minorEastAsia" w:hAnsi="Verdana"/>
          <w:b/>
          <w:bCs/>
          <w:sz w:val="23"/>
          <w:szCs w:val="23"/>
        </w:rPr>
        <w:t xml:space="preserve"> - gældende pr. 1/8 - 2026</w:t>
      </w:r>
    </w:p>
    <w:p w14:paraId="4BF85585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10F5ADE1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Uddannelsesudvalg har udformet erklæringen om oplæring i henhold til gældende lov og bekendtgørelser om erhvervsuddannelserne.   </w:t>
      </w:r>
    </w:p>
    <w:p w14:paraId="3C1C4D0E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24C4F465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14:paraId="32E08628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6A878099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6B5D6624" w14:textId="77777777" w:rsidR="00BD656D" w:rsidRPr="000731E2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BD656D" w:rsidRPr="000731E2" w14:paraId="430CEDA5" w14:textId="77777777" w:rsidTr="0032792D">
        <w:tc>
          <w:tcPr>
            <w:tcW w:w="9670" w:type="dxa"/>
          </w:tcPr>
          <w:p w14:paraId="792456E1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225F3D9" w14:textId="77777777" w:rsidR="00BD656D" w:rsidRPr="000C2385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50873EC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053DF08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1CA00C84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6205B249" w14:textId="77777777" w:rsidR="00BD656D" w:rsidRPr="000731E2" w:rsidRDefault="00BD656D" w:rsidP="00BD656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BD656D" w:rsidRPr="000731E2" w14:paraId="4C1C6B78" w14:textId="77777777" w:rsidTr="0032792D">
        <w:tc>
          <w:tcPr>
            <w:tcW w:w="5245" w:type="dxa"/>
          </w:tcPr>
          <w:p w14:paraId="0F958CD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749B4C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61AA175A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54ED3B3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953B494" w14:textId="77777777" w:rsidR="00BD656D" w:rsidRPr="000731E2" w:rsidRDefault="00BD656D" w:rsidP="00BD656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BD656D" w:rsidRPr="000731E2" w14:paraId="0B9A0995" w14:textId="77777777" w:rsidTr="0032792D">
        <w:tc>
          <w:tcPr>
            <w:tcW w:w="5245" w:type="dxa"/>
          </w:tcPr>
          <w:p w14:paraId="1B4397B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B20FED0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0BDC1A2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E4F50F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BD656D" w:rsidRPr="000731E2" w14:paraId="5D8C5B60" w14:textId="77777777" w:rsidTr="0032792D">
        <w:tc>
          <w:tcPr>
            <w:tcW w:w="5245" w:type="dxa"/>
          </w:tcPr>
          <w:p w14:paraId="2F6E576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71B955C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383DB1D4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DBEFD4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BD656D" w:rsidRPr="000731E2" w14:paraId="304B1295" w14:textId="77777777" w:rsidTr="0032792D">
        <w:tc>
          <w:tcPr>
            <w:tcW w:w="5245" w:type="dxa"/>
          </w:tcPr>
          <w:p w14:paraId="6C9A5707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809899F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20F19020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E32DCBC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B14A263" w14:textId="77777777" w:rsidR="00BD656D" w:rsidRPr="000731E2" w:rsidRDefault="00BD656D" w:rsidP="00BD656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BD656D" w:rsidRPr="000731E2" w14:paraId="08DC5920" w14:textId="77777777" w:rsidTr="0032792D">
        <w:tc>
          <w:tcPr>
            <w:tcW w:w="9521" w:type="dxa"/>
            <w:gridSpan w:val="2"/>
          </w:tcPr>
          <w:p w14:paraId="71A69C02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BBF61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BD656D" w:rsidRPr="000731E2" w14:paraId="7E677485" w14:textId="77777777" w:rsidTr="0032792D">
        <w:tc>
          <w:tcPr>
            <w:tcW w:w="5170" w:type="dxa"/>
          </w:tcPr>
          <w:p w14:paraId="0853DDC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46F8A70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161EA330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0671A44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BD656D" w:rsidRPr="000731E2" w14:paraId="14A8AEFB" w14:textId="77777777" w:rsidTr="0032792D">
        <w:tc>
          <w:tcPr>
            <w:tcW w:w="5170" w:type="dxa"/>
          </w:tcPr>
          <w:p w14:paraId="61EE2001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74EB2CA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712D9C7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D94E9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BD656D" w:rsidRPr="000731E2" w14:paraId="7544C5F9" w14:textId="77777777" w:rsidTr="0032792D">
        <w:tc>
          <w:tcPr>
            <w:tcW w:w="9521" w:type="dxa"/>
            <w:gridSpan w:val="2"/>
          </w:tcPr>
          <w:p w14:paraId="264D889C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77E8FB5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1D5BCDBA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F00A2C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4C31D44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C468708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8B702C5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FF1F044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9B6374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74331A1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7D3DB2E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58C70EB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7D4AEDA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BD656D" w:rsidRPr="000731E2" w14:paraId="4894A861" w14:textId="77777777" w:rsidTr="0032792D">
        <w:tc>
          <w:tcPr>
            <w:tcW w:w="9521" w:type="dxa"/>
            <w:gridSpan w:val="2"/>
          </w:tcPr>
          <w:p w14:paraId="6A6BC70F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3C06FFA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1BD04CDD" w14:textId="77777777" w:rsidR="00BD656D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</w:p>
    <w:p w14:paraId="0A0C73EC" w14:textId="3F14CB84" w:rsidR="00BD656D" w:rsidRPr="00CB49D6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  <w:r w:rsidRPr="00CB49D6">
        <w:rPr>
          <w:rFonts w:ascii="Verdana" w:hAnsi="Verdana" w:cs="Verdana"/>
          <w:b/>
          <w:iCs/>
          <w:color w:val="000000"/>
          <w:szCs w:val="20"/>
        </w:rPr>
        <w:lastRenderedPageBreak/>
        <w:t>Nedenstående udfyldes af virksomhed og lærling undervejs i oplæringen</w:t>
      </w:r>
    </w:p>
    <w:p w14:paraId="1AC7E0AE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010332AE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2BBEAEA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2E300B92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0438A919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0CBBDB62" w14:textId="77777777" w:rsidR="00BD656D" w:rsidRPr="000C2385" w:rsidRDefault="00BD656D" w:rsidP="00BD656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1DDBF407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1A2D7794" w14:textId="77777777" w:rsidR="00BD656D" w:rsidRPr="000C2385" w:rsidRDefault="00BD656D" w:rsidP="00BD656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 er i gang</w:t>
      </w:r>
      <w:r w:rsidRPr="0870E571">
        <w:rPr>
          <w:rFonts w:ascii="Verdana" w:hAnsi="Verdana" w:cs="Verdana"/>
          <w:sz w:val="18"/>
          <w:szCs w:val="18"/>
        </w:rPr>
        <w:t xml:space="preserve"> – hvis lærlingen har arbejdet med arbejdsområdet/funktionen, men endnu ikke har opnået oplæringsmålet fuldt ud</w:t>
      </w:r>
    </w:p>
    <w:p w14:paraId="5D5123BC" w14:textId="77777777" w:rsidR="00BD656D" w:rsidRPr="000C2385" w:rsidRDefault="00BD656D" w:rsidP="00BD656D">
      <w:pPr>
        <w:ind w:left="720"/>
        <w:contextualSpacing/>
        <w:rPr>
          <w:rFonts w:ascii="Verdana" w:hAnsi="Verdana"/>
          <w:sz w:val="18"/>
          <w:szCs w:val="18"/>
        </w:rPr>
      </w:pPr>
    </w:p>
    <w:p w14:paraId="0CD4BB44" w14:textId="77777777" w:rsidR="00BD656D" w:rsidRPr="000C2385" w:rsidRDefault="00BD656D" w:rsidP="00BD656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Oplæringsmålet er nået</w:t>
      </w:r>
      <w:r w:rsidRPr="0870E571">
        <w:rPr>
          <w:rFonts w:ascii="Verdana" w:hAnsi="Verdana" w:cs="Verdana"/>
          <w:sz w:val="18"/>
          <w:szCs w:val="18"/>
        </w:rPr>
        <w:t xml:space="preserve"> – hvis lærlingen har nået det beskrevne oplæringsmål for uddannelsen </w:t>
      </w:r>
    </w:p>
    <w:p w14:paraId="5820DC9E" w14:textId="77777777" w:rsidR="00BD656D" w:rsidRPr="000C2385" w:rsidRDefault="00BD656D" w:rsidP="00BD656D">
      <w:pPr>
        <w:ind w:left="720"/>
        <w:contextualSpacing/>
        <w:rPr>
          <w:rFonts w:ascii="Verdana" w:hAnsi="Verdana"/>
          <w:sz w:val="18"/>
          <w:szCs w:val="18"/>
        </w:rPr>
      </w:pPr>
    </w:p>
    <w:p w14:paraId="7FBC8D16" w14:textId="77777777" w:rsidR="00BD656D" w:rsidRPr="000C2385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7F7D7036" w14:textId="77777777" w:rsidR="00BD656D" w:rsidRPr="000C2385" w:rsidRDefault="00BD656D" w:rsidP="00BD656D">
      <w:pPr>
        <w:contextualSpacing/>
        <w:rPr>
          <w:rFonts w:ascii="Verdana" w:hAnsi="Verdana"/>
          <w:sz w:val="18"/>
          <w:szCs w:val="18"/>
        </w:rPr>
      </w:pPr>
    </w:p>
    <w:p w14:paraId="0A46C520" w14:textId="77777777" w:rsidR="00BD656D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580519B1" w14:textId="77777777" w:rsidR="00BD656D" w:rsidRPr="00667B06" w:rsidRDefault="00BD656D" w:rsidP="00BD656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5"/>
        <w:gridCol w:w="4108"/>
        <w:gridCol w:w="1042"/>
        <w:gridCol w:w="1042"/>
        <w:gridCol w:w="1214"/>
      </w:tblGrid>
      <w:tr w:rsidR="00BD656D" w:rsidRPr="003D2786" w14:paraId="7C4CBAE5" w14:textId="77777777" w:rsidTr="00BD656D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6B77690" w14:textId="77777777" w:rsidR="00BD656D" w:rsidRPr="00664C3A" w:rsidRDefault="00BD656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uddannelsens trin 1 – Smed bearbejdning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74C554B" w14:textId="77777777" w:rsidR="00BD656D" w:rsidRPr="00664C3A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2670F610" w14:textId="77777777" w:rsidR="00BD656D" w:rsidRPr="00664C3A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569C9928" w14:textId="77777777" w:rsidR="00BD656D" w:rsidRPr="00664C3A" w:rsidRDefault="00BD656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0AC6919" w14:textId="77777777" w:rsidR="00BD656D" w:rsidRPr="00664C3A" w:rsidRDefault="00BD656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148CE8F" w14:textId="77777777" w:rsidR="00BD656D" w:rsidRPr="00664C3A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6128FBB2" w14:textId="77777777" w:rsidR="00BD656D" w:rsidRPr="00664C3A" w:rsidRDefault="00BD656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BD656D" w:rsidRPr="003D2786" w14:paraId="24637105" w14:textId="77777777" w:rsidTr="0032792D">
        <w:trPr>
          <w:trHeight w:val="1402"/>
        </w:trPr>
        <w:tc>
          <w:tcPr>
            <w:tcW w:w="1945" w:type="dxa"/>
          </w:tcPr>
          <w:p w14:paraId="26AAE9B1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05D3E094" w14:textId="77777777" w:rsidR="00BD656D" w:rsidRPr="003D2786" w:rsidRDefault="00BD656D" w:rsidP="0032792D">
            <w:pPr>
              <w:spacing w:line="240" w:lineRule="auto"/>
            </w:pPr>
            <w:r>
              <w:t xml:space="preserve">Lærlingen kan tilrettelægge og udføre enkle konstruktioner i </w:t>
            </w:r>
            <w:r w:rsidRPr="003D2786">
              <w:t>plade-, rør og stålprofiler</w:t>
            </w:r>
            <w:r>
              <w:t xml:space="preserve"> ved anvendelse af manuelle og maskinelle bearbejdningsmetoder og overholde sikkerhedskrav</w:t>
            </w:r>
          </w:p>
        </w:tc>
        <w:tc>
          <w:tcPr>
            <w:tcW w:w="1042" w:type="dxa"/>
          </w:tcPr>
          <w:p w14:paraId="2C5B46DD" w14:textId="77777777" w:rsidR="00BD656D" w:rsidRPr="003D2786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4BA4F7F" w14:textId="77777777" w:rsidR="00BD656D" w:rsidRPr="003D2786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A88925B" w14:textId="77777777" w:rsidR="00BD656D" w:rsidRPr="003D2786" w:rsidRDefault="00BD656D" w:rsidP="0032792D">
            <w:pPr>
              <w:spacing w:line="240" w:lineRule="auto"/>
            </w:pPr>
          </w:p>
        </w:tc>
      </w:tr>
      <w:tr w:rsidR="00BD656D" w14:paraId="10F8FE9C" w14:textId="77777777" w:rsidTr="0032792D">
        <w:tc>
          <w:tcPr>
            <w:tcW w:w="1945" w:type="dxa"/>
          </w:tcPr>
          <w:p w14:paraId="15F39CFE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3DDA7D63" w14:textId="77777777" w:rsidR="00BD656D" w:rsidRDefault="00BD656D" w:rsidP="0032792D">
            <w:pPr>
              <w:spacing w:line="240" w:lineRule="auto"/>
            </w:pPr>
            <w:r w:rsidRPr="003D2786">
              <w:t>Lærlingen kan fremstille og anvende enkle arbejdstegninger til en produktionsproces i virksomheden.</w:t>
            </w:r>
          </w:p>
        </w:tc>
        <w:tc>
          <w:tcPr>
            <w:tcW w:w="1042" w:type="dxa"/>
          </w:tcPr>
          <w:p w14:paraId="020912E3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12652BA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26406F42" w14:textId="77777777" w:rsidR="00BD656D" w:rsidRDefault="00BD656D" w:rsidP="0032792D">
            <w:pPr>
              <w:spacing w:line="240" w:lineRule="auto"/>
            </w:pPr>
          </w:p>
        </w:tc>
      </w:tr>
      <w:tr w:rsidR="00BD656D" w:rsidRPr="003D2786" w14:paraId="13F88104" w14:textId="77777777" w:rsidTr="0032792D">
        <w:tc>
          <w:tcPr>
            <w:tcW w:w="1945" w:type="dxa"/>
          </w:tcPr>
          <w:p w14:paraId="3B4C7306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7EE58A89" w14:textId="77777777" w:rsidR="00BD656D" w:rsidRPr="003D2786" w:rsidRDefault="00BD656D" w:rsidP="0032792D">
            <w:pPr>
              <w:spacing w:line="240" w:lineRule="auto"/>
            </w:pPr>
            <w:r w:rsidRPr="003D2786">
              <w:t xml:space="preserve">Lærlingen kan udvælge </w:t>
            </w:r>
            <w:r w:rsidRPr="00260245">
              <w:t>og udføre egnede sammenføjningsmetoder i plade-, rør og stålprofiler</w:t>
            </w:r>
            <w:r>
              <w:t xml:space="preserve">, </w:t>
            </w:r>
            <w:r w:rsidRPr="00260245">
              <w:t xml:space="preserve">herunder anvende tilsætningsmaterialer og gas med videre </w:t>
            </w:r>
          </w:p>
        </w:tc>
        <w:tc>
          <w:tcPr>
            <w:tcW w:w="1042" w:type="dxa"/>
          </w:tcPr>
          <w:p w14:paraId="4700B669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162B1BD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2496019" w14:textId="77777777" w:rsidR="00BD656D" w:rsidRDefault="00BD656D" w:rsidP="0032792D">
            <w:pPr>
              <w:spacing w:line="240" w:lineRule="auto"/>
            </w:pPr>
          </w:p>
        </w:tc>
      </w:tr>
      <w:tr w:rsidR="00BD656D" w14:paraId="15D1A4AA" w14:textId="77777777" w:rsidTr="0032792D">
        <w:tc>
          <w:tcPr>
            <w:tcW w:w="1945" w:type="dxa"/>
          </w:tcPr>
          <w:p w14:paraId="3F7A44E7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50B23293" w14:textId="77777777" w:rsidR="00BD656D" w:rsidRDefault="00BD656D" w:rsidP="0032792D">
            <w:pPr>
              <w:spacing w:line="240" w:lineRule="auto"/>
            </w:pPr>
            <w:r w:rsidRPr="003D2786">
              <w:t>Lærlingen kan koble teori om materialer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5F4B1761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ECCC63E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0DE28D7" w14:textId="77777777" w:rsidR="00BD656D" w:rsidRDefault="00BD656D" w:rsidP="0032792D">
            <w:pPr>
              <w:spacing w:line="240" w:lineRule="auto"/>
            </w:pPr>
          </w:p>
        </w:tc>
      </w:tr>
      <w:tr w:rsidR="00BD656D" w:rsidRPr="003D2786" w14:paraId="3E7D8CC7" w14:textId="77777777" w:rsidTr="0032792D">
        <w:tc>
          <w:tcPr>
            <w:tcW w:w="1945" w:type="dxa"/>
          </w:tcPr>
          <w:p w14:paraId="26A6B83E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64F6FBFC" w14:textId="77777777" w:rsidR="00BD656D" w:rsidRPr="003D2786" w:rsidRDefault="00BD656D" w:rsidP="0032792D">
            <w:pPr>
              <w:spacing w:line="240" w:lineRule="auto"/>
            </w:pPr>
            <w:r w:rsidRPr="004A48B3">
              <w:t>Lærlingen kan udføre overflade- og efterbehandling af metaller og andre materialer</w:t>
            </w:r>
            <w:r>
              <w:t xml:space="preserve"> i et</w:t>
            </w:r>
            <w:r w:rsidRPr="004A48B3">
              <w:t xml:space="preserve"> fremstillings- og</w:t>
            </w:r>
            <w:r>
              <w:t>/eller</w:t>
            </w:r>
            <w:r w:rsidRPr="004A48B3">
              <w:t xml:space="preserve"> reparations</w:t>
            </w:r>
            <w:r>
              <w:t>forløb.</w:t>
            </w:r>
          </w:p>
        </w:tc>
        <w:tc>
          <w:tcPr>
            <w:tcW w:w="1042" w:type="dxa"/>
          </w:tcPr>
          <w:p w14:paraId="722DEE1A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7144970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0524068" w14:textId="77777777" w:rsidR="00BD656D" w:rsidRDefault="00BD656D" w:rsidP="0032792D">
            <w:pPr>
              <w:spacing w:line="240" w:lineRule="auto"/>
            </w:pPr>
          </w:p>
        </w:tc>
      </w:tr>
      <w:tr w:rsidR="00BD656D" w14:paraId="45BA16B1" w14:textId="77777777" w:rsidTr="0032792D">
        <w:tc>
          <w:tcPr>
            <w:tcW w:w="1945" w:type="dxa"/>
          </w:tcPr>
          <w:p w14:paraId="718E9491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05E67C8F" w14:textId="77777777" w:rsidR="00BD656D" w:rsidRDefault="00BD656D" w:rsidP="0032792D">
            <w:pPr>
              <w:spacing w:line="240" w:lineRule="auto"/>
            </w:pPr>
            <w:r>
              <w:t>Lærlingen kan tilrettelægge og udføre enkle reparations- og vedligeholdelsesopgaver på virksomhedens produktionsudstyr og/eller kundeopgaver</w:t>
            </w:r>
          </w:p>
        </w:tc>
        <w:tc>
          <w:tcPr>
            <w:tcW w:w="1042" w:type="dxa"/>
          </w:tcPr>
          <w:p w14:paraId="7645336B" w14:textId="77777777" w:rsidR="00BD656D" w:rsidRPr="000427AE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7D275EC" w14:textId="77777777" w:rsidR="00BD656D" w:rsidRPr="000427AE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002C7DC" w14:textId="77777777" w:rsidR="00BD656D" w:rsidRPr="000427AE" w:rsidRDefault="00BD656D" w:rsidP="0032792D">
            <w:pPr>
              <w:spacing w:line="240" w:lineRule="auto"/>
            </w:pPr>
          </w:p>
        </w:tc>
      </w:tr>
      <w:tr w:rsidR="00BD656D" w14:paraId="161C7AC8" w14:textId="77777777" w:rsidTr="0032792D">
        <w:tc>
          <w:tcPr>
            <w:tcW w:w="1945" w:type="dxa"/>
          </w:tcPr>
          <w:p w14:paraId="0F0560FE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5C6697D6" w14:textId="77777777" w:rsidR="00BD656D" w:rsidRDefault="00BD656D" w:rsidP="0032792D">
            <w:pPr>
              <w:spacing w:line="240" w:lineRule="auto"/>
            </w:pPr>
            <w:r>
              <w:t xml:space="preserve">Lærlingen kan tilrettelægge og udføre montage og </w:t>
            </w:r>
            <w:proofErr w:type="spellStart"/>
            <w:r>
              <w:t>demontage</w:t>
            </w:r>
            <w:proofErr w:type="spellEnd"/>
            <w:r>
              <w:t xml:space="preserve"> af enkle </w:t>
            </w:r>
            <w:r>
              <w:lastRenderedPageBreak/>
              <w:t xml:space="preserve">delkomponenter, maskiner og installationer. </w:t>
            </w:r>
          </w:p>
        </w:tc>
        <w:tc>
          <w:tcPr>
            <w:tcW w:w="1042" w:type="dxa"/>
          </w:tcPr>
          <w:p w14:paraId="66DBC2FC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7D41A03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EF69E1C" w14:textId="77777777" w:rsidR="00BD656D" w:rsidRDefault="00BD656D" w:rsidP="0032792D">
            <w:pPr>
              <w:spacing w:line="240" w:lineRule="auto"/>
            </w:pPr>
          </w:p>
        </w:tc>
      </w:tr>
      <w:tr w:rsidR="00BD656D" w14:paraId="51476C9C" w14:textId="77777777" w:rsidTr="0032792D">
        <w:tc>
          <w:tcPr>
            <w:tcW w:w="1945" w:type="dxa"/>
          </w:tcPr>
          <w:p w14:paraId="5D9EFFA1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37C1AD70" w14:textId="77777777" w:rsidR="00BD656D" w:rsidRDefault="00BD656D" w:rsidP="0032792D">
            <w:pPr>
              <w:spacing w:line="240" w:lineRule="auto"/>
            </w:pPr>
            <w:r w:rsidRPr="003D2786">
              <w:t>Lærlingen kender virksomhedens forretning</w:t>
            </w:r>
            <w:r>
              <w:t xml:space="preserve">s- og </w:t>
            </w:r>
            <w:r w:rsidRPr="003D2786">
              <w:t>værdi</w:t>
            </w:r>
            <w:r>
              <w:t>grundlag og lærlingens egen betydning for produktionen</w:t>
            </w:r>
          </w:p>
        </w:tc>
        <w:tc>
          <w:tcPr>
            <w:tcW w:w="1042" w:type="dxa"/>
          </w:tcPr>
          <w:p w14:paraId="1C277563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0CF0652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13249D7" w14:textId="77777777" w:rsidR="00BD656D" w:rsidRDefault="00BD656D" w:rsidP="0032792D">
            <w:pPr>
              <w:spacing w:line="240" w:lineRule="auto"/>
            </w:pPr>
          </w:p>
        </w:tc>
      </w:tr>
      <w:tr w:rsidR="00BD656D" w14:paraId="53A9B880" w14:textId="77777777" w:rsidTr="0032792D">
        <w:tc>
          <w:tcPr>
            <w:tcW w:w="1945" w:type="dxa"/>
          </w:tcPr>
          <w:p w14:paraId="3C1E7CA8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78A106A7" w14:textId="77777777" w:rsidR="00BD656D" w:rsidRDefault="00BD656D" w:rsidP="0032792D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i produktionen</w:t>
            </w:r>
          </w:p>
        </w:tc>
        <w:tc>
          <w:tcPr>
            <w:tcW w:w="1042" w:type="dxa"/>
          </w:tcPr>
          <w:p w14:paraId="54893BC3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FC694DD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049A0C6" w14:textId="77777777" w:rsidR="00BD656D" w:rsidRDefault="00BD656D" w:rsidP="0032792D">
            <w:pPr>
              <w:spacing w:line="240" w:lineRule="auto"/>
            </w:pPr>
          </w:p>
        </w:tc>
      </w:tr>
      <w:tr w:rsidR="00BD656D" w14:paraId="325D9BE5" w14:textId="77777777" w:rsidTr="0032792D">
        <w:tc>
          <w:tcPr>
            <w:tcW w:w="1945" w:type="dxa"/>
          </w:tcPr>
          <w:p w14:paraId="3117E7FC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7D2B6E15" w14:textId="77777777" w:rsidR="00BD656D" w:rsidRDefault="00BD656D" w:rsidP="0032792D">
            <w:pPr>
              <w:spacing w:line="240" w:lineRule="auto"/>
            </w:pPr>
            <w:r w:rsidRPr="009F6957">
              <w:t xml:space="preserve">Lærlingen kan kommunikere og samarbejde med kunder, kollegaer og interessenter </w:t>
            </w:r>
          </w:p>
        </w:tc>
        <w:tc>
          <w:tcPr>
            <w:tcW w:w="1042" w:type="dxa"/>
          </w:tcPr>
          <w:p w14:paraId="062B1D09" w14:textId="77777777" w:rsidR="00BD656D" w:rsidRPr="003D2786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F058A0F" w14:textId="77777777" w:rsidR="00BD656D" w:rsidRPr="003D2786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28E263C" w14:textId="77777777" w:rsidR="00BD656D" w:rsidRPr="003D2786" w:rsidRDefault="00BD656D" w:rsidP="0032792D">
            <w:pPr>
              <w:spacing w:line="240" w:lineRule="auto"/>
            </w:pPr>
          </w:p>
        </w:tc>
      </w:tr>
    </w:tbl>
    <w:p w14:paraId="4C3280B3" w14:textId="77777777" w:rsidR="00BD656D" w:rsidRDefault="00BD656D" w:rsidP="00BD656D">
      <w:pPr>
        <w:rPr>
          <w:rFonts w:ascii="Verdana" w:hAnsi="Verdana" w:cs="Verdana"/>
          <w:color w:val="000000"/>
          <w:sz w:val="18"/>
          <w:szCs w:val="18"/>
        </w:rPr>
      </w:pPr>
    </w:p>
    <w:p w14:paraId="7801156C" w14:textId="77777777" w:rsidR="00BD656D" w:rsidRDefault="00BD656D" w:rsidP="00BD656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BD656D" w:rsidRPr="003D2786" w14:paraId="4FDBA1D1" w14:textId="77777777" w:rsidTr="00BD656D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C9FBFCD" w14:textId="77777777" w:rsidR="00BD656D" w:rsidRPr="00664C3A" w:rsidRDefault="00BD656D" w:rsidP="0032792D">
            <w:pPr>
              <w:spacing w:line="240" w:lineRule="auto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8E0724" w14:textId="77777777" w:rsidR="00BD656D" w:rsidRPr="00664C3A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EB4F0F5" w14:textId="77777777" w:rsidR="00BD656D" w:rsidRPr="00664C3A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E8CAAAB" w14:textId="77777777" w:rsidR="00BD656D" w:rsidRPr="00664C3A" w:rsidRDefault="00BD656D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57C166D" w14:textId="77777777" w:rsidR="00BD656D" w:rsidRPr="00664C3A" w:rsidRDefault="00BD656D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474FED5" w14:textId="77777777" w:rsidR="00BD656D" w:rsidRPr="00664C3A" w:rsidRDefault="00BD656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76103CD" w14:textId="77777777" w:rsidR="00BD656D" w:rsidRPr="00664C3A" w:rsidRDefault="00BD656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BD656D" w14:paraId="144C81C4" w14:textId="77777777" w:rsidTr="0032792D">
        <w:tc>
          <w:tcPr>
            <w:tcW w:w="1921" w:type="dxa"/>
          </w:tcPr>
          <w:p w14:paraId="37DBC0AB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047B2FA0" w14:textId="77777777" w:rsidR="00BD656D" w:rsidRDefault="00BD656D" w:rsidP="0032792D">
            <w:pPr>
              <w:spacing w:line="240" w:lineRule="auto"/>
            </w:pPr>
            <w:r>
              <w:t>Lærlingen kan udføre kvalitetskontrol af et produkt ved brug af metriske måleværktøjer og visuel kontrol med udgangspunkt i de normer og standarder, som virksomheden skal overholde.</w:t>
            </w:r>
          </w:p>
        </w:tc>
        <w:tc>
          <w:tcPr>
            <w:tcW w:w="1042" w:type="dxa"/>
          </w:tcPr>
          <w:p w14:paraId="04DEB5E4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EF4981C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87C516D" w14:textId="77777777" w:rsidR="00BD656D" w:rsidRDefault="00BD656D" w:rsidP="0032792D">
            <w:pPr>
              <w:spacing w:line="240" w:lineRule="auto"/>
            </w:pPr>
          </w:p>
        </w:tc>
      </w:tr>
      <w:tr w:rsidR="00BD656D" w14:paraId="43BE1832" w14:textId="77777777" w:rsidTr="0032792D">
        <w:tc>
          <w:tcPr>
            <w:tcW w:w="1921" w:type="dxa"/>
          </w:tcPr>
          <w:p w14:paraId="561AF466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631ECFBC" w14:textId="77777777" w:rsidR="00BD656D" w:rsidRDefault="00BD656D" w:rsidP="0032792D">
            <w:pPr>
              <w:spacing w:line="240" w:lineRule="auto"/>
            </w:pPr>
            <w:r w:rsidRPr="003D2786">
              <w:t>Lærlingen kan anvende digitale værktøjer til at udarbejde teknisk dokumentation</w:t>
            </w:r>
            <w:r>
              <w:t xml:space="preserve">, </w:t>
            </w:r>
            <w:r w:rsidRPr="006B7837">
              <w:t>beregninger</w:t>
            </w:r>
            <w:r>
              <w:t xml:space="preserve"> og </w:t>
            </w:r>
            <w:r w:rsidRPr="006B7837">
              <w:t>materialelister</w:t>
            </w:r>
            <w:r>
              <w:t xml:space="preserve"> </w:t>
            </w:r>
            <w:r w:rsidRPr="003D2786">
              <w:t>til virksomhedens produktion</w:t>
            </w:r>
            <w:r>
              <w:t>.</w:t>
            </w:r>
            <w:r w:rsidRPr="003D2786">
              <w:t xml:space="preserve">  </w:t>
            </w:r>
          </w:p>
        </w:tc>
        <w:tc>
          <w:tcPr>
            <w:tcW w:w="1042" w:type="dxa"/>
          </w:tcPr>
          <w:p w14:paraId="3014419B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42596C7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115FE01" w14:textId="77777777" w:rsidR="00BD656D" w:rsidRDefault="00BD656D" w:rsidP="0032792D">
            <w:pPr>
              <w:spacing w:line="240" w:lineRule="auto"/>
            </w:pPr>
          </w:p>
        </w:tc>
      </w:tr>
      <w:tr w:rsidR="00BD656D" w:rsidRPr="003D2786" w14:paraId="0DD1FBF2" w14:textId="77777777" w:rsidTr="0032792D">
        <w:tc>
          <w:tcPr>
            <w:tcW w:w="1921" w:type="dxa"/>
          </w:tcPr>
          <w:p w14:paraId="6EB319F8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67F8224C" w14:textId="77777777" w:rsidR="00BD656D" w:rsidRPr="003D2786" w:rsidRDefault="00BD656D" w:rsidP="0032792D">
            <w:pPr>
              <w:spacing w:line="240" w:lineRule="auto"/>
            </w:pPr>
            <w:r w:rsidRPr="00C9519A">
              <w:rPr>
                <w:szCs w:val="28"/>
              </w:rPr>
              <w:t>Lærlingen kan selvstændigt udvælge og udføre egnede sammenføjningsmetoder, herunder automatiserede svejseprocesser i et fremstillings- og/eller reparationsforløb</w:t>
            </w:r>
          </w:p>
        </w:tc>
        <w:tc>
          <w:tcPr>
            <w:tcW w:w="1042" w:type="dxa"/>
          </w:tcPr>
          <w:p w14:paraId="3548AA55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FBB47DC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EC0999E" w14:textId="77777777" w:rsidR="00BD656D" w:rsidRDefault="00BD656D" w:rsidP="0032792D">
            <w:pPr>
              <w:spacing w:line="240" w:lineRule="auto"/>
            </w:pPr>
          </w:p>
        </w:tc>
      </w:tr>
      <w:tr w:rsidR="00BD656D" w14:paraId="4C0AD7A2" w14:textId="77777777" w:rsidTr="0032792D">
        <w:tc>
          <w:tcPr>
            <w:tcW w:w="1921" w:type="dxa"/>
          </w:tcPr>
          <w:p w14:paraId="4BBB3992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689C7AE4" w14:textId="77777777" w:rsidR="00BD656D" w:rsidRDefault="00BD656D" w:rsidP="0032792D">
            <w:pPr>
              <w:spacing w:line="240" w:lineRule="auto"/>
            </w:pPr>
            <w:r>
              <w:t>L</w:t>
            </w:r>
            <w:r w:rsidRPr="00C91F5E">
              <w:t>ærlingen kan</w:t>
            </w:r>
            <w:r>
              <w:t xml:space="preserve"> selvstændigt</w:t>
            </w:r>
            <w:r w:rsidRPr="00C91F5E">
              <w:t xml:space="preserve"> udvælge materialetype og dimension til fremstilling af emner i stål og stållegeringer i kombination med andre metaller.</w:t>
            </w:r>
          </w:p>
        </w:tc>
        <w:tc>
          <w:tcPr>
            <w:tcW w:w="1042" w:type="dxa"/>
          </w:tcPr>
          <w:p w14:paraId="56236966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78F4F77" w14:textId="77777777" w:rsidR="00BD656D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FE840CD" w14:textId="77777777" w:rsidR="00BD656D" w:rsidRDefault="00BD656D" w:rsidP="0032792D">
            <w:pPr>
              <w:spacing w:line="240" w:lineRule="auto"/>
            </w:pPr>
          </w:p>
        </w:tc>
      </w:tr>
      <w:tr w:rsidR="00BD656D" w:rsidRPr="00851330" w14:paraId="0A13DD07" w14:textId="77777777" w:rsidTr="0032792D">
        <w:trPr>
          <w:trHeight w:val="517"/>
        </w:trPr>
        <w:tc>
          <w:tcPr>
            <w:tcW w:w="1921" w:type="dxa"/>
          </w:tcPr>
          <w:p w14:paraId="56FF2F8D" w14:textId="77777777" w:rsidR="00BD656D" w:rsidRDefault="00BD656D" w:rsidP="00BD656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16D01BED" w14:textId="77777777" w:rsidR="00BD656D" w:rsidRPr="00851330" w:rsidRDefault="00BD656D" w:rsidP="0032792D">
            <w:pPr>
              <w:spacing w:line="240" w:lineRule="auto"/>
            </w:pPr>
            <w:r>
              <w:t>Lærlingen kan selvstændigt betjene CNC-styrede maskiner til et fremstillingsforløb</w:t>
            </w:r>
            <w:r w:rsidRPr="00D03953">
              <w:t xml:space="preserve">, </w:t>
            </w:r>
            <w:r w:rsidRPr="003D5684">
              <w:t>herunder automatiserede svejseprocesser</w:t>
            </w:r>
          </w:p>
        </w:tc>
        <w:tc>
          <w:tcPr>
            <w:tcW w:w="1042" w:type="dxa"/>
          </w:tcPr>
          <w:p w14:paraId="48CC158F" w14:textId="77777777" w:rsidR="00BD656D" w:rsidRPr="00851330" w:rsidRDefault="00BD656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863ED35" w14:textId="77777777" w:rsidR="00BD656D" w:rsidRPr="00851330" w:rsidRDefault="00BD656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C8FF76E" w14:textId="77777777" w:rsidR="00BD656D" w:rsidRPr="00851330" w:rsidRDefault="00BD656D" w:rsidP="0032792D">
            <w:pPr>
              <w:spacing w:line="240" w:lineRule="auto"/>
            </w:pPr>
          </w:p>
        </w:tc>
      </w:tr>
    </w:tbl>
    <w:p w14:paraId="37131382" w14:textId="77777777" w:rsidR="00BD656D" w:rsidRPr="001C6FF6" w:rsidRDefault="00BD656D" w:rsidP="00BD656D"/>
    <w:p w14:paraId="71E04461" w14:textId="21217FD2" w:rsidR="00BD656D" w:rsidRDefault="00BD656D">
      <w:pPr>
        <w:snapToGrid/>
        <w:spacing w:line="240" w:lineRule="auto"/>
      </w:pPr>
      <w:r>
        <w:br w:type="page"/>
      </w: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656D" w:rsidRPr="000731E2" w14:paraId="41732D29" w14:textId="77777777" w:rsidTr="0032792D">
        <w:tc>
          <w:tcPr>
            <w:tcW w:w="8096" w:type="dxa"/>
            <w:gridSpan w:val="2"/>
          </w:tcPr>
          <w:p w14:paraId="43AC3B7E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lastRenderedPageBreak/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656D" w:rsidRPr="000731E2" w14:paraId="02415FA4" w14:textId="77777777" w:rsidTr="0032792D">
        <w:tc>
          <w:tcPr>
            <w:tcW w:w="8096" w:type="dxa"/>
            <w:gridSpan w:val="2"/>
          </w:tcPr>
          <w:p w14:paraId="7A98564F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133FB6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656D" w:rsidRPr="000731E2" w14:paraId="5A2FCDA1" w14:textId="77777777" w:rsidTr="0032792D">
        <w:tc>
          <w:tcPr>
            <w:tcW w:w="4868" w:type="dxa"/>
          </w:tcPr>
          <w:p w14:paraId="20FEBE4B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7D70110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3E50AE09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8316656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656D" w:rsidRPr="000731E2" w14:paraId="47A7F799" w14:textId="77777777" w:rsidTr="0032792D">
        <w:tc>
          <w:tcPr>
            <w:tcW w:w="8096" w:type="dxa"/>
            <w:gridSpan w:val="2"/>
          </w:tcPr>
          <w:p w14:paraId="76F071E7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14E91A6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3E3641FB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28E0843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5DDFBB9E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B2D8EF6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DD26927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C18EBB1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1695B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47A0145" w14:textId="77777777" w:rsidR="00BD656D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78F769B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5C5EE2D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54F1454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5CBCE81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6BE0B99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3CFB32A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219302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B58C5C5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656D" w:rsidRPr="000731E2" w14:paraId="20E2AAFD" w14:textId="77777777" w:rsidTr="0032792D">
        <w:tc>
          <w:tcPr>
            <w:tcW w:w="8096" w:type="dxa"/>
            <w:gridSpan w:val="2"/>
          </w:tcPr>
          <w:p w14:paraId="11D28B1E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52FABE7" w14:textId="77777777" w:rsidR="00BD656D" w:rsidRPr="000731E2" w:rsidRDefault="00BD656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32C67F3B" w14:textId="77777777" w:rsidR="00BD656D" w:rsidRPr="00CD687D" w:rsidRDefault="00BD656D" w:rsidP="00BD656D"/>
    <w:p w14:paraId="7C545A56" w14:textId="77777777" w:rsidR="007A1B54" w:rsidRPr="00BD2A53" w:rsidRDefault="007A1B54" w:rsidP="007A1B54"/>
    <w:p w14:paraId="4B1A996A" w14:textId="77777777" w:rsidR="00BD2A53" w:rsidRPr="00BD2A53" w:rsidRDefault="00BD2A53" w:rsidP="00BD2A53"/>
    <w:p w14:paraId="567C613B" w14:textId="77777777" w:rsidR="00AA7F70" w:rsidRDefault="00AA7F70">
      <w:pPr>
        <w:snapToGrid/>
        <w:spacing w:line="240" w:lineRule="auto"/>
      </w:pPr>
    </w:p>
    <w:p w14:paraId="7CAAF995" w14:textId="77777777" w:rsidR="00607637" w:rsidRDefault="00607637">
      <w:pPr>
        <w:snapToGrid/>
        <w:spacing w:line="240" w:lineRule="auto"/>
      </w:pPr>
    </w:p>
    <w:p w14:paraId="4635D193" w14:textId="77777777" w:rsidR="003E6F55" w:rsidRDefault="003E6F55">
      <w:pPr>
        <w:snapToGrid/>
        <w:spacing w:line="240" w:lineRule="auto"/>
      </w:pPr>
    </w:p>
    <w:p w14:paraId="19B5C567" w14:textId="77777777" w:rsidR="00625543" w:rsidRPr="009B6823" w:rsidRDefault="00625543" w:rsidP="00625543">
      <w:pPr>
        <w:snapToGrid/>
        <w:spacing w:line="240" w:lineRule="auto"/>
      </w:pPr>
    </w:p>
    <w:sectPr w:rsidR="00625543" w:rsidRPr="009B6823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6BC8A" w14:textId="77777777" w:rsidR="005668B9" w:rsidRPr="008C275E" w:rsidRDefault="005668B9" w:rsidP="00DD0507">
      <w:r w:rsidRPr="008C275E">
        <w:separator/>
      </w:r>
    </w:p>
  </w:endnote>
  <w:endnote w:type="continuationSeparator" w:id="0">
    <w:p w14:paraId="546C7D6F" w14:textId="77777777" w:rsidR="005668B9" w:rsidRPr="008C275E" w:rsidRDefault="005668B9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D4BC94-AF6B-4717-8ECD-77BF22D44799}"/>
    <w:embedBold r:id="rId2" w:fontKey="{9EFDB1C9-E43A-43F5-B0A7-7F40E3BA4AF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81AAB1C-7C2F-4567-9365-3EADBE951DC6}"/>
    <w:embedBold r:id="rId4" w:fontKey="{0E2F36BA-173E-4135-86A2-A0D6E19594D9}"/>
    <w:embedItalic r:id="rId5" w:fontKey="{61FD8E0E-7170-4C39-B940-98A471C30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A5EB380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E191808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24A5CE80" w14:textId="77777777" w:rsidR="00D173D1" w:rsidRPr="003D5729" w:rsidRDefault="005974BB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6CA7C7C6" wp14:editId="5844EAC6">
                  <wp:simplePos x="0" y="0"/>
                  <wp:positionH relativeFrom="page">
                    <wp:posOffset>-13440</wp:posOffset>
                  </wp:positionH>
                  <wp:positionV relativeFrom="page">
                    <wp:posOffset>9837343</wp:posOffset>
                  </wp:positionV>
                  <wp:extent cx="7554005" cy="831215"/>
                  <wp:effectExtent l="0" t="0" r="0" b="0"/>
                  <wp:wrapNone/>
                  <wp:docPr id="62481961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7EFD7D3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7B54A39F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A13EFF8" wp14:editId="39E9BBC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9851231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915F2AF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B3B98" w14:textId="77777777" w:rsidR="005668B9" w:rsidRPr="008C275E" w:rsidRDefault="005668B9" w:rsidP="00DD0507">
      <w:r w:rsidRPr="008C275E">
        <w:separator/>
      </w:r>
    </w:p>
  </w:footnote>
  <w:footnote w:type="continuationSeparator" w:id="0">
    <w:p w14:paraId="06D6246E" w14:textId="77777777" w:rsidR="005668B9" w:rsidRPr="008C275E" w:rsidRDefault="005668B9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4D90EDC2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4BFE0E02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A81CB" w14:textId="77777777" w:rsidR="0062648D" w:rsidRPr="008C275E" w:rsidRDefault="00E53BE0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B0AD8A" wp14:editId="32CB23A1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4208693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B5DB2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093BD" wp14:editId="75215647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20398847" o:spid="_x0000_i1025" type="#_x0000_t75" style="width:255.75pt;height:255.75pt;visibility:visible;mso-wrap-style:square" o:bullet="t">
        <v:imagedata r:id="rId1" o:title="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6D"/>
    <w:rsid w:val="00085119"/>
    <w:rsid w:val="000A6C39"/>
    <w:rsid w:val="000F02A0"/>
    <w:rsid w:val="00113F4A"/>
    <w:rsid w:val="001178E5"/>
    <w:rsid w:val="001B535D"/>
    <w:rsid w:val="002478E1"/>
    <w:rsid w:val="002A221B"/>
    <w:rsid w:val="002A7E99"/>
    <w:rsid w:val="002C2CF0"/>
    <w:rsid w:val="002D2681"/>
    <w:rsid w:val="0035242F"/>
    <w:rsid w:val="003A511E"/>
    <w:rsid w:val="003E6F55"/>
    <w:rsid w:val="003F663F"/>
    <w:rsid w:val="00426A3B"/>
    <w:rsid w:val="00427DBB"/>
    <w:rsid w:val="00452603"/>
    <w:rsid w:val="004D1C22"/>
    <w:rsid w:val="004D319D"/>
    <w:rsid w:val="00515F39"/>
    <w:rsid w:val="00562D43"/>
    <w:rsid w:val="005668B9"/>
    <w:rsid w:val="00581B9C"/>
    <w:rsid w:val="00583FC1"/>
    <w:rsid w:val="005974BB"/>
    <w:rsid w:val="005B1093"/>
    <w:rsid w:val="00605096"/>
    <w:rsid w:val="00607637"/>
    <w:rsid w:val="00625543"/>
    <w:rsid w:val="0062648D"/>
    <w:rsid w:val="00647C04"/>
    <w:rsid w:val="00652E68"/>
    <w:rsid w:val="00674A02"/>
    <w:rsid w:val="00677EA1"/>
    <w:rsid w:val="00714624"/>
    <w:rsid w:val="007A1B54"/>
    <w:rsid w:val="007D0DFF"/>
    <w:rsid w:val="00874715"/>
    <w:rsid w:val="008C275E"/>
    <w:rsid w:val="009154F2"/>
    <w:rsid w:val="00927EBE"/>
    <w:rsid w:val="00935AB1"/>
    <w:rsid w:val="0093635B"/>
    <w:rsid w:val="009816D7"/>
    <w:rsid w:val="00996443"/>
    <w:rsid w:val="009B6823"/>
    <w:rsid w:val="009C65C3"/>
    <w:rsid w:val="009D6CA9"/>
    <w:rsid w:val="00A65039"/>
    <w:rsid w:val="00A83C2D"/>
    <w:rsid w:val="00A973ED"/>
    <w:rsid w:val="00AA7F70"/>
    <w:rsid w:val="00AC126A"/>
    <w:rsid w:val="00B44B63"/>
    <w:rsid w:val="00BD2A53"/>
    <w:rsid w:val="00BD656D"/>
    <w:rsid w:val="00BF0656"/>
    <w:rsid w:val="00BF26B1"/>
    <w:rsid w:val="00C01FF8"/>
    <w:rsid w:val="00C207E4"/>
    <w:rsid w:val="00C45C21"/>
    <w:rsid w:val="00CF22FF"/>
    <w:rsid w:val="00D173D1"/>
    <w:rsid w:val="00D54E69"/>
    <w:rsid w:val="00D67750"/>
    <w:rsid w:val="00D93A5B"/>
    <w:rsid w:val="00DD0507"/>
    <w:rsid w:val="00DF3C1C"/>
    <w:rsid w:val="00E1284F"/>
    <w:rsid w:val="00E53BE0"/>
    <w:rsid w:val="00E9488E"/>
    <w:rsid w:val="00EB6B24"/>
    <w:rsid w:val="00EC0E86"/>
    <w:rsid w:val="00ED2686"/>
    <w:rsid w:val="00EF402B"/>
    <w:rsid w:val="00F02A24"/>
    <w:rsid w:val="00F712AE"/>
    <w:rsid w:val="00FC2A55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EC9E3"/>
  <w15:chartTrackingRefBased/>
  <w15:docId w15:val="{25739685-29F0-4B1E-85F5-4E7778FC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A0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BD656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">
    <w:name w:val="Table Grid"/>
    <w:basedOn w:val="Tabel-Normal"/>
    <w:uiPriority w:val="39"/>
    <w:rsid w:val="00BD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u\appdata\roaming\microsoft\skabeloner\MI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D66A0F-5223-4BC1-88FA-5B7168D54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025E38-4682-4CC3-8627-64F5B57941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B1CD5E-3770-4D80-AD58-B4BE0BB0B7DE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Notat</Template>
  <TotalTime>2</TotalTime>
  <Pages>4</Pages>
  <Words>705</Words>
  <Characters>4305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Lundius</dc:creator>
  <cp:keywords/>
  <dc:description/>
  <cp:lastModifiedBy>Charlotte Lundius</cp:lastModifiedBy>
  <cp:revision>1</cp:revision>
  <dcterms:created xsi:type="dcterms:W3CDTF">2026-06-18T11:21:00Z</dcterms:created>
  <dcterms:modified xsi:type="dcterms:W3CDTF">2026-06-18T11:23:00Z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