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2F6E9632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DA507D">
        <w:rPr>
          <w:rStyle w:val="Overskrift1Tegn"/>
          <w:rFonts w:eastAsia="Calibri"/>
        </w:rPr>
        <w:t>datatekniker med speciale i infrastruktur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3EBC5E12" w:rsidR="00CD687D" w:rsidRPr="00CB49D6" w:rsidRDefault="00DA50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iCs/>
          <w:color w:val="000000"/>
          <w:sz w:val="20"/>
          <w:szCs w:val="20"/>
        </w:rPr>
        <w:br/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1"/>
        <w:gridCol w:w="4112"/>
        <w:gridCol w:w="1042"/>
        <w:gridCol w:w="1042"/>
        <w:gridCol w:w="1214"/>
      </w:tblGrid>
      <w:tr w:rsidR="00EC5BAA" w:rsidRPr="003D2786" w14:paraId="4835329B" w14:textId="77777777" w:rsidTr="0870E571">
        <w:tc>
          <w:tcPr>
            <w:tcW w:w="6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69857948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FD3A80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navn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870E571">
        <w:trPr>
          <w:trHeight w:val="1402"/>
        </w:trPr>
        <w:tc>
          <w:tcPr>
            <w:tcW w:w="2001" w:type="dxa"/>
          </w:tcPr>
          <w:p w14:paraId="12F00803" w14:textId="0727D2F5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1D702978" w14:textId="77B8C9EF" w:rsidR="00EC5BAA" w:rsidRPr="003D2786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870E571">
        <w:tc>
          <w:tcPr>
            <w:tcW w:w="2001" w:type="dxa"/>
          </w:tcPr>
          <w:p w14:paraId="057E8879" w14:textId="06168D99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62464539" w14:textId="1DD4C1AB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870E571">
        <w:tc>
          <w:tcPr>
            <w:tcW w:w="2001" w:type="dxa"/>
          </w:tcPr>
          <w:p w14:paraId="27C1C0A8" w14:textId="622CFDB0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4F08BBDB" w14:textId="2A42DD35" w:rsidR="00EC5BAA" w:rsidRPr="003D2786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870E571">
        <w:tc>
          <w:tcPr>
            <w:tcW w:w="2001" w:type="dxa"/>
          </w:tcPr>
          <w:p w14:paraId="477D8709" w14:textId="5CB95E68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35B24826" w14:textId="730D350E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870E571">
        <w:tc>
          <w:tcPr>
            <w:tcW w:w="2001" w:type="dxa"/>
          </w:tcPr>
          <w:p w14:paraId="32616A35" w14:textId="7B6192B3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5E344D51" w14:textId="4E67B397" w:rsidR="00EC5BAA" w:rsidRPr="003D2786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870E571">
        <w:tc>
          <w:tcPr>
            <w:tcW w:w="2001" w:type="dxa"/>
          </w:tcPr>
          <w:p w14:paraId="318B0A64" w14:textId="3861B0E3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3E1A6DAD" w14:textId="6945DDFA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870E571">
        <w:tc>
          <w:tcPr>
            <w:tcW w:w="2001" w:type="dxa"/>
          </w:tcPr>
          <w:p w14:paraId="53E7BCF1" w14:textId="244331AC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7C48500D" w14:textId="16CBD1FA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870E571">
        <w:tc>
          <w:tcPr>
            <w:tcW w:w="2001" w:type="dxa"/>
          </w:tcPr>
          <w:p w14:paraId="4C6A31FC" w14:textId="553A8D0F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210C7EC5" w14:textId="40D562C2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EC5BAA" w14:paraId="6B0CB2D5" w14:textId="5230B81C" w:rsidTr="0870E571">
        <w:tc>
          <w:tcPr>
            <w:tcW w:w="2001" w:type="dxa"/>
          </w:tcPr>
          <w:p w14:paraId="6CCCADDD" w14:textId="062209A3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0336DEC4" w14:textId="42425775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26F02A94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141D609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3213F373" w14:textId="77777777" w:rsidR="00EC5BAA" w:rsidRDefault="00EC5BAA" w:rsidP="00EC5BAA">
            <w:pPr>
              <w:spacing w:line="240" w:lineRule="auto"/>
            </w:pPr>
          </w:p>
        </w:tc>
      </w:tr>
      <w:tr w:rsidR="00EC5BAA" w14:paraId="3F53AF5A" w14:textId="1494916E" w:rsidTr="0870E571">
        <w:tc>
          <w:tcPr>
            <w:tcW w:w="2001" w:type="dxa"/>
          </w:tcPr>
          <w:p w14:paraId="613586F9" w14:textId="2052450A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5D87D719" w14:textId="62D8556E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39AC89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02605F9A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229BF82A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9B502D8" w14:textId="7C0BF4CF" w:rsidTr="0870E571">
        <w:tc>
          <w:tcPr>
            <w:tcW w:w="2001" w:type="dxa"/>
          </w:tcPr>
          <w:p w14:paraId="087ADE4C" w14:textId="250C840F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6CAED1D6" w14:textId="0F2F4F93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4C808244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BFFCC10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1BB9CA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11FFAC4" w14:textId="5CB109E7" w:rsidTr="0870E571">
        <w:tc>
          <w:tcPr>
            <w:tcW w:w="2001" w:type="dxa"/>
          </w:tcPr>
          <w:p w14:paraId="003AD4F1" w14:textId="7AFF5F2B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275" w:type="dxa"/>
          </w:tcPr>
          <w:p w14:paraId="6C07C510" w14:textId="6C32FC21" w:rsidR="00EC5BAA" w:rsidRDefault="00EC5BAA" w:rsidP="00EC5BAA">
            <w:pPr>
              <w:spacing w:line="240" w:lineRule="auto"/>
            </w:pPr>
          </w:p>
        </w:tc>
        <w:tc>
          <w:tcPr>
            <w:tcW w:w="952" w:type="dxa"/>
          </w:tcPr>
          <w:p w14:paraId="25C08C1F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15" w:type="dxa"/>
          </w:tcPr>
          <w:p w14:paraId="26095B02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108" w:type="dxa"/>
          </w:tcPr>
          <w:p w14:paraId="0ED5C228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</w:tr>
    </w:tbl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0912F3" w:rsidRPr="003D2786" w14:paraId="08D94167" w14:textId="77777777" w:rsidTr="0870E571"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19C502FA" w:rsidR="000912F3" w:rsidRPr="00664C3A" w:rsidRDefault="74748B6D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</w:t>
            </w:r>
            <w:r w:rsidR="17F4346B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af den sidste oplæringsperiode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333EB" w14:paraId="16192500" w14:textId="77777777" w:rsidTr="0870E571">
        <w:tc>
          <w:tcPr>
            <w:tcW w:w="2001" w:type="dxa"/>
          </w:tcPr>
          <w:p w14:paraId="16391073" w14:textId="4E4B6F8F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2638B61E" w14:textId="31F2E517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68AF5910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29F8B58C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5598391" w14:textId="77777777" w:rsidR="00E333EB" w:rsidRDefault="00E333EB" w:rsidP="00AC6677">
            <w:pPr>
              <w:spacing w:line="240" w:lineRule="auto"/>
            </w:pPr>
          </w:p>
        </w:tc>
      </w:tr>
      <w:tr w:rsidR="00E333EB" w14:paraId="3F2A3AB3" w14:textId="77777777" w:rsidTr="0870E571">
        <w:tc>
          <w:tcPr>
            <w:tcW w:w="2001" w:type="dxa"/>
          </w:tcPr>
          <w:p w14:paraId="5DAD23E0" w14:textId="06C67B09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56462F07" w14:textId="3F039060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5D86F38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D39C05D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957159" w14:textId="77777777" w:rsidR="00E333EB" w:rsidRDefault="00E333EB" w:rsidP="00AC6677">
            <w:pPr>
              <w:spacing w:line="240" w:lineRule="auto"/>
            </w:pPr>
          </w:p>
        </w:tc>
      </w:tr>
      <w:tr w:rsidR="00E333EB" w:rsidRPr="003D2786" w14:paraId="22D5FC73" w14:textId="77777777" w:rsidTr="0870E571">
        <w:tc>
          <w:tcPr>
            <w:tcW w:w="2001" w:type="dxa"/>
          </w:tcPr>
          <w:p w14:paraId="521AB6EC" w14:textId="243B855D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65E86A07" w14:textId="076AB8AD" w:rsidR="00E333EB" w:rsidRPr="003D2786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203876C5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31313072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71C46D4" w14:textId="77777777" w:rsidR="00E333EB" w:rsidRDefault="00E333EB" w:rsidP="00AC6677">
            <w:pPr>
              <w:spacing w:line="240" w:lineRule="auto"/>
            </w:pPr>
          </w:p>
        </w:tc>
      </w:tr>
      <w:tr w:rsidR="00E333EB" w14:paraId="6432D7CE" w14:textId="77777777" w:rsidTr="0870E571">
        <w:tc>
          <w:tcPr>
            <w:tcW w:w="2001" w:type="dxa"/>
          </w:tcPr>
          <w:p w14:paraId="06427B8F" w14:textId="09244605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3F8ABDC5" w14:textId="1A780353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489EF77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588ACAF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3755733E" w14:textId="77777777" w:rsidR="00E333EB" w:rsidRDefault="00E333EB" w:rsidP="00AC6677">
            <w:pPr>
              <w:spacing w:line="240" w:lineRule="auto"/>
            </w:pPr>
          </w:p>
        </w:tc>
      </w:tr>
      <w:tr w:rsidR="00E333EB" w:rsidRPr="00851330" w14:paraId="3B30AC17" w14:textId="77777777" w:rsidTr="0870E571">
        <w:trPr>
          <w:trHeight w:val="517"/>
        </w:trPr>
        <w:tc>
          <w:tcPr>
            <w:tcW w:w="2001" w:type="dxa"/>
          </w:tcPr>
          <w:p w14:paraId="0D8DE237" w14:textId="1F7D51AB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172C0C6F" w14:textId="4F9EF081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0FE5B77F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7ABD4D5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4BEF85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5BC5210" w14:textId="77777777" w:rsidTr="0870E571">
        <w:tc>
          <w:tcPr>
            <w:tcW w:w="2001" w:type="dxa"/>
          </w:tcPr>
          <w:p w14:paraId="5546C1F9" w14:textId="569ED33A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168C6293" w14:textId="25B2C791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22AE5135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46E33C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62C409E4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B8EF557" w14:textId="77777777" w:rsidTr="0870E571">
        <w:tc>
          <w:tcPr>
            <w:tcW w:w="2001" w:type="dxa"/>
          </w:tcPr>
          <w:p w14:paraId="74A4E84E" w14:textId="55F6A972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7570F6E3" w14:textId="261A31D6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09BC5ABA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9F15994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5B064B98" w14:textId="77777777" w:rsidR="00E333EB" w:rsidRPr="00851330" w:rsidRDefault="00E333EB" w:rsidP="00AC6677">
            <w:pPr>
              <w:spacing w:line="240" w:lineRule="auto"/>
            </w:pPr>
          </w:p>
        </w:tc>
      </w:tr>
    </w:tbl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9EE0C" w14:textId="77777777" w:rsidR="00E42B39" w:rsidRPr="008C275E" w:rsidRDefault="00E42B39" w:rsidP="00DD0507">
      <w:r w:rsidRPr="008C275E">
        <w:separator/>
      </w:r>
    </w:p>
  </w:endnote>
  <w:endnote w:type="continuationSeparator" w:id="0">
    <w:p w14:paraId="19BB8416" w14:textId="77777777" w:rsidR="00E42B39" w:rsidRPr="008C275E" w:rsidRDefault="00E42B39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51ACC9-296D-4147-923E-34F019423197}"/>
    <w:embedBold r:id="rId2" w:fontKey="{3EAB80FB-0DC3-4060-A7BE-F4FF00F1CF36}"/>
    <w:embedItalic r:id="rId3" w:fontKey="{083C0FF1-C7CF-49EA-84A6-427F65A54E35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5BF8A71-67F1-4DDB-B197-D4602D9CF9BB}"/>
    <w:embedBold r:id="rId5" w:fontKey="{10A508E8-B4EA-47FE-B7C8-4F33593CE270}"/>
    <w:embedItalic r:id="rId6" w:fontKey="{EC8C945D-0001-492D-A4D4-01473F792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227AA" w14:textId="77777777" w:rsidR="00E42B39" w:rsidRPr="008C275E" w:rsidRDefault="00E42B39" w:rsidP="00DD0507">
      <w:r w:rsidRPr="008C275E">
        <w:separator/>
      </w:r>
    </w:p>
  </w:footnote>
  <w:footnote w:type="continuationSeparator" w:id="0">
    <w:p w14:paraId="0967CFEB" w14:textId="77777777" w:rsidR="00E42B39" w:rsidRPr="008C275E" w:rsidRDefault="00E42B39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70675A"/>
    <w:rsid w:val="0075226B"/>
    <w:rsid w:val="0076710A"/>
    <w:rsid w:val="0078462F"/>
    <w:rsid w:val="007E0262"/>
    <w:rsid w:val="007E163A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B099B"/>
    <w:rsid w:val="009B6823"/>
    <w:rsid w:val="009C65C3"/>
    <w:rsid w:val="009D6CA9"/>
    <w:rsid w:val="00A4559B"/>
    <w:rsid w:val="00A5337A"/>
    <w:rsid w:val="00A60067"/>
    <w:rsid w:val="00A65039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2230"/>
    <w:rsid w:val="00D54E69"/>
    <w:rsid w:val="00D670C7"/>
    <w:rsid w:val="00D93A5B"/>
    <w:rsid w:val="00DA507D"/>
    <w:rsid w:val="00DA5642"/>
    <w:rsid w:val="00DB4EF2"/>
    <w:rsid w:val="00DD0507"/>
    <w:rsid w:val="00DF0503"/>
    <w:rsid w:val="00DF3C1C"/>
    <w:rsid w:val="00E1284F"/>
    <w:rsid w:val="00E333EB"/>
    <w:rsid w:val="00E42B39"/>
    <w:rsid w:val="00E64F88"/>
    <w:rsid w:val="00E93D2F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j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0</TotalTime>
  <Pages>3</Pages>
  <Words>430</Words>
  <Characters>2641</Characters>
  <Application>Microsoft Office Word</Application>
  <DocSecurity>0</DocSecurity>
  <Lines>264</Lines>
  <Paragraphs>85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Alexander Haslund Brøndsholm</cp:lastModifiedBy>
  <cp:revision>2</cp:revision>
  <dcterms:created xsi:type="dcterms:W3CDTF">2026-06-30T21:13:00Z</dcterms:created>
  <dcterms:modified xsi:type="dcterms:W3CDTF">2026-06-30T21:13:00Z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