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7EF06A46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FE74E5">
        <w:rPr>
          <w:rStyle w:val="Overskrift1Tegn"/>
          <w:rFonts w:eastAsia="Calibri"/>
        </w:rPr>
        <w:t>Personvognstekniker - ICE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41"/>
        <w:gridCol w:w="4112"/>
        <w:gridCol w:w="1042"/>
        <w:gridCol w:w="1042"/>
        <w:gridCol w:w="1214"/>
      </w:tblGrid>
      <w:tr w:rsidR="00DA5715" w:rsidRPr="003D2786" w14:paraId="4835329B" w14:textId="77777777" w:rsidTr="00DA5715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765E79F7" w:rsidR="00DA5715" w:rsidRPr="00664C3A" w:rsidRDefault="00DA5715" w:rsidP="00DA5715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Oplæringsmål, som lærlingen skal have opnået ved 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uddannelsens trin 1 - Personvognsmontør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DA5715" w:rsidRPr="00664C3A" w:rsidRDefault="00DA5715" w:rsidP="00DA5715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DA5715" w:rsidRPr="00664C3A" w:rsidRDefault="00DA5715" w:rsidP="00DA5715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DA5715" w:rsidRPr="00664C3A" w:rsidRDefault="00DA5715" w:rsidP="00DA5715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DA5715" w:rsidRPr="00664C3A" w:rsidRDefault="00DA5715" w:rsidP="00DA5715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DA5715" w:rsidRPr="00664C3A" w:rsidRDefault="00DA5715" w:rsidP="00DA5715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DA5715" w:rsidRPr="00664C3A" w:rsidRDefault="00DA5715" w:rsidP="00DA5715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er opnået</w:t>
            </w:r>
          </w:p>
        </w:tc>
      </w:tr>
      <w:tr w:rsidR="00691BEF" w:rsidRPr="003D2786" w14:paraId="72F393EB" w14:textId="17D19E07" w:rsidTr="00DA5715">
        <w:trPr>
          <w:trHeight w:val="1402"/>
        </w:trPr>
        <w:tc>
          <w:tcPr>
            <w:tcW w:w="1941" w:type="dxa"/>
          </w:tcPr>
          <w:p w14:paraId="12F00803" w14:textId="0727D2F5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1D702978" w14:textId="664510A1" w:rsidR="00691BEF" w:rsidRPr="003D2786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>Lærlingen kan arbejde i overensstemmelse med virksomhedens regler og procedurer for sikkerhed og arbejdsmiljø, herunder anvende personlige værnemidler korrekt.</w:t>
            </w:r>
          </w:p>
        </w:tc>
        <w:tc>
          <w:tcPr>
            <w:tcW w:w="1042" w:type="dxa"/>
          </w:tcPr>
          <w:p w14:paraId="005938D6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691BEF" w:rsidRPr="003D2786" w:rsidRDefault="00691BEF" w:rsidP="00691BEF">
            <w:pPr>
              <w:spacing w:line="240" w:lineRule="auto"/>
            </w:pPr>
          </w:p>
        </w:tc>
      </w:tr>
      <w:tr w:rsidR="00691BEF" w14:paraId="3CDA8F8C" w14:textId="563693FC" w:rsidTr="00DA5715">
        <w:tc>
          <w:tcPr>
            <w:tcW w:w="1941" w:type="dxa"/>
          </w:tcPr>
          <w:p w14:paraId="057E8879" w14:textId="06168D99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62464539" w14:textId="029BEE4C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>Lærlingen kan håndtere og sortere affald korrekt og kan gennem korrekt dossering og planlægning medvirke til at minimere spild af olie, væsker, reservedele og materialer.</w:t>
            </w:r>
          </w:p>
        </w:tc>
        <w:tc>
          <w:tcPr>
            <w:tcW w:w="1042" w:type="dxa"/>
          </w:tcPr>
          <w:p w14:paraId="54C19660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691BEF" w:rsidRDefault="00691BEF" w:rsidP="00691BEF">
            <w:pPr>
              <w:spacing w:line="240" w:lineRule="auto"/>
            </w:pPr>
          </w:p>
        </w:tc>
      </w:tr>
      <w:tr w:rsidR="00691BEF" w:rsidRPr="003D2786" w14:paraId="1D1B9DB2" w14:textId="1D265BC0" w:rsidTr="00DA5715">
        <w:tc>
          <w:tcPr>
            <w:tcW w:w="1941" w:type="dxa"/>
          </w:tcPr>
          <w:p w14:paraId="27C1C0A8" w14:textId="622CFDB0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4F08BBDB" w14:textId="33118C1D" w:rsidR="00691BEF" w:rsidRPr="003D2786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>Lærlingen kan anvende gældende værkstedslitteratur og teknisk dokumentation til udførsel af enkle opgaver, herunder udarbejde dokumentation af målinger og tests.</w:t>
            </w:r>
          </w:p>
        </w:tc>
        <w:tc>
          <w:tcPr>
            <w:tcW w:w="1042" w:type="dxa"/>
          </w:tcPr>
          <w:p w14:paraId="08411042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691BEF" w:rsidRDefault="00691BEF" w:rsidP="00691BEF">
            <w:pPr>
              <w:spacing w:line="240" w:lineRule="auto"/>
            </w:pPr>
          </w:p>
        </w:tc>
      </w:tr>
      <w:tr w:rsidR="00691BEF" w14:paraId="1386B884" w14:textId="2F5927C2" w:rsidTr="00DA5715">
        <w:tc>
          <w:tcPr>
            <w:tcW w:w="1941" w:type="dxa"/>
          </w:tcPr>
          <w:p w14:paraId="477D8709" w14:textId="5CB95E68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35B24826" w14:textId="4338F859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bruge manuelt, elektrisk og digitalt værktøj og udstyr, herunder værkstedets udstyr til hjuludmåling. </w:t>
            </w:r>
          </w:p>
        </w:tc>
        <w:tc>
          <w:tcPr>
            <w:tcW w:w="1042" w:type="dxa"/>
          </w:tcPr>
          <w:p w14:paraId="5D5F4100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691BEF" w:rsidRDefault="00691BEF" w:rsidP="00691BEF">
            <w:pPr>
              <w:spacing w:line="240" w:lineRule="auto"/>
            </w:pPr>
          </w:p>
        </w:tc>
      </w:tr>
      <w:tr w:rsidR="00691BEF" w:rsidRPr="003D2786" w14:paraId="17870301" w14:textId="58BC0515" w:rsidTr="00DA5715">
        <w:tc>
          <w:tcPr>
            <w:tcW w:w="1941" w:type="dxa"/>
          </w:tcPr>
          <w:p w14:paraId="32616A35" w14:textId="7B6192B3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5E344D51" w14:textId="7B9C4791" w:rsidR="00691BEF" w:rsidRPr="003D2786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anvende værkstedets systemer i overensstemmelse med </w:t>
            </w:r>
            <w:r>
              <w:rPr>
                <w:rFonts w:ascii="Aptos Narrow" w:hAnsi="Aptos Narrow"/>
                <w:color w:val="000000"/>
              </w:rPr>
              <w:lastRenderedPageBreak/>
              <w:t xml:space="preserve">gældende regler for sikker håndtering af persondata, produktansvar og brug af kunstig intelligens (AI). </w:t>
            </w:r>
          </w:p>
        </w:tc>
        <w:tc>
          <w:tcPr>
            <w:tcW w:w="1042" w:type="dxa"/>
          </w:tcPr>
          <w:p w14:paraId="6876A8CE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691BEF" w:rsidRDefault="00691BEF" w:rsidP="00691BEF">
            <w:pPr>
              <w:spacing w:line="240" w:lineRule="auto"/>
            </w:pPr>
          </w:p>
        </w:tc>
      </w:tr>
      <w:tr w:rsidR="00691BEF" w14:paraId="16EE6D67" w14:textId="5158DD6D" w:rsidTr="00DA5715">
        <w:tc>
          <w:tcPr>
            <w:tcW w:w="1941" w:type="dxa"/>
          </w:tcPr>
          <w:p w14:paraId="318B0A64" w14:textId="3861B0E3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3E1A6DAD" w14:textId="357292B1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diagnose-, fejlfindings-, reparations-, service- og slutkontrolopgaver på styretøj, undervogn, hjul og hjulophæng (herunder udføre udmåling og justering af hjulvinkler). </w:t>
            </w:r>
          </w:p>
        </w:tc>
        <w:tc>
          <w:tcPr>
            <w:tcW w:w="1042" w:type="dxa"/>
          </w:tcPr>
          <w:p w14:paraId="666AC6A1" w14:textId="77777777" w:rsidR="00691BEF" w:rsidRPr="000427AE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691BEF" w:rsidRPr="000427AE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691BEF" w:rsidRPr="000427AE" w:rsidRDefault="00691BEF" w:rsidP="00691BEF">
            <w:pPr>
              <w:spacing w:line="240" w:lineRule="auto"/>
            </w:pPr>
          </w:p>
        </w:tc>
      </w:tr>
      <w:tr w:rsidR="00691BEF" w14:paraId="7D33EF24" w14:textId="158E191C" w:rsidTr="00DA5715">
        <w:tc>
          <w:tcPr>
            <w:tcW w:w="1941" w:type="dxa"/>
          </w:tcPr>
          <w:p w14:paraId="53E7BCF1" w14:textId="244331AC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7C48500D" w14:textId="07726473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fejlfindings-, diagnose-, service- og reparationsopgaver på bremsesystemer. </w:t>
            </w:r>
          </w:p>
        </w:tc>
        <w:tc>
          <w:tcPr>
            <w:tcW w:w="1042" w:type="dxa"/>
          </w:tcPr>
          <w:p w14:paraId="3DC71B87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7F7ED472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076600A5" w14:textId="77777777" w:rsidR="00691BEF" w:rsidRDefault="00691BEF" w:rsidP="00691BEF">
            <w:pPr>
              <w:spacing w:line="240" w:lineRule="auto"/>
            </w:pPr>
          </w:p>
        </w:tc>
      </w:tr>
      <w:tr w:rsidR="00691BEF" w14:paraId="77680675" w14:textId="0DA7E124" w:rsidTr="00DA5715">
        <w:tc>
          <w:tcPr>
            <w:tcW w:w="1941" w:type="dxa"/>
          </w:tcPr>
          <w:p w14:paraId="4C6A31FC" w14:textId="553A8D0F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210C7EC5" w14:textId="4A844294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diagnose-, fejlfindings-, reparations-, service- og slutkontrolopgaver på koblinger og aksler på ICE-, hybrid- og evt. EV-biler  </w:t>
            </w:r>
          </w:p>
        </w:tc>
        <w:tc>
          <w:tcPr>
            <w:tcW w:w="1042" w:type="dxa"/>
          </w:tcPr>
          <w:p w14:paraId="085518EB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410D2F7E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7C74E79C" w14:textId="77777777" w:rsidR="00691BEF" w:rsidRDefault="00691BEF" w:rsidP="00691BEF">
            <w:pPr>
              <w:spacing w:line="240" w:lineRule="auto"/>
            </w:pPr>
          </w:p>
        </w:tc>
      </w:tr>
      <w:tr w:rsidR="00691BEF" w14:paraId="6B0CB2D5" w14:textId="5230B81C" w:rsidTr="00DA5715">
        <w:tc>
          <w:tcPr>
            <w:tcW w:w="1941" w:type="dxa"/>
          </w:tcPr>
          <w:p w14:paraId="6CCCADDD" w14:textId="062209A3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0336DEC4" w14:textId="4EFB0773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diagnose-, fejlfindings-, reparations-, service- og slutkontrolopgaver på elektriske systemer, herunder lygter, signalgivere og visker/vaskeranlæg. </w:t>
            </w:r>
          </w:p>
        </w:tc>
        <w:tc>
          <w:tcPr>
            <w:tcW w:w="1042" w:type="dxa"/>
          </w:tcPr>
          <w:p w14:paraId="26F02A94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1141D609" w14:textId="77777777" w:rsidR="00691BEF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3213F373" w14:textId="77777777" w:rsidR="00691BEF" w:rsidRDefault="00691BEF" w:rsidP="00691BEF">
            <w:pPr>
              <w:spacing w:line="240" w:lineRule="auto"/>
            </w:pPr>
          </w:p>
        </w:tc>
      </w:tr>
      <w:tr w:rsidR="00691BEF" w14:paraId="3F53AF5A" w14:textId="1494916E" w:rsidTr="00DA5715">
        <w:tc>
          <w:tcPr>
            <w:tcW w:w="1941" w:type="dxa"/>
          </w:tcPr>
          <w:p w14:paraId="613586F9" w14:textId="2052450A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5D87D719" w14:textId="0F599EE5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i samarbejde med andre udføre en sikkerhedsfrakobling samt anvende personlige værnemidler i forbindelse med arbejde på højvoltsbatterier. </w:t>
            </w:r>
          </w:p>
        </w:tc>
        <w:tc>
          <w:tcPr>
            <w:tcW w:w="1042" w:type="dxa"/>
          </w:tcPr>
          <w:p w14:paraId="39AC893B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02605F9A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229BF82A" w14:textId="77777777" w:rsidR="00691BEF" w:rsidRPr="003D2786" w:rsidRDefault="00691BEF" w:rsidP="00691BEF">
            <w:pPr>
              <w:spacing w:line="240" w:lineRule="auto"/>
            </w:pPr>
          </w:p>
        </w:tc>
      </w:tr>
      <w:tr w:rsidR="00691BEF" w14:paraId="09B502D8" w14:textId="7C0BF4CF" w:rsidTr="00DA5715">
        <w:tc>
          <w:tcPr>
            <w:tcW w:w="1941" w:type="dxa"/>
          </w:tcPr>
          <w:p w14:paraId="087ADE4C" w14:textId="250C840F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6CAED1D6" w14:textId="7C31820B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diagnose-, fejlfindings-, opdaterings-, reparations-, service- og slutkontrolopgaver på elektroniske og digitale systemer. </w:t>
            </w:r>
          </w:p>
        </w:tc>
        <w:tc>
          <w:tcPr>
            <w:tcW w:w="1042" w:type="dxa"/>
          </w:tcPr>
          <w:p w14:paraId="4C808244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1BFFCC10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71BB9CA9" w14:textId="77777777" w:rsidR="00691BEF" w:rsidRPr="003D2786" w:rsidRDefault="00691BEF" w:rsidP="00691BEF">
            <w:pPr>
              <w:spacing w:line="240" w:lineRule="auto"/>
            </w:pPr>
          </w:p>
        </w:tc>
      </w:tr>
      <w:tr w:rsidR="00691BEF" w14:paraId="70041ACD" w14:textId="77777777" w:rsidTr="00DA5715">
        <w:tc>
          <w:tcPr>
            <w:tcW w:w="1941" w:type="dxa"/>
          </w:tcPr>
          <w:p w14:paraId="5F97F211" w14:textId="77777777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632E6AFD" w14:textId="1256CB72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 og serviceopgaver på assistentsystemer. </w:t>
            </w:r>
          </w:p>
        </w:tc>
        <w:tc>
          <w:tcPr>
            <w:tcW w:w="1042" w:type="dxa"/>
          </w:tcPr>
          <w:p w14:paraId="06CB4C92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40453CA7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3B34B4AD" w14:textId="77777777" w:rsidR="00691BEF" w:rsidRPr="003D2786" w:rsidRDefault="00691BEF" w:rsidP="00691BEF">
            <w:pPr>
              <w:spacing w:line="240" w:lineRule="auto"/>
            </w:pPr>
          </w:p>
        </w:tc>
      </w:tr>
      <w:tr w:rsidR="00691BEF" w14:paraId="403653B2" w14:textId="77777777" w:rsidTr="00DA5715">
        <w:tc>
          <w:tcPr>
            <w:tcW w:w="1941" w:type="dxa"/>
          </w:tcPr>
          <w:p w14:paraId="798D9B25" w14:textId="77777777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4885C4B1" w14:textId="26C79A2D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 og serviceopgaver på A/C- og klimasystemer. </w:t>
            </w:r>
          </w:p>
        </w:tc>
        <w:tc>
          <w:tcPr>
            <w:tcW w:w="1042" w:type="dxa"/>
          </w:tcPr>
          <w:p w14:paraId="4ED783A8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3CE29734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5BCF7131" w14:textId="77777777" w:rsidR="00691BEF" w:rsidRPr="003D2786" w:rsidRDefault="00691BEF" w:rsidP="00691BEF">
            <w:pPr>
              <w:spacing w:line="240" w:lineRule="auto"/>
            </w:pPr>
          </w:p>
        </w:tc>
      </w:tr>
      <w:tr w:rsidR="00691BEF" w14:paraId="5782ED38" w14:textId="77777777" w:rsidTr="00DA5715">
        <w:tc>
          <w:tcPr>
            <w:tcW w:w="1941" w:type="dxa"/>
          </w:tcPr>
          <w:p w14:paraId="203B39A4" w14:textId="77777777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1B1F0127" w14:textId="527267F2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serviceeftersyn samt klargøring af en personvogn til syn. </w:t>
            </w:r>
          </w:p>
        </w:tc>
        <w:tc>
          <w:tcPr>
            <w:tcW w:w="1042" w:type="dxa"/>
          </w:tcPr>
          <w:p w14:paraId="0F7BEDF8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2064EA6F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5A8265A9" w14:textId="77777777" w:rsidR="00691BEF" w:rsidRPr="003D2786" w:rsidRDefault="00691BEF" w:rsidP="00691BEF">
            <w:pPr>
              <w:spacing w:line="240" w:lineRule="auto"/>
            </w:pPr>
          </w:p>
        </w:tc>
      </w:tr>
      <w:tr w:rsidR="00691BEF" w14:paraId="01765030" w14:textId="77777777" w:rsidTr="00DA5715">
        <w:tc>
          <w:tcPr>
            <w:tcW w:w="1941" w:type="dxa"/>
          </w:tcPr>
          <w:p w14:paraId="497E8A42" w14:textId="77777777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168AE19E" w14:textId="0A0A8037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overlevere afsluttede opgaver til værkfører og i samarbejde med kolleger udføre god kundeservice. </w:t>
            </w:r>
          </w:p>
        </w:tc>
        <w:tc>
          <w:tcPr>
            <w:tcW w:w="1042" w:type="dxa"/>
          </w:tcPr>
          <w:p w14:paraId="68FE237E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78A48258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5A29678C" w14:textId="77777777" w:rsidR="00691BEF" w:rsidRPr="003D2786" w:rsidRDefault="00691BEF" w:rsidP="00691BEF">
            <w:pPr>
              <w:spacing w:line="240" w:lineRule="auto"/>
            </w:pPr>
          </w:p>
        </w:tc>
      </w:tr>
      <w:tr w:rsidR="00691BEF" w14:paraId="07C0EC37" w14:textId="77777777" w:rsidTr="00DA5715">
        <w:tc>
          <w:tcPr>
            <w:tcW w:w="1941" w:type="dxa"/>
          </w:tcPr>
          <w:p w14:paraId="11134208" w14:textId="77777777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2AD8D6F1" w14:textId="4FE57487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i samarbejde med kollegaer medvirke til at udvikle og forbedre værkstedets kvalitet og produktivitet med henblik på at skabe god kundeservice og økonomi på værkstedet. </w:t>
            </w:r>
          </w:p>
        </w:tc>
        <w:tc>
          <w:tcPr>
            <w:tcW w:w="1042" w:type="dxa"/>
          </w:tcPr>
          <w:p w14:paraId="5BBAB191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042" w:type="dxa"/>
          </w:tcPr>
          <w:p w14:paraId="243AF599" w14:textId="77777777" w:rsidR="00691BEF" w:rsidRPr="003D2786" w:rsidRDefault="00691BEF" w:rsidP="00691BEF">
            <w:pPr>
              <w:spacing w:line="240" w:lineRule="auto"/>
            </w:pPr>
          </w:p>
        </w:tc>
        <w:tc>
          <w:tcPr>
            <w:tcW w:w="1214" w:type="dxa"/>
          </w:tcPr>
          <w:p w14:paraId="04ECB3F8" w14:textId="77777777" w:rsidR="00691BEF" w:rsidRPr="003D2786" w:rsidRDefault="00691BEF" w:rsidP="00691BEF">
            <w:pPr>
              <w:spacing w:line="240" w:lineRule="auto"/>
            </w:pPr>
          </w:p>
        </w:tc>
      </w:tr>
      <w:tr w:rsidR="00691BEF" w14:paraId="011FFAC4" w14:textId="5CB109E7" w:rsidTr="00DA5715">
        <w:tc>
          <w:tcPr>
            <w:tcW w:w="1941" w:type="dxa"/>
          </w:tcPr>
          <w:p w14:paraId="003AD4F1" w14:textId="7AFF5F2B" w:rsidR="00691BEF" w:rsidRDefault="00691BEF" w:rsidP="00691BEF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6C07C510" w14:textId="30B441E0" w:rsidR="00691BEF" w:rsidRDefault="00691BEF" w:rsidP="00691BEF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kan udføre enkle kontrol-, diagnose-, fejlfindings-, reparations-, service- og slutkontrolopgaver på koblinger og aksler på ICE-, hybrid- og evt. EV-biler  </w:t>
            </w:r>
          </w:p>
        </w:tc>
        <w:tc>
          <w:tcPr>
            <w:tcW w:w="1042" w:type="dxa"/>
          </w:tcPr>
          <w:p w14:paraId="25C08C1F" w14:textId="77777777" w:rsidR="00691BEF" w:rsidRPr="00527242" w:rsidRDefault="00691BEF" w:rsidP="00691BEF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42" w:type="dxa"/>
          </w:tcPr>
          <w:p w14:paraId="26095B02" w14:textId="77777777" w:rsidR="00691BEF" w:rsidRPr="00527242" w:rsidRDefault="00691BEF" w:rsidP="00691BEF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214" w:type="dxa"/>
          </w:tcPr>
          <w:p w14:paraId="0ED5C228" w14:textId="77777777" w:rsidR="00691BEF" w:rsidRPr="00527242" w:rsidRDefault="00691BEF" w:rsidP="00691BEF">
            <w:pPr>
              <w:spacing w:line="240" w:lineRule="auto"/>
              <w:rPr>
                <w:bCs/>
                <w:iCs/>
              </w:rPr>
            </w:pPr>
          </w:p>
        </w:tc>
      </w:tr>
    </w:tbl>
    <w:p w14:paraId="3229D4C7" w14:textId="660CCC7A" w:rsidR="00CD687D" w:rsidRDefault="00CD687D" w:rsidP="00CD687D">
      <w:pPr>
        <w:rPr>
          <w:rFonts w:ascii="Verdana" w:hAnsi="Verdana" w:cs="Verdana"/>
          <w:color w:val="000000"/>
          <w:sz w:val="18"/>
          <w:szCs w:val="18"/>
        </w:rPr>
      </w:pPr>
    </w:p>
    <w:p w14:paraId="6C8E20BF" w14:textId="77777777" w:rsidR="00664C3A" w:rsidRDefault="00664C3A" w:rsidP="00CD687D">
      <w:pPr>
        <w:rPr>
          <w:rFonts w:ascii="Verdana" w:hAnsi="Verdana" w:cs="Verdana"/>
          <w:color w:val="000000"/>
          <w:sz w:val="18"/>
          <w:szCs w:val="18"/>
        </w:rPr>
      </w:pPr>
    </w:p>
    <w:p w14:paraId="2E7E07EA" w14:textId="77777777" w:rsidR="00664C3A" w:rsidRDefault="00664C3A" w:rsidP="00CD687D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21"/>
        <w:gridCol w:w="4132"/>
        <w:gridCol w:w="1042"/>
        <w:gridCol w:w="1042"/>
        <w:gridCol w:w="1214"/>
      </w:tblGrid>
      <w:tr w:rsidR="000912F3" w:rsidRPr="003D2786" w14:paraId="08D94167" w14:textId="77777777" w:rsidTr="001F350B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77E2E76" w14:textId="19C502FA" w:rsidR="000912F3" w:rsidRPr="00664C3A" w:rsidRDefault="74748B6D" w:rsidP="0870E571">
            <w:pPr>
              <w:spacing w:line="240" w:lineRule="auto"/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 afslutning</w:t>
            </w:r>
            <w:r w:rsidR="17F4346B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af den sidste oplæringsperiode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C7C8485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4FF4E5D1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18156696" w14:textId="01215461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80D4590" w14:textId="25F0C303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EC33956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6BBAC99" w14:textId="57834EB6" w:rsidR="000912F3" w:rsidRPr="00664C3A" w:rsidRDefault="74748B6D" w:rsidP="000912F3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40B1288D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1F350B" w14:paraId="16192500" w14:textId="77777777" w:rsidTr="001F350B">
        <w:tc>
          <w:tcPr>
            <w:tcW w:w="1921" w:type="dxa"/>
          </w:tcPr>
          <w:p w14:paraId="16391073" w14:textId="4E4B6F8F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2638B61E" w14:textId="281B6988" w:rsidR="001F350B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tage selvstændigt ansvar for at udføre sine arbejdsopgaver i overensstemmelse med virksomhedens regler og procedurer for sikkerhed og arbejdsmiljø. </w:t>
            </w:r>
          </w:p>
        </w:tc>
        <w:tc>
          <w:tcPr>
            <w:tcW w:w="1042" w:type="dxa"/>
          </w:tcPr>
          <w:p w14:paraId="68AF5910" w14:textId="77777777" w:rsidR="001F350B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29F8B58C" w14:textId="77777777" w:rsidR="001F350B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45598391" w14:textId="77777777" w:rsidR="001F350B" w:rsidRDefault="001F350B" w:rsidP="001F350B">
            <w:pPr>
              <w:spacing w:line="240" w:lineRule="auto"/>
            </w:pPr>
          </w:p>
        </w:tc>
      </w:tr>
      <w:tr w:rsidR="001F350B" w14:paraId="3F2A3AB3" w14:textId="77777777" w:rsidTr="001F350B">
        <w:tc>
          <w:tcPr>
            <w:tcW w:w="1921" w:type="dxa"/>
          </w:tcPr>
          <w:p w14:paraId="5DAD23E0" w14:textId="06C67B09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56462F07" w14:textId="71211A2A" w:rsidR="001F350B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udføre værkstedets arbejdsopgaver i overensstemmelse med gældende miljøkrav og -regler. </w:t>
            </w:r>
          </w:p>
        </w:tc>
        <w:tc>
          <w:tcPr>
            <w:tcW w:w="1042" w:type="dxa"/>
          </w:tcPr>
          <w:p w14:paraId="5D86F389" w14:textId="77777777" w:rsidR="001F350B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1D39C05D" w14:textId="77777777" w:rsidR="001F350B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4B957159" w14:textId="77777777" w:rsidR="001F350B" w:rsidRDefault="001F350B" w:rsidP="001F350B">
            <w:pPr>
              <w:spacing w:line="240" w:lineRule="auto"/>
            </w:pPr>
          </w:p>
        </w:tc>
      </w:tr>
      <w:tr w:rsidR="001F350B" w:rsidRPr="003D2786" w14:paraId="22D5FC73" w14:textId="77777777" w:rsidTr="001F350B">
        <w:tc>
          <w:tcPr>
            <w:tcW w:w="1921" w:type="dxa"/>
          </w:tcPr>
          <w:p w14:paraId="521AB6EC" w14:textId="243B855D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65E86A07" w14:textId="787A9DB6" w:rsidR="001F350B" w:rsidRPr="003D2786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selvstændigt anvende gældende værkstedslitteratur og teknisk dokumentation til planlægning og udførelse af værkstedsopgaver, herunder overholde producentkrav og dokumentere udført arbejde i korrekt udfyldte arbejdssedler, kontrol- og måleskemaer, kunderapporter og lign. </w:t>
            </w:r>
          </w:p>
        </w:tc>
        <w:tc>
          <w:tcPr>
            <w:tcW w:w="1042" w:type="dxa"/>
          </w:tcPr>
          <w:p w14:paraId="203876C5" w14:textId="77777777" w:rsidR="001F350B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31313072" w14:textId="77777777" w:rsidR="001F350B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471C46D4" w14:textId="77777777" w:rsidR="001F350B" w:rsidRDefault="001F350B" w:rsidP="001F350B">
            <w:pPr>
              <w:spacing w:line="240" w:lineRule="auto"/>
            </w:pPr>
          </w:p>
        </w:tc>
      </w:tr>
      <w:tr w:rsidR="001F350B" w14:paraId="6432D7CE" w14:textId="77777777" w:rsidTr="001F350B">
        <w:tc>
          <w:tcPr>
            <w:tcW w:w="1921" w:type="dxa"/>
          </w:tcPr>
          <w:p w14:paraId="06427B8F" w14:textId="09244605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3F8ABDC5" w14:textId="35F35B9A" w:rsidR="001F350B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selvstændigt bruge manuelt, elektrisk og digitalt værktøj og udstyr på værkstedet. </w:t>
            </w:r>
          </w:p>
        </w:tc>
        <w:tc>
          <w:tcPr>
            <w:tcW w:w="1042" w:type="dxa"/>
          </w:tcPr>
          <w:p w14:paraId="489EF779" w14:textId="77777777" w:rsidR="001F350B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1588ACAF" w14:textId="77777777" w:rsidR="001F350B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3755733E" w14:textId="77777777" w:rsidR="001F350B" w:rsidRDefault="001F350B" w:rsidP="001F350B">
            <w:pPr>
              <w:spacing w:line="240" w:lineRule="auto"/>
            </w:pPr>
          </w:p>
        </w:tc>
      </w:tr>
      <w:tr w:rsidR="001F350B" w:rsidRPr="00851330" w14:paraId="3B30AC17" w14:textId="77777777" w:rsidTr="001F350B">
        <w:trPr>
          <w:trHeight w:val="517"/>
        </w:trPr>
        <w:tc>
          <w:tcPr>
            <w:tcW w:w="1921" w:type="dxa"/>
          </w:tcPr>
          <w:p w14:paraId="0D8DE237" w14:textId="1F7D51AB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172C0C6F" w14:textId="3520B9CA" w:rsidR="001F350B" w:rsidRPr="00851330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udføre komplekse kontrol-, fejlfindings-, diagnose- og reparationsopgaver på bremsesystemer. </w:t>
            </w:r>
          </w:p>
        </w:tc>
        <w:tc>
          <w:tcPr>
            <w:tcW w:w="1042" w:type="dxa"/>
          </w:tcPr>
          <w:p w14:paraId="0FE5B77F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7ABD4D50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4B4BEF85" w14:textId="77777777" w:rsidR="001F350B" w:rsidRPr="00851330" w:rsidRDefault="001F350B" w:rsidP="001F350B">
            <w:pPr>
              <w:spacing w:line="240" w:lineRule="auto"/>
            </w:pPr>
          </w:p>
        </w:tc>
      </w:tr>
      <w:tr w:rsidR="001F350B" w:rsidRPr="00851330" w14:paraId="40D534CD" w14:textId="77777777" w:rsidTr="001F350B">
        <w:tc>
          <w:tcPr>
            <w:tcW w:w="1921" w:type="dxa"/>
          </w:tcPr>
          <w:p w14:paraId="4DADEBFA" w14:textId="77777777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2442B2BC" w14:textId="4788B5E7" w:rsidR="001F350B" w:rsidRPr="00851330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udføre komplekse kontrol-, fejlfindings-, diagnose- og reparationsopgaver på styrestøjssystemer, </w:t>
            </w:r>
            <w:r w:rsidR="001F350B">
              <w:rPr>
                <w:rFonts w:ascii="Aptos Narrow" w:hAnsi="Aptos Narrow"/>
                <w:color w:val="000000"/>
              </w:rPr>
              <w:lastRenderedPageBreak/>
              <w:t>servostyringssystemer, undervogn, hjul og hjulophæng.</w:t>
            </w:r>
          </w:p>
        </w:tc>
        <w:tc>
          <w:tcPr>
            <w:tcW w:w="1042" w:type="dxa"/>
          </w:tcPr>
          <w:p w14:paraId="2DCF92C4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0F3E3316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603A8A36" w14:textId="77777777" w:rsidR="001F350B" w:rsidRPr="00851330" w:rsidRDefault="001F350B" w:rsidP="001F350B">
            <w:pPr>
              <w:spacing w:line="240" w:lineRule="auto"/>
            </w:pPr>
          </w:p>
        </w:tc>
      </w:tr>
      <w:tr w:rsidR="001F350B" w:rsidRPr="00851330" w14:paraId="707C1E14" w14:textId="77777777" w:rsidTr="001F350B">
        <w:tc>
          <w:tcPr>
            <w:tcW w:w="1921" w:type="dxa"/>
          </w:tcPr>
          <w:p w14:paraId="6B316022" w14:textId="77777777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6041ED03" w14:textId="24429760" w:rsidR="001F350B" w:rsidRDefault="001F350B" w:rsidP="001F350B">
            <w:pPr>
              <w:spacing w:line="240" w:lineRule="auto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Lærlingen kan udføre 4-hjulsudmåling, analyse, kalibrering, sporing og afbalancering af hjul, herunder anvende elektronisk 4-hjulsudmålingsapparat.</w:t>
            </w:r>
          </w:p>
        </w:tc>
        <w:tc>
          <w:tcPr>
            <w:tcW w:w="1042" w:type="dxa"/>
          </w:tcPr>
          <w:p w14:paraId="5C2E853F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7FBAB712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390E310A" w14:textId="77777777" w:rsidR="001F350B" w:rsidRPr="00851330" w:rsidRDefault="001F350B" w:rsidP="001F350B">
            <w:pPr>
              <w:spacing w:line="240" w:lineRule="auto"/>
            </w:pPr>
          </w:p>
        </w:tc>
      </w:tr>
      <w:tr w:rsidR="001F350B" w:rsidRPr="00851330" w14:paraId="5382BB9C" w14:textId="77777777" w:rsidTr="001F350B">
        <w:tc>
          <w:tcPr>
            <w:tcW w:w="1921" w:type="dxa"/>
          </w:tcPr>
          <w:p w14:paraId="4E8FBBFD" w14:textId="77777777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7B2BC268" w14:textId="2BAFC924" w:rsidR="001F350B" w:rsidRPr="00851330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udmåle, fejlfinde, reparere og vedligeholde elektriske systemer og komponenter, herunder starteranlæg med tilhørende forsyning, hovedafbrydere, generatorer og ladesystemer. </w:t>
            </w:r>
          </w:p>
        </w:tc>
        <w:tc>
          <w:tcPr>
            <w:tcW w:w="1042" w:type="dxa"/>
          </w:tcPr>
          <w:p w14:paraId="58CE0664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72D818D8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673E1399" w14:textId="77777777" w:rsidR="001F350B" w:rsidRPr="00851330" w:rsidRDefault="001F350B" w:rsidP="001F350B">
            <w:pPr>
              <w:spacing w:line="240" w:lineRule="auto"/>
            </w:pPr>
          </w:p>
        </w:tc>
      </w:tr>
      <w:tr w:rsidR="001F350B" w:rsidRPr="00851330" w14:paraId="18E7AE15" w14:textId="77777777" w:rsidTr="001F350B">
        <w:tc>
          <w:tcPr>
            <w:tcW w:w="1921" w:type="dxa"/>
          </w:tcPr>
          <w:p w14:paraId="07E113FB" w14:textId="77777777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60C82886" w14:textId="2CD0F533" w:rsidR="001F350B" w:rsidRPr="00851330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udføre en sikkerhedsvurdering af højvoltskomponenter og -systemer samt sikkerhedsmæssigt korrekt udføre enkle kontrol- og serviceopgaver på højvoltsbatterier og tilhørende afkølingsteknologier. </w:t>
            </w:r>
          </w:p>
        </w:tc>
        <w:tc>
          <w:tcPr>
            <w:tcW w:w="1042" w:type="dxa"/>
          </w:tcPr>
          <w:p w14:paraId="79C77A30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74A777A6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57A61104" w14:textId="77777777" w:rsidR="001F350B" w:rsidRPr="00851330" w:rsidRDefault="001F350B" w:rsidP="001F350B">
            <w:pPr>
              <w:spacing w:line="240" w:lineRule="auto"/>
            </w:pPr>
          </w:p>
        </w:tc>
      </w:tr>
      <w:tr w:rsidR="001F350B" w:rsidRPr="00851330" w14:paraId="390DEB16" w14:textId="77777777" w:rsidTr="001F350B">
        <w:tc>
          <w:tcPr>
            <w:tcW w:w="1921" w:type="dxa"/>
          </w:tcPr>
          <w:p w14:paraId="55ED9762" w14:textId="77777777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16D56F3C" w14:textId="373E63DB" w:rsidR="001F350B" w:rsidRPr="00851330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udføre enkle kontrol- og serviceopgaver på elmotorer. </w:t>
            </w:r>
          </w:p>
        </w:tc>
        <w:tc>
          <w:tcPr>
            <w:tcW w:w="1042" w:type="dxa"/>
          </w:tcPr>
          <w:p w14:paraId="1519021A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7B7266D9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6EE09701" w14:textId="77777777" w:rsidR="001F350B" w:rsidRPr="00851330" w:rsidRDefault="001F350B" w:rsidP="001F350B">
            <w:pPr>
              <w:spacing w:line="240" w:lineRule="auto"/>
            </w:pPr>
          </w:p>
        </w:tc>
      </w:tr>
      <w:tr w:rsidR="001F350B" w:rsidRPr="00851330" w14:paraId="3B82C976" w14:textId="77777777" w:rsidTr="001F350B">
        <w:tc>
          <w:tcPr>
            <w:tcW w:w="1921" w:type="dxa"/>
          </w:tcPr>
          <w:p w14:paraId="15EDC680" w14:textId="77777777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5DE4E87A" w14:textId="0A7BFF05" w:rsidR="001F350B" w:rsidRPr="00851330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selvstændigt udføre kontrol-, diagnose-, fejlfindings-, opdaterings-, reparations-, service- og slutkontrolopgaver på integrerede elektroniske- og digitale systemer. </w:t>
            </w:r>
          </w:p>
        </w:tc>
        <w:tc>
          <w:tcPr>
            <w:tcW w:w="1042" w:type="dxa"/>
          </w:tcPr>
          <w:p w14:paraId="31B77134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657EAC68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47A90DCA" w14:textId="77777777" w:rsidR="001F350B" w:rsidRPr="00851330" w:rsidRDefault="001F350B" w:rsidP="001F350B">
            <w:pPr>
              <w:spacing w:line="240" w:lineRule="auto"/>
            </w:pPr>
          </w:p>
        </w:tc>
      </w:tr>
      <w:tr w:rsidR="001F350B" w:rsidRPr="00851330" w14:paraId="6ED0B044" w14:textId="77777777" w:rsidTr="001F350B">
        <w:tc>
          <w:tcPr>
            <w:tcW w:w="1921" w:type="dxa"/>
          </w:tcPr>
          <w:p w14:paraId="02428C68" w14:textId="77777777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4E1123AF" w14:textId="76578528" w:rsidR="001F350B" w:rsidRPr="00851330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selvstændigt udføre kontrol-, diagnose-, fejlfindings-, justerings-, kalibrerings- og reparationsopgaver på integrerede assistentsystemer. </w:t>
            </w:r>
          </w:p>
        </w:tc>
        <w:tc>
          <w:tcPr>
            <w:tcW w:w="1042" w:type="dxa"/>
          </w:tcPr>
          <w:p w14:paraId="0292C95F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5443EEFE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4D3469EE" w14:textId="77777777" w:rsidR="001F350B" w:rsidRPr="00851330" w:rsidRDefault="001F350B" w:rsidP="001F350B">
            <w:pPr>
              <w:spacing w:line="240" w:lineRule="auto"/>
            </w:pPr>
          </w:p>
        </w:tc>
      </w:tr>
      <w:tr w:rsidR="001F350B" w:rsidRPr="00851330" w14:paraId="3408B198" w14:textId="77777777" w:rsidTr="001F350B">
        <w:tc>
          <w:tcPr>
            <w:tcW w:w="1921" w:type="dxa"/>
          </w:tcPr>
          <w:p w14:paraId="702F6EA0" w14:textId="77777777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66B3E862" w14:textId="030B0F4F" w:rsidR="001F350B" w:rsidRPr="00851330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selvstændigt udføre kontrol-, fejlfindings-, diagnose-, service- og reparationsopgaver på komfort-, klima- og sikkerhedssystemer. </w:t>
            </w:r>
          </w:p>
        </w:tc>
        <w:tc>
          <w:tcPr>
            <w:tcW w:w="1042" w:type="dxa"/>
          </w:tcPr>
          <w:p w14:paraId="1EE6F183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1CCBF660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57B774CD" w14:textId="77777777" w:rsidR="001F350B" w:rsidRPr="00851330" w:rsidRDefault="001F350B" w:rsidP="001F350B">
            <w:pPr>
              <w:spacing w:line="240" w:lineRule="auto"/>
            </w:pPr>
          </w:p>
        </w:tc>
      </w:tr>
      <w:tr w:rsidR="001F350B" w:rsidRPr="00851330" w14:paraId="634C9E1D" w14:textId="77777777" w:rsidTr="001F350B">
        <w:tc>
          <w:tcPr>
            <w:tcW w:w="1921" w:type="dxa"/>
          </w:tcPr>
          <w:p w14:paraId="5F8656DE" w14:textId="77777777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3FBF62DB" w14:textId="57FEC4B7" w:rsidR="001F350B" w:rsidRPr="00851330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udføre god kundeservice og kundevejledning med udgangspunkt i virksomhedens værdigrundlag, kvalitetsnormer og producentansvar. </w:t>
            </w:r>
          </w:p>
        </w:tc>
        <w:tc>
          <w:tcPr>
            <w:tcW w:w="1042" w:type="dxa"/>
          </w:tcPr>
          <w:p w14:paraId="2C404E17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3A009CBA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44895347" w14:textId="77777777" w:rsidR="001F350B" w:rsidRPr="00851330" w:rsidRDefault="001F350B" w:rsidP="001F350B">
            <w:pPr>
              <w:spacing w:line="240" w:lineRule="auto"/>
            </w:pPr>
          </w:p>
        </w:tc>
      </w:tr>
      <w:tr w:rsidR="001F350B" w:rsidRPr="00851330" w14:paraId="15BC5210" w14:textId="77777777" w:rsidTr="001F350B">
        <w:tc>
          <w:tcPr>
            <w:tcW w:w="1921" w:type="dxa"/>
          </w:tcPr>
          <w:p w14:paraId="5546C1F9" w14:textId="569ED33A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168C6293" w14:textId="6101FD9C" w:rsidR="001F350B" w:rsidRPr="00851330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selvstændigt udføre service-, vedligeholdelses-, fejlfindings-, og reparationsopgaver på forbrændingsmotorer med tilhørende indsprøjtnings-, indsugnings-, udstødnings- og emissionsbegrænsende </w:t>
            </w:r>
            <w:r w:rsidR="001F350B">
              <w:rPr>
                <w:rFonts w:ascii="Aptos Narrow" w:hAnsi="Aptos Narrow"/>
                <w:color w:val="000000"/>
              </w:rPr>
              <w:lastRenderedPageBreak/>
              <w:t xml:space="preserve">systemer, herunder vurdere måleresultater på basis af gældende krav. </w:t>
            </w:r>
          </w:p>
        </w:tc>
        <w:tc>
          <w:tcPr>
            <w:tcW w:w="1042" w:type="dxa"/>
          </w:tcPr>
          <w:p w14:paraId="22AE5135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146E33C0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62C409E4" w14:textId="77777777" w:rsidR="001F350B" w:rsidRPr="00851330" w:rsidRDefault="001F350B" w:rsidP="001F350B">
            <w:pPr>
              <w:spacing w:line="240" w:lineRule="auto"/>
            </w:pPr>
          </w:p>
        </w:tc>
      </w:tr>
      <w:tr w:rsidR="001F350B" w:rsidRPr="00851330" w14:paraId="1B8EF557" w14:textId="77777777" w:rsidTr="001F350B">
        <w:tc>
          <w:tcPr>
            <w:tcW w:w="1921" w:type="dxa"/>
          </w:tcPr>
          <w:p w14:paraId="74A4E84E" w14:textId="55F6A972" w:rsidR="001F350B" w:rsidRDefault="001F350B" w:rsidP="001F350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</w:tcPr>
          <w:p w14:paraId="7570F6E3" w14:textId="3EA29A3A" w:rsidR="001F350B" w:rsidRPr="00851330" w:rsidRDefault="00916C64" w:rsidP="001F350B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1F350B">
              <w:rPr>
                <w:rFonts w:ascii="Aptos Narrow" w:hAnsi="Aptos Narrow"/>
                <w:color w:val="000000"/>
              </w:rPr>
              <w:t xml:space="preserve">kan selvstændigt udføre kontrol-, diagnose-, fejlfindings-, reparations-, service- og slutkontrolopgaver på gearkasser med og uden automatisk skift. </w:t>
            </w:r>
          </w:p>
        </w:tc>
        <w:tc>
          <w:tcPr>
            <w:tcW w:w="1042" w:type="dxa"/>
          </w:tcPr>
          <w:p w14:paraId="09BC5ABA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042" w:type="dxa"/>
          </w:tcPr>
          <w:p w14:paraId="19F15994" w14:textId="77777777" w:rsidR="001F350B" w:rsidRPr="00851330" w:rsidRDefault="001F350B" w:rsidP="001F350B">
            <w:pPr>
              <w:spacing w:line="240" w:lineRule="auto"/>
            </w:pPr>
          </w:p>
        </w:tc>
        <w:tc>
          <w:tcPr>
            <w:tcW w:w="1214" w:type="dxa"/>
          </w:tcPr>
          <w:p w14:paraId="5B064B98" w14:textId="77777777" w:rsidR="001F350B" w:rsidRPr="00851330" w:rsidRDefault="001F350B" w:rsidP="001F350B">
            <w:pPr>
              <w:spacing w:line="240" w:lineRule="auto"/>
            </w:pPr>
          </w:p>
        </w:tc>
      </w:tr>
    </w:tbl>
    <w:p w14:paraId="2A81AE95" w14:textId="77777777" w:rsidR="00CD687D" w:rsidRPr="001C6FF6" w:rsidRDefault="00CD687D" w:rsidP="00CD687D"/>
    <w:p w14:paraId="39A00DB8" w14:textId="2ACB4E9F" w:rsidR="00BD2A53" w:rsidRDefault="00BD2A53" w:rsidP="00CD687D"/>
    <w:p w14:paraId="5A8D18BD" w14:textId="77777777" w:rsidR="00664C3A" w:rsidRDefault="00664C3A" w:rsidP="00CD687D"/>
    <w:p w14:paraId="44898CBA" w14:textId="77777777" w:rsidR="00664C3A" w:rsidRDefault="00664C3A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ADF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2762C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A37E7C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4C5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77777777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20E71" w14:textId="77777777" w:rsidR="00E016A7" w:rsidRPr="008C275E" w:rsidRDefault="00E016A7" w:rsidP="00DD0507">
      <w:r w:rsidRPr="008C275E">
        <w:separator/>
      </w:r>
    </w:p>
  </w:endnote>
  <w:endnote w:type="continuationSeparator" w:id="0">
    <w:p w14:paraId="7C1005EF" w14:textId="77777777" w:rsidR="00E016A7" w:rsidRPr="008C275E" w:rsidRDefault="00E016A7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00CB22-E0E0-4C14-87AC-F398E53BC23A}"/>
    <w:embedBold r:id="rId2" w:fontKey="{7E314475-3A5E-4EC4-8D5C-F1A3DFCD5EC0}"/>
    <w:embedItalic r:id="rId3" w:fontKey="{D5E16DA7-EC4F-4537-96C8-5B9535EFF341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7C823E2-1196-48F5-B78D-83F709FB9BA0}"/>
    <w:embedBold r:id="rId5" w:fontKey="{92140E3E-9A4B-4188-BBF5-35C7BF384E86}"/>
    <w:embedItalic r:id="rId6" w:fontKey="{83AC7650-CC87-4454-AD86-BBDF28FFB168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7" w:fontKey="{5E44C53F-04E2-4537-AF08-E857C9B0ED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EndPr/>
        <w:sdtContent>
          <w:p w14:paraId="256E2C8F" w14:textId="77777777" w:rsidR="00D173D1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7745CCD4" wp14:editId="7C4AD355">
                  <wp:simplePos x="0" y="0"/>
                  <wp:positionH relativeFrom="page">
                    <wp:posOffset>2835</wp:posOffset>
                  </wp:positionH>
                  <wp:positionV relativeFrom="page">
                    <wp:posOffset>9845040</wp:posOffset>
                  </wp:positionV>
                  <wp:extent cx="7554005" cy="831215"/>
                  <wp:effectExtent l="0" t="0" r="0" b="0"/>
                  <wp:wrapNone/>
                  <wp:docPr id="40768314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83148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EndPr/>
        <w:sdtContent>
          <w:p w14:paraId="0F964D57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1" locked="0" layoutInCell="1" allowOverlap="1" wp14:anchorId="201D6637" wp14:editId="17C5677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9852660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9BDC1" w14:textId="77777777" w:rsidR="00E016A7" w:rsidRPr="008C275E" w:rsidRDefault="00E016A7" w:rsidP="00DD0507">
      <w:r w:rsidRPr="008C275E">
        <w:separator/>
      </w:r>
    </w:p>
  </w:footnote>
  <w:footnote w:type="continuationSeparator" w:id="0">
    <w:p w14:paraId="4AE72793" w14:textId="77777777" w:rsidR="00E016A7" w:rsidRPr="008C275E" w:rsidRDefault="00E016A7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4.5pt;height:254.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63C1C"/>
    <w:rsid w:val="00085119"/>
    <w:rsid w:val="000912F3"/>
    <w:rsid w:val="000A6C39"/>
    <w:rsid w:val="000B44EF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1F350B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A511E"/>
    <w:rsid w:val="003E1DA0"/>
    <w:rsid w:val="003E6F55"/>
    <w:rsid w:val="003F663F"/>
    <w:rsid w:val="00426A3B"/>
    <w:rsid w:val="00427DBB"/>
    <w:rsid w:val="00452603"/>
    <w:rsid w:val="00481891"/>
    <w:rsid w:val="004D1C22"/>
    <w:rsid w:val="004D319D"/>
    <w:rsid w:val="00515F39"/>
    <w:rsid w:val="00562D43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691BEF"/>
    <w:rsid w:val="006F6730"/>
    <w:rsid w:val="0070675A"/>
    <w:rsid w:val="0075226B"/>
    <w:rsid w:val="0076710A"/>
    <w:rsid w:val="0078462F"/>
    <w:rsid w:val="007E0262"/>
    <w:rsid w:val="007E163A"/>
    <w:rsid w:val="0081277B"/>
    <w:rsid w:val="008C275E"/>
    <w:rsid w:val="00901073"/>
    <w:rsid w:val="009154F2"/>
    <w:rsid w:val="00915F03"/>
    <w:rsid w:val="00916C64"/>
    <w:rsid w:val="00927D42"/>
    <w:rsid w:val="00927EBE"/>
    <w:rsid w:val="00935AB1"/>
    <w:rsid w:val="0093635B"/>
    <w:rsid w:val="009816D7"/>
    <w:rsid w:val="0099319E"/>
    <w:rsid w:val="00996443"/>
    <w:rsid w:val="009B099B"/>
    <w:rsid w:val="009B6823"/>
    <w:rsid w:val="009C65C3"/>
    <w:rsid w:val="009D2199"/>
    <w:rsid w:val="009D6CA9"/>
    <w:rsid w:val="00A4559B"/>
    <w:rsid w:val="00A5337A"/>
    <w:rsid w:val="00A60067"/>
    <w:rsid w:val="00A65039"/>
    <w:rsid w:val="00A83C2D"/>
    <w:rsid w:val="00A973ED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52230"/>
    <w:rsid w:val="00D54E69"/>
    <w:rsid w:val="00D670C7"/>
    <w:rsid w:val="00D85855"/>
    <w:rsid w:val="00D93A5B"/>
    <w:rsid w:val="00DA5642"/>
    <w:rsid w:val="00DA5715"/>
    <w:rsid w:val="00DB4EF2"/>
    <w:rsid w:val="00DB7A94"/>
    <w:rsid w:val="00DD0507"/>
    <w:rsid w:val="00DE4A0B"/>
    <w:rsid w:val="00DF0503"/>
    <w:rsid w:val="00DF3C1C"/>
    <w:rsid w:val="00E016A7"/>
    <w:rsid w:val="00E1284F"/>
    <w:rsid w:val="00E333EB"/>
    <w:rsid w:val="00E64F88"/>
    <w:rsid w:val="00E9488E"/>
    <w:rsid w:val="00EB503E"/>
    <w:rsid w:val="00EB6B24"/>
    <w:rsid w:val="00EC0E86"/>
    <w:rsid w:val="00EC5BAA"/>
    <w:rsid w:val="00EF402B"/>
    <w:rsid w:val="00F06654"/>
    <w:rsid w:val="00F712AE"/>
    <w:rsid w:val="00FD3A80"/>
    <w:rsid w:val="00FD74B8"/>
    <w:rsid w:val="00FE74E5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6</TotalTime>
  <Pages>6</Pages>
  <Words>1032</Words>
  <Characters>7157</Characters>
  <Application>Microsoft Office Word</Application>
  <DocSecurity>0</DocSecurity>
  <Lines>447</Lines>
  <Paragraphs>138</Paragraphs>
  <ScaleCrop>false</ScaleCrop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Merete Hende</cp:lastModifiedBy>
  <cp:revision>14</cp:revision>
  <dcterms:created xsi:type="dcterms:W3CDTF">2026-05-28T07:48:00Z</dcterms:created>
  <dcterms:modified xsi:type="dcterms:W3CDTF">2026-06-18T11:17:00Z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