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FF8B2" w14:textId="34285655" w:rsidR="00EC0E86" w:rsidRPr="00515F39" w:rsidRDefault="00F80E53" w:rsidP="00515F39">
      <w:pPr>
        <w:pStyle w:val="Overskrift1"/>
      </w:pPr>
      <w:r>
        <w:rPr>
          <w:rStyle w:val="Overskrift1Tegn"/>
        </w:rPr>
        <w:t xml:space="preserve">Erklæring om oplæring </w:t>
      </w:r>
      <w:r>
        <w:rPr>
          <w:rStyle w:val="Overskrift1Tegn"/>
        </w:rPr>
        <w:br/>
        <w:t>Teknisk designer, bygge og anlæg</w:t>
      </w:r>
    </w:p>
    <w:p w14:paraId="4F401D4E" w14:textId="77777777" w:rsidR="00F80E53" w:rsidRDefault="00F80E53" w:rsidP="00F80E53">
      <w:r>
        <w:t>Erklæringen om oplæring er et dialogværktøj mellem elev, erhvervsskole og oplæringsvirksomhed. Den indeholder en liste over de oplæringsmål, eleven skal nå gennem oplæringen i virksomheden.</w:t>
      </w:r>
    </w:p>
    <w:p w14:paraId="69B1168B" w14:textId="77777777" w:rsidR="00F80E53" w:rsidRDefault="00F80E53" w:rsidP="00F80E53">
      <w:r>
        <w:t>Erklæringen om oplæring fremsendes af erhvervsskolen og udfyldes af oplæringsvirksomheden i samarbejde med eleven.</w:t>
      </w:r>
    </w:p>
    <w:p w14:paraId="49BAD133" w14:textId="77777777" w:rsidR="00F80E53" w:rsidRDefault="00F80E53" w:rsidP="00F80E53"/>
    <w:p w14:paraId="1EF8714A" w14:textId="77777777" w:rsidR="00F80E53" w:rsidRDefault="00F80E53" w:rsidP="00F80E53">
      <w:r>
        <w:t>Erklæringen om oplæring opbevares af virksomheden, og der sendes en kopi til erhvervsskolen samt til eleven. Eleven skal indsætte erklæringen i den uddannelsesbog, som skolen har udleveret.</w:t>
      </w:r>
    </w:p>
    <w:p w14:paraId="3C1EDC9B" w14:textId="77777777" w:rsidR="00F80E53" w:rsidRDefault="00F80E53" w:rsidP="00F80E53"/>
    <w:p w14:paraId="4744A41F" w14:textId="0701ED0B" w:rsidR="00994583" w:rsidRDefault="00F80E53" w:rsidP="00F80E53">
      <w:r>
        <w:t>Nedenstående udfyldes af erhvervsskolen før fremsendelse til virksomheden</w:t>
      </w:r>
    </w:p>
    <w:p w14:paraId="2C43824F" w14:textId="77777777" w:rsidR="00F80E53" w:rsidRDefault="00F80E53" w:rsidP="00F80E53"/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4288"/>
        <w:gridCol w:w="5063"/>
      </w:tblGrid>
      <w:tr w:rsidR="00F80E53" w14:paraId="1C85F7E4" w14:textId="77777777" w:rsidTr="000E2F9F">
        <w:trPr>
          <w:trHeight w:val="510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23C375AB" w14:textId="405CA43A" w:rsidR="00F80E53" w:rsidRDefault="00F80E53" w:rsidP="00F80E53">
            <w:r>
              <w:t>Erklæring om oplæring vedrører følgende oplæringsperiode      1     2     3     4</w:t>
            </w:r>
          </w:p>
        </w:tc>
      </w:tr>
      <w:tr w:rsidR="007D2DEA" w14:paraId="5C6F165F" w14:textId="77777777" w:rsidTr="000E2F9F">
        <w:trPr>
          <w:trHeight w:val="218"/>
        </w:trPr>
        <w:tc>
          <w:tcPr>
            <w:tcW w:w="4288" w:type="dxa"/>
            <w:tcBorders>
              <w:left w:val="nil"/>
              <w:bottom w:val="single" w:sz="4" w:space="0" w:color="auto"/>
              <w:right w:val="nil"/>
            </w:tcBorders>
          </w:tcPr>
          <w:p w14:paraId="0A4DED04" w14:textId="77777777" w:rsidR="007D2DEA" w:rsidRDefault="007D2DEA" w:rsidP="00F80E53"/>
        </w:tc>
        <w:tc>
          <w:tcPr>
            <w:tcW w:w="5063" w:type="dxa"/>
            <w:tcBorders>
              <w:left w:val="nil"/>
              <w:bottom w:val="single" w:sz="4" w:space="0" w:color="auto"/>
              <w:right w:val="nil"/>
            </w:tcBorders>
          </w:tcPr>
          <w:p w14:paraId="6A8A731D" w14:textId="77777777" w:rsidR="007D2DEA" w:rsidRDefault="007D2DEA" w:rsidP="00F80E53"/>
        </w:tc>
      </w:tr>
      <w:tr w:rsidR="00F80E53" w14:paraId="6A647A17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A83A657" w14:textId="549F497E" w:rsidR="00F80E53" w:rsidRDefault="007D2DEA" w:rsidP="00F80E53">
            <w:r>
              <w:t>Elevens navn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07914082" w14:textId="7B471DAE" w:rsidR="00F80E53" w:rsidRDefault="007D2DEA" w:rsidP="00F80E53">
            <w:r>
              <w:t>Cpr.nr.</w:t>
            </w:r>
          </w:p>
        </w:tc>
      </w:tr>
      <w:tr w:rsidR="007D2DEA" w14:paraId="1D0B4259" w14:textId="77777777" w:rsidTr="000E2F9F">
        <w:trPr>
          <w:trHeight w:val="257"/>
        </w:trPr>
        <w:tc>
          <w:tcPr>
            <w:tcW w:w="4288" w:type="dxa"/>
            <w:tcBorders>
              <w:left w:val="nil"/>
              <w:right w:val="nil"/>
            </w:tcBorders>
          </w:tcPr>
          <w:p w14:paraId="28467310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1B8E3E3" w14:textId="77777777" w:rsidR="007D2DEA" w:rsidRDefault="007D2DEA" w:rsidP="00F80E53"/>
        </w:tc>
      </w:tr>
      <w:tr w:rsidR="00F80E53" w14:paraId="044BA3F1" w14:textId="77777777" w:rsidTr="000E2F9F">
        <w:trPr>
          <w:trHeight w:val="510"/>
        </w:trPr>
        <w:tc>
          <w:tcPr>
            <w:tcW w:w="4288" w:type="dxa"/>
          </w:tcPr>
          <w:p w14:paraId="2BACAD68" w14:textId="2EE64343" w:rsidR="00F80E53" w:rsidRDefault="007D2DEA" w:rsidP="00F80E53">
            <w:r>
              <w:t>Virksomhedens navn:</w:t>
            </w:r>
          </w:p>
        </w:tc>
        <w:tc>
          <w:tcPr>
            <w:tcW w:w="5063" w:type="dxa"/>
          </w:tcPr>
          <w:p w14:paraId="1A853B96" w14:textId="6DEE18D8" w:rsidR="00F80E53" w:rsidRDefault="007D2DEA" w:rsidP="00F80E53">
            <w:r>
              <w:t>Cvr.nr.</w:t>
            </w:r>
          </w:p>
        </w:tc>
      </w:tr>
      <w:tr w:rsidR="00F80E53" w14:paraId="316A2F4D" w14:textId="77777777" w:rsidTr="000E2F9F">
        <w:trPr>
          <w:trHeight w:val="510"/>
        </w:trPr>
        <w:tc>
          <w:tcPr>
            <w:tcW w:w="4288" w:type="dxa"/>
          </w:tcPr>
          <w:p w14:paraId="64DCFBBD" w14:textId="517A9FEB" w:rsidR="00F80E53" w:rsidRDefault="007D2DEA" w:rsidP="00F80E53">
            <w:r>
              <w:t>Virksomhedens adresse:</w:t>
            </w:r>
          </w:p>
        </w:tc>
        <w:tc>
          <w:tcPr>
            <w:tcW w:w="5063" w:type="dxa"/>
          </w:tcPr>
          <w:p w14:paraId="0CB25B6D" w14:textId="528CCE9D" w:rsidR="00F80E53" w:rsidRDefault="007D2DEA" w:rsidP="00F80E53">
            <w:r>
              <w:t>Tlf.nr.:</w:t>
            </w:r>
          </w:p>
        </w:tc>
      </w:tr>
      <w:tr w:rsidR="00F80E53" w14:paraId="6A20AAD4" w14:textId="77777777" w:rsidTr="000E2F9F">
        <w:trPr>
          <w:trHeight w:val="510"/>
        </w:trPr>
        <w:tc>
          <w:tcPr>
            <w:tcW w:w="4288" w:type="dxa"/>
            <w:tcBorders>
              <w:bottom w:val="single" w:sz="4" w:space="0" w:color="auto"/>
            </w:tcBorders>
          </w:tcPr>
          <w:p w14:paraId="51A57A7B" w14:textId="55B47D87" w:rsidR="00F80E53" w:rsidRDefault="007D2DEA" w:rsidP="00F80E53">
            <w:r>
              <w:t>Postnr. og by:</w:t>
            </w:r>
          </w:p>
        </w:tc>
        <w:tc>
          <w:tcPr>
            <w:tcW w:w="5063" w:type="dxa"/>
            <w:tcBorders>
              <w:bottom w:val="single" w:sz="4" w:space="0" w:color="auto"/>
            </w:tcBorders>
          </w:tcPr>
          <w:p w14:paraId="5458B4E5" w14:textId="6E9F3F7B" w:rsidR="00F80E53" w:rsidRDefault="007D2DEA" w:rsidP="00F80E53">
            <w:r>
              <w:t>Email:</w:t>
            </w:r>
          </w:p>
        </w:tc>
      </w:tr>
      <w:tr w:rsidR="007D2DEA" w14:paraId="4F731709" w14:textId="77777777" w:rsidTr="000E2F9F">
        <w:trPr>
          <w:trHeight w:val="256"/>
        </w:trPr>
        <w:tc>
          <w:tcPr>
            <w:tcW w:w="4288" w:type="dxa"/>
            <w:tcBorders>
              <w:left w:val="nil"/>
              <w:right w:val="nil"/>
            </w:tcBorders>
          </w:tcPr>
          <w:p w14:paraId="76E992D2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79B27D05" w14:textId="77777777" w:rsidR="007D2DEA" w:rsidRDefault="007D2DEA" w:rsidP="00F80E53"/>
        </w:tc>
      </w:tr>
      <w:tr w:rsidR="00F80E53" w14:paraId="63BE81FC" w14:textId="77777777" w:rsidTr="000E2F9F">
        <w:trPr>
          <w:trHeight w:val="510"/>
        </w:trPr>
        <w:tc>
          <w:tcPr>
            <w:tcW w:w="4288" w:type="dxa"/>
          </w:tcPr>
          <w:p w14:paraId="0246679A" w14:textId="5FB71CAE" w:rsidR="00F80E53" w:rsidRDefault="007D2DEA" w:rsidP="00F80E53">
            <w:r>
              <w:t>Erhvervsskolens navn:</w:t>
            </w:r>
          </w:p>
        </w:tc>
        <w:tc>
          <w:tcPr>
            <w:tcW w:w="5063" w:type="dxa"/>
          </w:tcPr>
          <w:p w14:paraId="62013797" w14:textId="430AB730" w:rsidR="00F80E53" w:rsidRDefault="007D2DEA" w:rsidP="00F80E53">
            <w:r>
              <w:t>Cvr.nr.</w:t>
            </w:r>
          </w:p>
        </w:tc>
      </w:tr>
      <w:tr w:rsidR="00F80E53" w14:paraId="60C8F86E" w14:textId="77777777" w:rsidTr="000E2F9F">
        <w:trPr>
          <w:trHeight w:val="510"/>
        </w:trPr>
        <w:tc>
          <w:tcPr>
            <w:tcW w:w="4288" w:type="dxa"/>
          </w:tcPr>
          <w:p w14:paraId="4DB46D00" w14:textId="44BF4C65" w:rsidR="00F80E53" w:rsidRDefault="007D2DEA" w:rsidP="00F80E53">
            <w:r>
              <w:t>Kontaktlærer:</w:t>
            </w:r>
          </w:p>
        </w:tc>
        <w:tc>
          <w:tcPr>
            <w:tcW w:w="5063" w:type="dxa"/>
          </w:tcPr>
          <w:p w14:paraId="1DC67025" w14:textId="20DB3682" w:rsidR="00F80E53" w:rsidRDefault="007D2DEA" w:rsidP="00F80E53">
            <w:r>
              <w:t>E-mail:</w:t>
            </w:r>
          </w:p>
        </w:tc>
      </w:tr>
      <w:tr w:rsidR="00F80E53" w14:paraId="004AE9AF" w14:textId="77777777" w:rsidTr="000E2F9F">
        <w:trPr>
          <w:trHeight w:val="510"/>
        </w:trPr>
        <w:tc>
          <w:tcPr>
            <w:tcW w:w="4288" w:type="dxa"/>
          </w:tcPr>
          <w:p w14:paraId="474E47F1" w14:textId="4AFCC714" w:rsidR="00F80E53" w:rsidRDefault="007D2DEA" w:rsidP="00F80E53">
            <w:r>
              <w:t>Kontaktlærerens tlf.nr.:</w:t>
            </w:r>
          </w:p>
        </w:tc>
        <w:tc>
          <w:tcPr>
            <w:tcW w:w="5063" w:type="dxa"/>
          </w:tcPr>
          <w:p w14:paraId="212AC16B" w14:textId="57E9458D" w:rsidR="00F80E53" w:rsidRDefault="007D2DEA" w:rsidP="00F80E53">
            <w:r>
              <w:t>Skolens tlf.nr.:</w:t>
            </w:r>
          </w:p>
        </w:tc>
      </w:tr>
      <w:tr w:rsidR="007D2DEA" w14:paraId="49A6ED16" w14:textId="77777777" w:rsidTr="000E2F9F">
        <w:trPr>
          <w:trHeight w:val="2806"/>
        </w:trPr>
        <w:tc>
          <w:tcPr>
            <w:tcW w:w="9351" w:type="dxa"/>
            <w:gridSpan w:val="2"/>
            <w:tcBorders>
              <w:bottom w:val="single" w:sz="4" w:space="0" w:color="auto"/>
            </w:tcBorders>
          </w:tcPr>
          <w:p w14:paraId="51A1DCF8" w14:textId="480044CA" w:rsidR="007D2DEA" w:rsidRDefault="007D2DEA" w:rsidP="00F80E53">
            <w:r>
              <w:t xml:space="preserve">Meddelelse fra skolen: </w:t>
            </w:r>
          </w:p>
        </w:tc>
      </w:tr>
      <w:tr w:rsidR="007D2DEA" w14:paraId="4A40B875" w14:textId="77777777" w:rsidTr="000E2F9F">
        <w:trPr>
          <w:trHeight w:val="113"/>
        </w:trPr>
        <w:tc>
          <w:tcPr>
            <w:tcW w:w="4288" w:type="dxa"/>
            <w:tcBorders>
              <w:left w:val="nil"/>
              <w:right w:val="nil"/>
            </w:tcBorders>
          </w:tcPr>
          <w:p w14:paraId="3D5329ED" w14:textId="77777777" w:rsidR="007D2DEA" w:rsidRDefault="007D2DEA" w:rsidP="00F80E53"/>
        </w:tc>
        <w:tc>
          <w:tcPr>
            <w:tcW w:w="5063" w:type="dxa"/>
            <w:tcBorders>
              <w:left w:val="nil"/>
              <w:right w:val="nil"/>
            </w:tcBorders>
          </w:tcPr>
          <w:p w14:paraId="3A7C366D" w14:textId="77777777" w:rsidR="007D2DEA" w:rsidRDefault="007D2DEA" w:rsidP="00F80E53"/>
        </w:tc>
      </w:tr>
      <w:tr w:rsidR="00F80E53" w14:paraId="295FAAD3" w14:textId="77777777" w:rsidTr="000E2F9F">
        <w:trPr>
          <w:trHeight w:val="510"/>
        </w:trPr>
        <w:tc>
          <w:tcPr>
            <w:tcW w:w="4288" w:type="dxa"/>
          </w:tcPr>
          <w:p w14:paraId="2A8BBB91" w14:textId="44E24D67" w:rsidR="00F80E53" w:rsidRDefault="007D2DEA" w:rsidP="00F80E53">
            <w:r>
              <w:t>Dato:</w:t>
            </w:r>
          </w:p>
        </w:tc>
        <w:tc>
          <w:tcPr>
            <w:tcW w:w="5063" w:type="dxa"/>
          </w:tcPr>
          <w:p w14:paraId="4DA761CC" w14:textId="77777777" w:rsidR="00F80E53" w:rsidRDefault="00F80E53" w:rsidP="00F80E53"/>
        </w:tc>
      </w:tr>
    </w:tbl>
    <w:p w14:paraId="2E8B977A" w14:textId="77777777" w:rsidR="00F80E53" w:rsidRDefault="00F80E53" w:rsidP="00F80E53"/>
    <w:p w14:paraId="7917D16B" w14:textId="77777777" w:rsidR="00434E7A" w:rsidRDefault="00434E7A">
      <w:pPr>
        <w:snapToGrid/>
        <w:spacing w:line="240" w:lineRule="auto"/>
        <w:rPr>
          <w:b/>
          <w:szCs w:val="20"/>
        </w:rPr>
      </w:pPr>
      <w:r>
        <w:rPr>
          <w:b/>
          <w:szCs w:val="20"/>
        </w:rPr>
        <w:br w:type="page"/>
      </w:r>
    </w:p>
    <w:p w14:paraId="79BF0DCC" w14:textId="682546BE" w:rsidR="007D2DEA" w:rsidRPr="000E2F9F" w:rsidRDefault="007D2DEA" w:rsidP="007D2DEA">
      <w:pPr>
        <w:spacing w:before="90"/>
        <w:ind w:left="140"/>
        <w:rPr>
          <w:b/>
          <w:szCs w:val="20"/>
        </w:rPr>
      </w:pPr>
      <w:r w:rsidRPr="000E2F9F">
        <w:rPr>
          <w:b/>
          <w:szCs w:val="20"/>
        </w:rPr>
        <w:lastRenderedPageBreak/>
        <w:t>Nedenstående</w:t>
      </w:r>
      <w:r w:rsidRPr="000E2F9F">
        <w:rPr>
          <w:b/>
          <w:spacing w:val="-8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7"/>
          <w:szCs w:val="20"/>
        </w:rPr>
        <w:t xml:space="preserve"> </w:t>
      </w:r>
      <w:r w:rsidRPr="000E2F9F">
        <w:rPr>
          <w:b/>
          <w:szCs w:val="20"/>
        </w:rPr>
        <w:t>ved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oplæringsperiodens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pacing w:val="-2"/>
          <w:szCs w:val="20"/>
        </w:rPr>
        <w:t>afslutning</w:t>
      </w:r>
    </w:p>
    <w:p w14:paraId="4891E977" w14:textId="5A9B3BBE" w:rsidR="007D2DEA" w:rsidRPr="00434E7A" w:rsidRDefault="007D2DEA" w:rsidP="00434E7A">
      <w:pPr>
        <w:spacing w:before="218"/>
        <w:ind w:left="140" w:right="717"/>
        <w:rPr>
          <w:iCs/>
          <w:spacing w:val="-2"/>
          <w:szCs w:val="20"/>
        </w:rPr>
      </w:pPr>
      <w:r w:rsidRPr="000E2F9F">
        <w:rPr>
          <w:iCs/>
          <w:szCs w:val="20"/>
        </w:rPr>
        <w:t>Denne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om</w:t>
      </w:r>
      <w:r w:rsidRPr="000E2F9F">
        <w:rPr>
          <w:iCs/>
          <w:spacing w:val="-7"/>
          <w:szCs w:val="20"/>
        </w:rPr>
        <w:t xml:space="preserve"> </w:t>
      </w:r>
      <w:r w:rsidRPr="000E2F9F">
        <w:rPr>
          <w:iCs/>
          <w:szCs w:val="20"/>
        </w:rPr>
        <w:t>oplæring</w:t>
      </w:r>
      <w:r w:rsidRPr="000E2F9F">
        <w:rPr>
          <w:iCs/>
          <w:spacing w:val="-1"/>
          <w:szCs w:val="20"/>
        </w:rPr>
        <w:t xml:space="preserve"> </w:t>
      </w:r>
      <w:r w:rsidRPr="000E2F9F">
        <w:rPr>
          <w:iCs/>
          <w:szCs w:val="20"/>
        </w:rPr>
        <w:t>vedrører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de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oplæringsperioder,</w:t>
      </w:r>
      <w:r w:rsidRPr="000E2F9F">
        <w:rPr>
          <w:iCs/>
          <w:spacing w:val="-5"/>
          <w:szCs w:val="20"/>
        </w:rPr>
        <w:t xml:space="preserve"> </w:t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placeret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imellem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skoleperio</w:t>
      </w:r>
      <w:r w:rsidRPr="000E2F9F">
        <w:rPr>
          <w:iCs/>
          <w:spacing w:val="-2"/>
          <w:szCs w:val="20"/>
        </w:rPr>
        <w:t>derne.</w:t>
      </w:r>
      <w:r w:rsidR="00434E7A">
        <w:rPr>
          <w:iCs/>
          <w:spacing w:val="-2"/>
          <w:szCs w:val="20"/>
        </w:rPr>
        <w:br/>
      </w:r>
      <w:r w:rsidRPr="000E2F9F">
        <w:rPr>
          <w:iCs/>
          <w:szCs w:val="20"/>
        </w:rPr>
        <w:t>Der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skal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desuden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udfyldes</w:t>
      </w:r>
      <w:r w:rsidRPr="000E2F9F">
        <w:rPr>
          <w:iCs/>
          <w:spacing w:val="-6"/>
          <w:szCs w:val="20"/>
        </w:rPr>
        <w:t xml:space="preserve"> </w:t>
      </w:r>
      <w:r w:rsidRPr="000E2F9F">
        <w:rPr>
          <w:iCs/>
          <w:szCs w:val="20"/>
        </w:rPr>
        <w:t>og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afleveres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erklæring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inden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den</w:t>
      </w:r>
      <w:r w:rsidRPr="000E2F9F">
        <w:rPr>
          <w:iCs/>
          <w:spacing w:val="-3"/>
          <w:szCs w:val="20"/>
        </w:rPr>
        <w:t xml:space="preserve"> </w:t>
      </w:r>
      <w:r w:rsidRPr="000E2F9F">
        <w:rPr>
          <w:iCs/>
          <w:szCs w:val="20"/>
        </w:rPr>
        <w:t>afsluttende</w:t>
      </w:r>
      <w:r w:rsidRPr="000E2F9F">
        <w:rPr>
          <w:iCs/>
          <w:spacing w:val="-4"/>
          <w:szCs w:val="20"/>
        </w:rPr>
        <w:t xml:space="preserve"> </w:t>
      </w:r>
      <w:r w:rsidRPr="000E2F9F">
        <w:rPr>
          <w:iCs/>
          <w:szCs w:val="20"/>
        </w:rPr>
        <w:t>skoleperi</w:t>
      </w:r>
      <w:r w:rsidRPr="000E2F9F">
        <w:rPr>
          <w:iCs/>
          <w:spacing w:val="-4"/>
          <w:szCs w:val="20"/>
        </w:rPr>
        <w:t>ode.</w:t>
      </w:r>
    </w:p>
    <w:p w14:paraId="20B66515" w14:textId="77777777" w:rsidR="007D2DEA" w:rsidRPr="000E2F9F" w:rsidRDefault="007D2DEA" w:rsidP="007D2DEA">
      <w:pPr>
        <w:pStyle w:val="Brdtekst"/>
        <w:spacing w:before="216"/>
        <w:ind w:left="140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I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skemaet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herunder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ét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tre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felter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afkrydses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for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hvert</w:t>
      </w:r>
      <w:r w:rsidRPr="000E2F9F">
        <w:rPr>
          <w:rFonts w:ascii="Pangea Text" w:hAnsi="Pangea Text"/>
          <w:spacing w:val="-1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</w:t>
      </w:r>
      <w:r w:rsidRPr="000E2F9F">
        <w:rPr>
          <w:rFonts w:ascii="Pangea Text" w:hAnsi="Pangea Text"/>
          <w:spacing w:val="3"/>
          <w:sz w:val="20"/>
          <w:szCs w:val="20"/>
        </w:rPr>
        <w:t xml:space="preserve"> </w:t>
      </w:r>
      <w:r w:rsidRPr="000E2F9F">
        <w:rPr>
          <w:rFonts w:ascii="Pangea Text" w:hAnsi="Pangea Text"/>
          <w:spacing w:val="-2"/>
          <w:sz w:val="20"/>
          <w:szCs w:val="20"/>
        </w:rPr>
        <w:t>oplæringsmålene:</w:t>
      </w:r>
    </w:p>
    <w:p w14:paraId="10508ADB" w14:textId="77777777" w:rsidR="007D2DEA" w:rsidRDefault="007D2DEA" w:rsidP="00941EB4">
      <w:pPr>
        <w:pStyle w:val="Listeafsnit"/>
      </w:pPr>
      <w:r>
        <w:rPr>
          <w:b/>
        </w:rPr>
        <w:t>Oplæring</w:t>
      </w:r>
      <w:r>
        <w:rPr>
          <w:b/>
          <w:spacing w:val="-5"/>
        </w:rPr>
        <w:t xml:space="preserve"> </w:t>
      </w:r>
      <w:r>
        <w:rPr>
          <w:b/>
        </w:rPr>
        <w:t>er</w:t>
      </w:r>
      <w:r>
        <w:rPr>
          <w:b/>
          <w:spacing w:val="-1"/>
        </w:rPr>
        <w:t xml:space="preserve"> </w:t>
      </w:r>
      <w:r>
        <w:rPr>
          <w:b/>
        </w:rPr>
        <w:t>ikke</w:t>
      </w:r>
      <w:r>
        <w:rPr>
          <w:b/>
          <w:spacing w:val="-1"/>
        </w:rPr>
        <w:t xml:space="preserve"> </w:t>
      </w:r>
      <w:r>
        <w:rPr>
          <w:b/>
        </w:rPr>
        <w:t>startet</w:t>
      </w:r>
      <w:r>
        <w:rPr>
          <w:b/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hvis</w:t>
      </w:r>
      <w:r>
        <w:rPr>
          <w:spacing w:val="-3"/>
        </w:rPr>
        <w:t xml:space="preserve"> </w:t>
      </w:r>
      <w:r>
        <w:t>eleven</w:t>
      </w:r>
      <w:r>
        <w:rPr>
          <w:spacing w:val="-1"/>
        </w:rPr>
        <w:t xml:space="preserve"> </w:t>
      </w:r>
      <w:r>
        <w:t>ikke</w:t>
      </w:r>
      <w:r>
        <w:rPr>
          <w:spacing w:val="-2"/>
        </w:rPr>
        <w:t xml:space="preserve"> </w:t>
      </w:r>
      <w:r>
        <w:t>har</w:t>
      </w:r>
      <w:r>
        <w:rPr>
          <w:spacing w:val="-4"/>
        </w:rPr>
        <w:t xml:space="preserve"> </w:t>
      </w:r>
      <w:r>
        <w:t>arbejdet</w:t>
      </w:r>
      <w:r>
        <w:rPr>
          <w:spacing w:val="-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rPr>
          <w:spacing w:val="-2"/>
        </w:rPr>
        <w:t>oplæringsmålet</w:t>
      </w:r>
    </w:p>
    <w:p w14:paraId="7AEC0DFA" w14:textId="4495462C" w:rsidR="007D2DEA" w:rsidRDefault="007D2DEA" w:rsidP="000E2F9F">
      <w:pPr>
        <w:pStyle w:val="Listeafsnit"/>
      </w:pPr>
      <w:r>
        <w:rPr>
          <w:b/>
        </w:rPr>
        <w:t xml:space="preserve">Oplæring er i gang </w:t>
      </w:r>
      <w:r>
        <w:t>– hvis eleven har arbejdet med oplæringsmålet, men endnu ikke har nået oplæringsmålet fuldt ud</w:t>
      </w:r>
    </w:p>
    <w:p w14:paraId="4CE1283B" w14:textId="1252ED1D" w:rsidR="007D2DEA" w:rsidRPr="000E2F9F" w:rsidRDefault="007D2DEA" w:rsidP="00941EB4">
      <w:pPr>
        <w:pStyle w:val="Listeafsnit"/>
      </w:pPr>
      <w:r w:rsidRPr="000E2F9F">
        <w:rPr>
          <w:b/>
        </w:rPr>
        <w:t>Oplæringsmålet</w:t>
      </w:r>
      <w:r w:rsidRPr="000E2F9F">
        <w:rPr>
          <w:b/>
          <w:spacing w:val="-6"/>
        </w:rPr>
        <w:t xml:space="preserve"> </w:t>
      </w:r>
      <w:r w:rsidRPr="000E2F9F">
        <w:rPr>
          <w:b/>
        </w:rPr>
        <w:t>er</w:t>
      </w:r>
      <w:r w:rsidRPr="000E2F9F">
        <w:rPr>
          <w:b/>
          <w:spacing w:val="-7"/>
        </w:rPr>
        <w:t xml:space="preserve"> </w:t>
      </w:r>
      <w:r w:rsidRPr="000E2F9F">
        <w:rPr>
          <w:b/>
        </w:rPr>
        <w:t>nået</w:t>
      </w:r>
      <w:r w:rsidRPr="000E2F9F">
        <w:rPr>
          <w:b/>
          <w:spacing w:val="-1"/>
        </w:rPr>
        <w:t xml:space="preserve"> </w:t>
      </w:r>
      <w:r w:rsidRPr="000E2F9F">
        <w:t>–</w:t>
      </w:r>
      <w:r w:rsidRPr="000E2F9F">
        <w:rPr>
          <w:spacing w:val="-7"/>
        </w:rPr>
        <w:t xml:space="preserve"> </w:t>
      </w:r>
      <w:r w:rsidRPr="000E2F9F">
        <w:t>hvis</w:t>
      </w:r>
      <w:r w:rsidRPr="000E2F9F">
        <w:rPr>
          <w:spacing w:val="-8"/>
        </w:rPr>
        <w:t xml:space="preserve"> </w:t>
      </w:r>
      <w:r w:rsidRPr="000E2F9F">
        <w:t>eleven</w:t>
      </w:r>
      <w:r w:rsidRPr="000E2F9F">
        <w:rPr>
          <w:spacing w:val="-7"/>
        </w:rPr>
        <w:t xml:space="preserve"> </w:t>
      </w:r>
      <w:r w:rsidRPr="000E2F9F">
        <w:t>har</w:t>
      </w:r>
      <w:r w:rsidRPr="000E2F9F">
        <w:rPr>
          <w:spacing w:val="-8"/>
        </w:rPr>
        <w:t xml:space="preserve"> </w:t>
      </w:r>
      <w:r w:rsidRPr="000E2F9F">
        <w:t>nået</w:t>
      </w:r>
      <w:r w:rsidRPr="000E2F9F">
        <w:rPr>
          <w:spacing w:val="-7"/>
        </w:rPr>
        <w:t xml:space="preserve"> </w:t>
      </w:r>
      <w:r w:rsidRPr="000E2F9F">
        <w:t>det</w:t>
      </w:r>
      <w:r w:rsidRPr="000E2F9F">
        <w:rPr>
          <w:spacing w:val="-7"/>
        </w:rPr>
        <w:t xml:space="preserve"> </w:t>
      </w:r>
      <w:r w:rsidRPr="000E2F9F">
        <w:t>beskrevne</w:t>
      </w:r>
      <w:r w:rsidRPr="000E2F9F">
        <w:rPr>
          <w:spacing w:val="-4"/>
        </w:rPr>
        <w:t xml:space="preserve"> </w:t>
      </w:r>
      <w:r w:rsidRPr="000E2F9F">
        <w:t>oplæringsmål</w:t>
      </w:r>
      <w:r w:rsidRPr="000E2F9F">
        <w:rPr>
          <w:spacing w:val="-8"/>
        </w:rPr>
        <w:t xml:space="preserve"> </w:t>
      </w:r>
      <w:r w:rsidRPr="000E2F9F">
        <w:t>for</w:t>
      </w:r>
      <w:r w:rsidRPr="000E2F9F">
        <w:rPr>
          <w:spacing w:val="-8"/>
        </w:rPr>
        <w:t xml:space="preserve"> </w:t>
      </w:r>
      <w:r w:rsidRPr="000E2F9F">
        <w:t>uddannel</w:t>
      </w:r>
      <w:r w:rsidRPr="000E2F9F">
        <w:rPr>
          <w:spacing w:val="-4"/>
        </w:rPr>
        <w:t>sen</w:t>
      </w:r>
    </w:p>
    <w:p w14:paraId="74D13560" w14:textId="77777777" w:rsidR="007D2DEA" w:rsidRPr="000E2F9F" w:rsidRDefault="007D2DEA" w:rsidP="007D2DEA">
      <w:pPr>
        <w:pStyle w:val="Brdtekst"/>
        <w:spacing w:before="34"/>
        <w:rPr>
          <w:rFonts w:ascii="Pangea Text" w:hAnsi="Pangea Text"/>
        </w:rPr>
      </w:pPr>
    </w:p>
    <w:p w14:paraId="18F98AD4" w14:textId="77777777" w:rsidR="007D2DEA" w:rsidRPr="000E2F9F" w:rsidRDefault="007D2DEA" w:rsidP="007D2DEA">
      <w:pPr>
        <w:pStyle w:val="Brdtekst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Samtlige</w:t>
      </w:r>
      <w:r w:rsidRPr="000E2F9F">
        <w:rPr>
          <w:rFonts w:ascii="Pangea Text" w:hAnsi="Pangea Text"/>
          <w:spacing w:val="-2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oplæringsmål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være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opfyldt inden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afsluttende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skoleperiode.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derfor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vigtigt, at virksomheden i hver oplæringsperiode overvejer, inden for hvilke oplæringsmål der skal igang- sættes en oplæring af eleven.</w:t>
      </w:r>
    </w:p>
    <w:p w14:paraId="384FB0AC" w14:textId="77777777" w:rsidR="007D2DEA" w:rsidRPr="000E2F9F" w:rsidRDefault="007D2DEA" w:rsidP="007D2DEA">
      <w:pPr>
        <w:pStyle w:val="Brdtekst"/>
        <w:spacing w:before="217"/>
        <w:ind w:left="140" w:right="717"/>
        <w:rPr>
          <w:rFonts w:ascii="Pangea Text" w:hAnsi="Pangea Text"/>
          <w:sz w:val="20"/>
          <w:szCs w:val="20"/>
        </w:rPr>
      </w:pPr>
      <w:r w:rsidRPr="000E2F9F">
        <w:rPr>
          <w:rFonts w:ascii="Pangea Text" w:hAnsi="Pangea Text"/>
          <w:sz w:val="20"/>
          <w:szCs w:val="20"/>
        </w:rPr>
        <w:t>Virksomheden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skal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vidt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muligt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tilrettelægge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oplæringen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sådan,</w:t>
      </w:r>
      <w:r w:rsidRPr="000E2F9F">
        <w:rPr>
          <w:rFonts w:ascii="Pangea Text" w:hAnsi="Pangea Text"/>
          <w:spacing w:val="-5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at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eleven</w:t>
      </w:r>
      <w:r w:rsidRPr="000E2F9F">
        <w:rPr>
          <w:rFonts w:ascii="Pangea Text" w:hAnsi="Pangea Text"/>
          <w:spacing w:val="-3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arbejder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efter</w:t>
      </w:r>
      <w:r w:rsidRPr="000E2F9F">
        <w:rPr>
          <w:rFonts w:ascii="Pangea Text" w:hAnsi="Pangea Text"/>
          <w:spacing w:val="-4"/>
          <w:sz w:val="20"/>
          <w:szCs w:val="20"/>
        </w:rPr>
        <w:t xml:space="preserve"> </w:t>
      </w:r>
      <w:r w:rsidRPr="000E2F9F">
        <w:rPr>
          <w:rFonts w:ascii="Pangea Text" w:hAnsi="Pangea Text"/>
          <w:sz w:val="20"/>
          <w:szCs w:val="20"/>
        </w:rPr>
        <w:t>stigende sværhedsgrad og kompleksitet. Virksomheden og eleven kan gå i dialog med skolen, hvis de er i tvivl om, hvordan de sikrer opfyldelse af oplæringsmålene i virksomheden.</w:t>
      </w:r>
    </w:p>
    <w:p w14:paraId="64397F2A" w14:textId="77777777" w:rsidR="007D2DEA" w:rsidRDefault="007D2DEA" w:rsidP="007D2DEA">
      <w:pPr>
        <w:pStyle w:val="Brdtekst"/>
        <w:spacing w:before="34"/>
      </w:pPr>
    </w:p>
    <w:p w14:paraId="7A244CEF" w14:textId="0CD04F71" w:rsidR="00C45C21" w:rsidRPr="000E2F9F" w:rsidRDefault="007D2DEA" w:rsidP="007D2DEA">
      <w:pPr>
        <w:snapToGrid/>
        <w:spacing w:line="240" w:lineRule="auto"/>
        <w:rPr>
          <w:b/>
          <w:spacing w:val="-2"/>
          <w:szCs w:val="20"/>
        </w:rPr>
      </w:pPr>
      <w:r w:rsidRPr="000E2F9F">
        <w:rPr>
          <w:b/>
          <w:szCs w:val="20"/>
        </w:rPr>
        <w:t>Skemaet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udfyldes</w:t>
      </w:r>
      <w:r w:rsidRPr="000E2F9F">
        <w:rPr>
          <w:b/>
          <w:spacing w:val="-2"/>
          <w:szCs w:val="20"/>
        </w:rPr>
        <w:t xml:space="preserve"> </w:t>
      </w:r>
      <w:r w:rsidRPr="000E2F9F">
        <w:rPr>
          <w:b/>
          <w:szCs w:val="20"/>
        </w:rPr>
        <w:t>af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elevansvarlige</w:t>
      </w:r>
      <w:r w:rsidRPr="000E2F9F">
        <w:rPr>
          <w:b/>
          <w:spacing w:val="-6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virksomheden</w:t>
      </w:r>
      <w:r w:rsidRPr="000E2F9F">
        <w:rPr>
          <w:b/>
          <w:spacing w:val="-5"/>
          <w:szCs w:val="20"/>
        </w:rPr>
        <w:t xml:space="preserve"> </w:t>
      </w:r>
      <w:r w:rsidRPr="000E2F9F">
        <w:rPr>
          <w:b/>
          <w:szCs w:val="20"/>
        </w:rPr>
        <w:t>i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samarbejde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zCs w:val="20"/>
        </w:rPr>
        <w:t>med</w:t>
      </w:r>
      <w:r w:rsidRPr="000E2F9F">
        <w:rPr>
          <w:b/>
          <w:spacing w:val="-3"/>
          <w:szCs w:val="20"/>
        </w:rPr>
        <w:t xml:space="preserve"> </w:t>
      </w:r>
      <w:r w:rsidRPr="000E2F9F">
        <w:rPr>
          <w:b/>
          <w:spacing w:val="-2"/>
          <w:szCs w:val="20"/>
        </w:rPr>
        <w:t>eleven.</w:t>
      </w:r>
    </w:p>
    <w:p w14:paraId="149BDE67" w14:textId="77777777" w:rsidR="00941EB4" w:rsidRDefault="00941EB4" w:rsidP="007D2DEA">
      <w:pPr>
        <w:snapToGrid/>
        <w:spacing w:line="240" w:lineRule="auto"/>
        <w:rPr>
          <w:b/>
          <w:spacing w:val="-2"/>
          <w:sz w:val="18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57"/>
        <w:gridCol w:w="1280"/>
        <w:gridCol w:w="1280"/>
        <w:gridCol w:w="1281"/>
      </w:tblGrid>
      <w:tr w:rsidR="00941EB4" w:rsidRPr="005B144F" w14:paraId="4734E72B" w14:textId="77777777" w:rsidTr="00434E7A">
        <w:trPr>
          <w:trHeight w:val="654"/>
        </w:trPr>
        <w:tc>
          <w:tcPr>
            <w:tcW w:w="5657" w:type="dxa"/>
            <w:shd w:val="clear" w:color="auto" w:fill="D9D9D9" w:themeFill="background1" w:themeFillShade="D9"/>
          </w:tcPr>
          <w:p w14:paraId="15AE4B76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5A919D38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1F4965C1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5DD172FB" w14:textId="77777777" w:rsidR="00941EB4" w:rsidRPr="005B144F" w:rsidRDefault="00941EB4" w:rsidP="00941EB4">
            <w:pPr>
              <w:rPr>
                <w:szCs w:val="20"/>
              </w:rPr>
            </w:pPr>
            <w:r w:rsidRPr="005B144F">
              <w:rPr>
                <w:szCs w:val="20"/>
              </w:rPr>
              <w:t>Oplæ- ringsmålet er nået</w:t>
            </w:r>
          </w:p>
        </w:tc>
      </w:tr>
      <w:tr w:rsidR="00941EB4" w:rsidRPr="005B144F" w14:paraId="33956E80" w14:textId="77777777" w:rsidTr="00434E7A">
        <w:trPr>
          <w:trHeight w:val="875"/>
        </w:trPr>
        <w:tc>
          <w:tcPr>
            <w:tcW w:w="5657" w:type="dxa"/>
          </w:tcPr>
          <w:p w14:paraId="1C82939F" w14:textId="567EB88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selvstændigt udarbejde tekniske tegnin</w:t>
            </w:r>
            <w:r w:rsidR="0034477D">
              <w:rPr>
                <w:szCs w:val="20"/>
              </w:rPr>
              <w:t>g</w:t>
            </w:r>
            <w:r w:rsidRPr="005B144F">
              <w:rPr>
                <w:szCs w:val="20"/>
              </w:rPr>
              <w:t>- er i overensstemmelse med relevante standarder under anvendelse af 2D CAD-systemer, 3D CAD-systemer og/eller GIS.</w:t>
            </w:r>
          </w:p>
        </w:tc>
        <w:tc>
          <w:tcPr>
            <w:tcW w:w="1280" w:type="dxa"/>
          </w:tcPr>
          <w:p w14:paraId="5866015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C4E6AD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47661DE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4A78DB2" w14:textId="77777777" w:rsidTr="00434E7A">
        <w:trPr>
          <w:trHeight w:val="657"/>
        </w:trPr>
        <w:tc>
          <w:tcPr>
            <w:tcW w:w="5657" w:type="dxa"/>
          </w:tcPr>
          <w:p w14:paraId="1700F49F" w14:textId="37A9B1C4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anvende relevante programpakker til løsning af tekniske illustrations- og designopgaver i virksomheden.</w:t>
            </w:r>
          </w:p>
        </w:tc>
        <w:tc>
          <w:tcPr>
            <w:tcW w:w="1280" w:type="dxa"/>
          </w:tcPr>
          <w:p w14:paraId="1AB5439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6EECAC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01E6F73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0AF0BFC" w14:textId="77777777" w:rsidTr="00434E7A">
        <w:trPr>
          <w:trHeight w:val="436"/>
        </w:trPr>
        <w:tc>
          <w:tcPr>
            <w:tcW w:w="5657" w:type="dxa"/>
          </w:tcPr>
          <w:p w14:paraId="7AF3916C" w14:textId="420A604F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udarbejde tekniske illustrationer som fx kataloger, manualer, projekttegninger og arbejdskort.</w:t>
            </w:r>
          </w:p>
        </w:tc>
        <w:tc>
          <w:tcPr>
            <w:tcW w:w="1280" w:type="dxa"/>
          </w:tcPr>
          <w:p w14:paraId="6D1ED0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52213BD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001D0AB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28B5E45F" w14:textId="77777777" w:rsidTr="00434E7A">
        <w:trPr>
          <w:trHeight w:val="657"/>
        </w:trPr>
        <w:tc>
          <w:tcPr>
            <w:tcW w:w="5657" w:type="dxa"/>
          </w:tcPr>
          <w:p w14:paraId="166B908D" w14:textId="084EB8DC" w:rsidR="00941EB4" w:rsidRPr="00CB01AB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CB01AB">
              <w:rPr>
                <w:szCs w:val="20"/>
              </w:rPr>
              <w:t>Eleven kan bidrage til at udarbejde præsentationer af tekniske løsninger ved anvendelse af fx animation og grafik.</w:t>
            </w:r>
          </w:p>
        </w:tc>
        <w:tc>
          <w:tcPr>
            <w:tcW w:w="1280" w:type="dxa"/>
          </w:tcPr>
          <w:p w14:paraId="3795281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702F12E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58F4217F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0229CBB8" w14:textId="77777777" w:rsidTr="00434E7A">
        <w:trPr>
          <w:trHeight w:val="436"/>
        </w:trPr>
        <w:tc>
          <w:tcPr>
            <w:tcW w:w="5657" w:type="dxa"/>
          </w:tcPr>
          <w:p w14:paraId="6506E52E" w14:textId="65A26440" w:rsidR="00941EB4" w:rsidRPr="00CB01AB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CB01AB">
              <w:rPr>
                <w:szCs w:val="20"/>
              </w:rPr>
              <w:t>Eleven kan præsentere og formidle sit arbejde såvel internt i virksomheden som eksternt.</w:t>
            </w:r>
          </w:p>
        </w:tc>
        <w:tc>
          <w:tcPr>
            <w:tcW w:w="1280" w:type="dxa"/>
          </w:tcPr>
          <w:p w14:paraId="5492F94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572751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02815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3AD1FF" w14:textId="77777777" w:rsidTr="00434E7A">
        <w:trPr>
          <w:trHeight w:val="438"/>
        </w:trPr>
        <w:tc>
          <w:tcPr>
            <w:tcW w:w="5657" w:type="dxa"/>
          </w:tcPr>
          <w:p w14:paraId="1878F9C9" w14:textId="2235C93C" w:rsidR="00941EB4" w:rsidRPr="000A2988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0A2988">
              <w:rPr>
                <w:szCs w:val="20"/>
              </w:rPr>
              <w:t>Eleven kan bidrage til planlægning af arbejdsopgaverne.</w:t>
            </w:r>
          </w:p>
        </w:tc>
        <w:tc>
          <w:tcPr>
            <w:tcW w:w="1280" w:type="dxa"/>
          </w:tcPr>
          <w:p w14:paraId="74134060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199A81A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ED29F6D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5E245C13" w14:textId="77777777" w:rsidTr="00434E7A">
        <w:trPr>
          <w:trHeight w:val="436"/>
        </w:trPr>
        <w:tc>
          <w:tcPr>
            <w:tcW w:w="5657" w:type="dxa"/>
          </w:tcPr>
          <w:p w14:paraId="1896DC5C" w14:textId="1A7443DC" w:rsidR="00941EB4" w:rsidRPr="000A2988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color w:val="auto"/>
                <w:szCs w:val="20"/>
              </w:rPr>
            </w:pPr>
            <w:r w:rsidRPr="000A2988">
              <w:rPr>
                <w:color w:val="auto"/>
                <w:szCs w:val="20"/>
              </w:rPr>
              <w:t>Eleven kan udføre arbejdsopgaverne i henhold til udarbejdede tidsplaner.</w:t>
            </w:r>
          </w:p>
        </w:tc>
        <w:tc>
          <w:tcPr>
            <w:tcW w:w="1280" w:type="dxa"/>
          </w:tcPr>
          <w:p w14:paraId="6E907C2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37F7CFF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8F3057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11AC3F46" w14:textId="77777777" w:rsidTr="00434E7A">
        <w:trPr>
          <w:trHeight w:val="220"/>
        </w:trPr>
        <w:tc>
          <w:tcPr>
            <w:tcW w:w="5657" w:type="dxa"/>
          </w:tcPr>
          <w:p w14:paraId="33ED1C32" w14:textId="3518849C" w:rsidR="00941EB4" w:rsidRPr="000A2988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color w:val="auto"/>
                <w:szCs w:val="20"/>
              </w:rPr>
            </w:pPr>
            <w:r w:rsidRPr="000A2988">
              <w:rPr>
                <w:color w:val="auto"/>
                <w:szCs w:val="20"/>
              </w:rPr>
              <w:t>Eleven kan deltage i projektarbejde.</w:t>
            </w:r>
          </w:p>
        </w:tc>
        <w:tc>
          <w:tcPr>
            <w:tcW w:w="1280" w:type="dxa"/>
          </w:tcPr>
          <w:p w14:paraId="2A5F751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2B1BE5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684A9E6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EA5BF07" w14:textId="77777777" w:rsidTr="00434E7A">
        <w:trPr>
          <w:trHeight w:val="654"/>
        </w:trPr>
        <w:tc>
          <w:tcPr>
            <w:tcW w:w="5657" w:type="dxa"/>
          </w:tcPr>
          <w:p w14:paraId="18041016" w14:textId="44E7C858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 xml:space="preserve">Eleven kan kommunikere og </w:t>
            </w:r>
            <w:r w:rsidRPr="00BD6954">
              <w:rPr>
                <w:szCs w:val="20"/>
              </w:rPr>
              <w:t>samarbejde med kollegaer og samarbejdspartnere såvel internt i virksomheden som eksternt.</w:t>
            </w:r>
          </w:p>
        </w:tc>
        <w:tc>
          <w:tcPr>
            <w:tcW w:w="1280" w:type="dxa"/>
          </w:tcPr>
          <w:p w14:paraId="6EE9E38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1DCB5D9C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1DD2E4F1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434E7A" w:rsidRPr="005B144F" w14:paraId="14E863B1" w14:textId="77777777" w:rsidTr="00434E7A">
        <w:trPr>
          <w:trHeight w:val="656"/>
        </w:trPr>
        <w:tc>
          <w:tcPr>
            <w:tcW w:w="5657" w:type="dxa"/>
            <w:shd w:val="clear" w:color="auto" w:fill="D9D9D9" w:themeFill="background1" w:themeFillShade="D9"/>
          </w:tcPr>
          <w:p w14:paraId="4A284F4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lastRenderedPageBreak/>
              <w:t>Oplæringsmål, som eleven skal have opnået inden den afsluttende skoleperiode.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077696EA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ikke startet</w:t>
            </w:r>
          </w:p>
        </w:tc>
        <w:tc>
          <w:tcPr>
            <w:tcW w:w="1280" w:type="dxa"/>
            <w:shd w:val="clear" w:color="auto" w:fill="D9D9D9" w:themeFill="background1" w:themeFillShade="D9"/>
          </w:tcPr>
          <w:p w14:paraId="6B8837FE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Oplæring er i gang</w:t>
            </w:r>
          </w:p>
        </w:tc>
        <w:tc>
          <w:tcPr>
            <w:tcW w:w="1281" w:type="dxa"/>
            <w:shd w:val="clear" w:color="auto" w:fill="D9D9D9" w:themeFill="background1" w:themeFillShade="D9"/>
          </w:tcPr>
          <w:p w14:paraId="63D8F2D3" w14:textId="77777777" w:rsidR="00434E7A" w:rsidRPr="005B144F" w:rsidRDefault="00434E7A" w:rsidP="006A5BCA">
            <w:pPr>
              <w:rPr>
                <w:szCs w:val="20"/>
              </w:rPr>
            </w:pPr>
            <w:r w:rsidRPr="005B144F">
              <w:rPr>
                <w:szCs w:val="20"/>
              </w:rPr>
              <w:t>Oplæ- ringsmålet er nået</w:t>
            </w:r>
          </w:p>
        </w:tc>
      </w:tr>
      <w:tr w:rsidR="00941EB4" w:rsidRPr="005B144F" w14:paraId="16459106" w14:textId="77777777" w:rsidTr="00434E7A">
        <w:trPr>
          <w:trHeight w:val="438"/>
        </w:trPr>
        <w:tc>
          <w:tcPr>
            <w:tcW w:w="5657" w:type="dxa"/>
          </w:tcPr>
          <w:p w14:paraId="779E4256" w14:textId="34844DFC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medvirke til optimering og ef</w:t>
            </w:r>
            <w:r w:rsidRPr="00BD6954">
              <w:rPr>
                <w:szCs w:val="20"/>
              </w:rPr>
              <w:t>fektivisering af egne arbejdsopgaver i virksomheden.</w:t>
            </w:r>
          </w:p>
        </w:tc>
        <w:tc>
          <w:tcPr>
            <w:tcW w:w="1280" w:type="dxa"/>
          </w:tcPr>
          <w:p w14:paraId="0D63D26F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</w:tcPr>
          <w:p w14:paraId="498CA319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</w:tcPr>
          <w:p w14:paraId="3359C775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AE44FB" w:rsidRPr="005B144F" w14:paraId="1BF9C25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9866" w14:textId="57A04C2E" w:rsidR="00AE44FB" w:rsidRPr="005B144F" w:rsidRDefault="00AE44FB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AE44FB">
              <w:rPr>
                <w:szCs w:val="20"/>
              </w:rPr>
              <w:t>Eleven kan selvstændigt udarbejde teknisk dokumentation, der relaterer sig til bygge- og/eller anlægsarbejde samt tilhørende myndighedsbehandling.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464B" w14:textId="77777777" w:rsidR="00AE44FB" w:rsidRPr="005B144F" w:rsidRDefault="00AE44FB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0586E" w14:textId="77777777" w:rsidR="00AE44FB" w:rsidRPr="005B144F" w:rsidRDefault="00AE44FB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D3BBE" w14:textId="77777777" w:rsidR="00AE44FB" w:rsidRPr="005B144F" w:rsidRDefault="00AE44FB" w:rsidP="00941EB4">
            <w:pPr>
              <w:rPr>
                <w:szCs w:val="20"/>
              </w:rPr>
            </w:pPr>
          </w:p>
        </w:tc>
      </w:tr>
      <w:tr w:rsidR="00941EB4" w:rsidRPr="005B144F" w14:paraId="0CC3BF3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DE1E" w14:textId="28192180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udføre konstruktions-, installations- og/eller anlægstegninger i forbindelse med bygge- og/eller anlægsarbejde.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D60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D908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7DA3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0AC4CF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A80A2" w14:textId="43C38286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udføre beregninger af fx mængder, højder, areal og priser.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5ABC7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E4D5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9CD0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4801862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0C99" w14:textId="3BCDE7F6" w:rsidR="00941EB4" w:rsidRPr="005B144F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administrere teknisk dokumentation, her- under udføre systematisk arkivering og administration af fx tegninger, styklister, filer og dokumenter.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036D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54F2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9795C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0CC4991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6F93" w14:textId="77777777" w:rsid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Eleven kan bidrage til dokumentation i virksom</w:t>
            </w:r>
            <w:r w:rsidR="00934E60">
              <w:rPr>
                <w:szCs w:val="20"/>
              </w:rPr>
              <w:t>-</w:t>
            </w:r>
          </w:p>
          <w:p w14:paraId="7D83734E" w14:textId="2318A911" w:rsidR="00941EB4" w:rsidRPr="005B144F" w:rsidRDefault="00941EB4" w:rsidP="00934E60">
            <w:pPr>
              <w:pStyle w:val="Listeafsnit"/>
              <w:numPr>
                <w:ilvl w:val="0"/>
                <w:numId w:val="0"/>
              </w:numPr>
              <w:ind w:left="449"/>
              <w:rPr>
                <w:szCs w:val="20"/>
              </w:rPr>
            </w:pPr>
            <w:r w:rsidRPr="005B144F">
              <w:rPr>
                <w:szCs w:val="20"/>
              </w:rPr>
              <w:t>he</w:t>
            </w:r>
            <w:r w:rsidR="00237F86">
              <w:rPr>
                <w:szCs w:val="20"/>
              </w:rPr>
              <w:t>d</w:t>
            </w:r>
            <w:r w:rsidRPr="005B144F">
              <w:rPr>
                <w:szCs w:val="20"/>
              </w:rPr>
              <w:t>ens kvalitetsledelsessystem.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B76F1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BBE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DAF9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5022709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F189E" w14:textId="7C157438" w:rsidR="00941EB4" w:rsidRP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934E60">
              <w:rPr>
                <w:szCs w:val="20"/>
              </w:rPr>
              <w:t>Eleven kan bidrage til at sikre miljø og bæredygtighed ved løsning af opgaver og projekter.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02E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12D4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18BE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3C436BCB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9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06168" w14:textId="6266EE22" w:rsidR="00941EB4" w:rsidRP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934E60">
              <w:rPr>
                <w:szCs w:val="20"/>
              </w:rPr>
              <w:t>Eleven kan kvalitetssikre eget arbejde.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A428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7500B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6BB12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  <w:tr w:rsidR="00941EB4" w:rsidRPr="005B144F" w14:paraId="61FFD97A" w14:textId="77777777" w:rsidTr="00434E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24D0" w14:textId="5BF0A884" w:rsidR="00941EB4" w:rsidRPr="00934E60" w:rsidRDefault="00941EB4" w:rsidP="00941EB4">
            <w:pPr>
              <w:pStyle w:val="Listeafsnit"/>
              <w:numPr>
                <w:ilvl w:val="0"/>
                <w:numId w:val="5"/>
              </w:numPr>
              <w:ind w:left="449"/>
              <w:rPr>
                <w:szCs w:val="20"/>
              </w:rPr>
            </w:pPr>
            <w:r w:rsidRPr="00934E60">
              <w:rPr>
                <w:szCs w:val="20"/>
              </w:rPr>
              <w:t>Eleven kan bidrage til virksomhedens samlede kvalitetssikring.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FFC6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4252" w14:textId="77777777" w:rsidR="00941EB4" w:rsidRPr="005B144F" w:rsidRDefault="00941EB4" w:rsidP="00941EB4">
            <w:pPr>
              <w:rPr>
                <w:szCs w:val="20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11E9A" w14:textId="77777777" w:rsidR="00941EB4" w:rsidRPr="005B144F" w:rsidRDefault="00941EB4" w:rsidP="00941EB4">
            <w:pPr>
              <w:rPr>
                <w:szCs w:val="20"/>
              </w:rPr>
            </w:pPr>
          </w:p>
        </w:tc>
      </w:tr>
    </w:tbl>
    <w:p w14:paraId="0E280AE2" w14:textId="77777777" w:rsidR="000E2F9F" w:rsidRDefault="000E2F9F" w:rsidP="00941EB4">
      <w:pPr>
        <w:rPr>
          <w:szCs w:val="20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9"/>
        <w:gridCol w:w="3329"/>
      </w:tblGrid>
      <w:tr w:rsidR="000E2F9F" w:rsidRPr="000E2F9F" w14:paraId="74F2BD1D" w14:textId="77777777" w:rsidTr="00434E7A">
        <w:trPr>
          <w:trHeight w:val="436"/>
        </w:trPr>
        <w:tc>
          <w:tcPr>
            <w:tcW w:w="9498" w:type="dxa"/>
            <w:gridSpan w:val="2"/>
          </w:tcPr>
          <w:p w14:paraId="41FF29C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Navn på den elevansvarlige i virksomheden:</w:t>
            </w:r>
          </w:p>
        </w:tc>
      </w:tr>
      <w:tr w:rsidR="000E2F9F" w:rsidRPr="000E2F9F" w14:paraId="116503C5" w14:textId="77777777" w:rsidTr="00434E7A">
        <w:trPr>
          <w:trHeight w:val="283"/>
        </w:trPr>
        <w:tc>
          <w:tcPr>
            <w:tcW w:w="6169" w:type="dxa"/>
          </w:tcPr>
          <w:p w14:paraId="0B416878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E-mail:</w:t>
            </w:r>
          </w:p>
        </w:tc>
        <w:tc>
          <w:tcPr>
            <w:tcW w:w="3329" w:type="dxa"/>
          </w:tcPr>
          <w:p w14:paraId="3915B8F3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Tlf. nr.:</w:t>
            </w:r>
          </w:p>
        </w:tc>
      </w:tr>
      <w:tr w:rsidR="000E2F9F" w:rsidRPr="000E2F9F" w14:paraId="092E1430" w14:textId="77777777" w:rsidTr="00426D69">
        <w:trPr>
          <w:trHeight w:val="3245"/>
        </w:trPr>
        <w:tc>
          <w:tcPr>
            <w:tcW w:w="9498" w:type="dxa"/>
            <w:gridSpan w:val="2"/>
          </w:tcPr>
          <w:p w14:paraId="3D3F9979" w14:textId="77777777" w:rsidR="00426D69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Vurderer virksomheden og/eller eleven, at eleven har særlige behov i relation til den efter</w:t>
            </w:r>
            <w:r w:rsidR="00607E18">
              <w:rPr>
                <w:szCs w:val="20"/>
              </w:rPr>
              <w:t>-</w:t>
            </w:r>
          </w:p>
          <w:p w14:paraId="6B4E4699" w14:textId="4061D5FB" w:rsid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følgende skoleperiode eller oplæring?</w:t>
            </w:r>
          </w:p>
          <w:p w14:paraId="2B0D1C24" w14:textId="77777777" w:rsidR="00426D69" w:rsidRPr="000E2F9F" w:rsidRDefault="00426D69" w:rsidP="000E2F9F">
            <w:pPr>
              <w:rPr>
                <w:szCs w:val="20"/>
              </w:rPr>
            </w:pPr>
          </w:p>
          <w:p w14:paraId="34F757F7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Nej, der er ingen særlige behov (sæt kryds) □</w:t>
            </w:r>
          </w:p>
          <w:p w14:paraId="0FF6664A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Ja, der er særlige behov (sæt kryds) □</w:t>
            </w:r>
          </w:p>
          <w:p w14:paraId="00586075" w14:textId="77777777" w:rsidR="00426D69" w:rsidRDefault="00426D69" w:rsidP="000E2F9F">
            <w:pPr>
              <w:rPr>
                <w:szCs w:val="20"/>
              </w:rPr>
            </w:pPr>
          </w:p>
          <w:p w14:paraId="7ABEEA43" w14:textId="30FD4BF9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Begrundelse:</w:t>
            </w:r>
          </w:p>
        </w:tc>
      </w:tr>
      <w:tr w:rsidR="000E2F9F" w:rsidRPr="000E2F9F" w14:paraId="0D0515BB" w14:textId="77777777" w:rsidTr="00426D69">
        <w:trPr>
          <w:trHeight w:val="70"/>
        </w:trPr>
        <w:tc>
          <w:tcPr>
            <w:tcW w:w="9498" w:type="dxa"/>
            <w:gridSpan w:val="2"/>
          </w:tcPr>
          <w:p w14:paraId="47C9350D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Dato:</w:t>
            </w:r>
          </w:p>
        </w:tc>
      </w:tr>
    </w:tbl>
    <w:p w14:paraId="2C3A9905" w14:textId="77777777" w:rsidR="000E2F9F" w:rsidRPr="000E2F9F" w:rsidRDefault="000E2F9F" w:rsidP="000E2F9F">
      <w:pPr>
        <w:rPr>
          <w:b/>
          <w:szCs w:val="20"/>
        </w:rPr>
      </w:pPr>
    </w:p>
    <w:p w14:paraId="5F0D2583" w14:textId="77777777" w:rsidR="000E2F9F" w:rsidRPr="000E2F9F" w:rsidRDefault="000E2F9F" w:rsidP="000E2F9F">
      <w:pPr>
        <w:rPr>
          <w:b/>
          <w:szCs w:val="20"/>
        </w:rPr>
      </w:pPr>
      <w:r w:rsidRPr="000E2F9F">
        <w:rPr>
          <w:b/>
          <w:szCs w:val="20"/>
        </w:rPr>
        <w:t>Underskrifter</w:t>
      </w:r>
    </w:p>
    <w:p w14:paraId="2769860E" w14:textId="6766287C" w:rsidR="00434E7A" w:rsidRPr="000E2F9F" w:rsidRDefault="000E2F9F" w:rsidP="000E2F9F">
      <w:pPr>
        <w:rPr>
          <w:szCs w:val="20"/>
        </w:rPr>
      </w:pPr>
      <w:r w:rsidRPr="000E2F9F">
        <w:rPr>
          <w:szCs w:val="20"/>
        </w:rPr>
        <w:t>Erklæringen om oplæring skal underskrives af både den elevansvarlige og eleven.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0E2F9F" w:rsidRPr="000E2F9F" w14:paraId="6847A3F3" w14:textId="77777777" w:rsidTr="00434E7A">
        <w:trPr>
          <w:trHeight w:val="438"/>
        </w:trPr>
        <w:tc>
          <w:tcPr>
            <w:tcW w:w="9498" w:type="dxa"/>
          </w:tcPr>
          <w:p w14:paraId="48365AD6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Den elevansvarlige:</w:t>
            </w:r>
          </w:p>
        </w:tc>
      </w:tr>
      <w:tr w:rsidR="000E2F9F" w:rsidRPr="000E2F9F" w14:paraId="2DF27092" w14:textId="77777777" w:rsidTr="00434E7A">
        <w:trPr>
          <w:trHeight w:val="436"/>
        </w:trPr>
        <w:tc>
          <w:tcPr>
            <w:tcW w:w="9498" w:type="dxa"/>
          </w:tcPr>
          <w:p w14:paraId="1F6983CF" w14:textId="77777777" w:rsidR="000E2F9F" w:rsidRPr="000E2F9F" w:rsidRDefault="000E2F9F" w:rsidP="000E2F9F">
            <w:pPr>
              <w:rPr>
                <w:szCs w:val="20"/>
              </w:rPr>
            </w:pPr>
            <w:r w:rsidRPr="000E2F9F">
              <w:rPr>
                <w:szCs w:val="20"/>
              </w:rPr>
              <w:t>Eleven:</w:t>
            </w:r>
          </w:p>
        </w:tc>
      </w:tr>
    </w:tbl>
    <w:p w14:paraId="088C1EE5" w14:textId="77777777" w:rsidR="00941EB4" w:rsidRPr="005B144F" w:rsidRDefault="00941EB4" w:rsidP="00426D69">
      <w:pPr>
        <w:rPr>
          <w:szCs w:val="20"/>
        </w:rPr>
      </w:pPr>
    </w:p>
    <w:sectPr w:rsidR="00941EB4" w:rsidRPr="005B144F" w:rsidSect="00434E7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381" w:right="1554" w:bottom="130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ABE8B1" w14:textId="77777777" w:rsidR="007C3A58" w:rsidRPr="008C275E" w:rsidRDefault="007C3A58" w:rsidP="00DD0507">
      <w:r w:rsidRPr="008C275E">
        <w:separator/>
      </w:r>
    </w:p>
  </w:endnote>
  <w:endnote w:type="continuationSeparator" w:id="0">
    <w:p w14:paraId="18B7FB94" w14:textId="77777777" w:rsidR="007C3A58" w:rsidRPr="008C275E" w:rsidRDefault="007C3A58" w:rsidP="00DD0507">
      <w:r w:rsidRPr="008C275E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ngea-Regular">
    <w:altName w:val="Arial"/>
    <w:panose1 w:val="00000000000000000000"/>
    <w:charset w:val="00"/>
    <w:family w:val="roman"/>
    <w:notTrueType/>
    <w:pitch w:val="default"/>
  </w:font>
  <w:font w:name="Pangea Text">
    <w:altName w:val="Calibri"/>
    <w:panose1 w:val="020B0504000000000000"/>
    <w:charset w:val="00"/>
    <w:family w:val="swiss"/>
    <w:notTrueType/>
    <w:pitch w:val="variable"/>
    <w:sig w:usb0="A00002DF" w:usb1="02000003" w:usb2="00000000" w:usb3="00000000" w:csb0="0000019F" w:csb1="00000000"/>
  </w:font>
  <w:font w:name="IvyPrestoDisplay-SemiBold">
    <w:altName w:val="Cambria"/>
    <w:panose1 w:val="020B0404020101010102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7007AA-EDE9-40D2-8ECC-FB25A38462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D201C58-9D05-4CD0-A90B-C883EEDC76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1661843734"/>
      <w:docPartObj>
        <w:docPartGallery w:val="Page Numbers (Bottom of Page)"/>
        <w:docPartUnique/>
      </w:docPartObj>
    </w:sdtPr>
    <w:sdtContent>
      <w:p w14:paraId="5DE4DBA6" w14:textId="77777777" w:rsidR="0035242F" w:rsidRPr="008C275E" w:rsidRDefault="0035242F" w:rsidP="00DD0507">
        <w:pPr>
          <w:pStyle w:val="Sidefo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end"/>
        </w:r>
      </w:p>
    </w:sdtContent>
  </w:sdt>
  <w:p w14:paraId="2FCB5CA0" w14:textId="77777777" w:rsidR="0035242F" w:rsidRPr="008C275E" w:rsidRDefault="0035242F" w:rsidP="00DD05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53745657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456714641"/>
          <w:docPartObj>
            <w:docPartGallery w:val="Page Numbers (Top of Page)"/>
            <w:docPartUnique/>
          </w:docPartObj>
        </w:sdtPr>
        <w:sdtContent>
          <w:p w14:paraId="3C8FD77F" w14:textId="6ACCCC7E" w:rsidR="000F4BD6" w:rsidRPr="003D5729" w:rsidRDefault="00434E7A">
            <w:pPr>
              <w:pStyle w:val="Sidefod"/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624" behindDoc="1" locked="0" layoutInCell="1" allowOverlap="1" wp14:anchorId="41DBD1FE" wp14:editId="0308B74D">
                  <wp:simplePos x="0" y="0"/>
                  <wp:positionH relativeFrom="page">
                    <wp:align>left</wp:align>
                  </wp:positionH>
                  <wp:positionV relativeFrom="paragraph">
                    <wp:posOffset>-76834</wp:posOffset>
                  </wp:positionV>
                  <wp:extent cx="7841840" cy="862330"/>
                  <wp:effectExtent l="0" t="0" r="0" b="0"/>
                  <wp:wrapNone/>
                  <wp:docPr id="192081114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976412" name="Billede 54597641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84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4BD6" w:rsidRPr="003D5729">
              <w:rPr>
                <w:sz w:val="16"/>
                <w:szCs w:val="16"/>
              </w:rPr>
              <w:t xml:space="preserve">Side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PAGE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  <w:r w:rsidR="000F4BD6" w:rsidRPr="003D5729">
              <w:rPr>
                <w:sz w:val="16"/>
                <w:szCs w:val="16"/>
              </w:rPr>
              <w:t xml:space="preserve"> af </w:t>
            </w:r>
            <w:r w:rsidR="000F4BD6" w:rsidRPr="003D5729">
              <w:rPr>
                <w:sz w:val="16"/>
                <w:szCs w:val="16"/>
              </w:rPr>
              <w:fldChar w:fldCharType="begin"/>
            </w:r>
            <w:r w:rsidR="000F4BD6" w:rsidRPr="003D5729">
              <w:rPr>
                <w:sz w:val="16"/>
                <w:szCs w:val="16"/>
              </w:rPr>
              <w:instrText>NUMPAGES</w:instrText>
            </w:r>
            <w:r w:rsidR="000F4BD6" w:rsidRPr="003D5729">
              <w:rPr>
                <w:sz w:val="16"/>
                <w:szCs w:val="16"/>
              </w:rPr>
              <w:fldChar w:fldCharType="separate"/>
            </w:r>
            <w:r w:rsidR="000F4BD6" w:rsidRPr="003D5729">
              <w:rPr>
                <w:sz w:val="16"/>
                <w:szCs w:val="16"/>
              </w:rPr>
              <w:t>2</w:t>
            </w:r>
            <w:r w:rsidR="000F4BD6"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754B060A" w14:textId="77777777" w:rsidR="0035242F" w:rsidRPr="008C275E" w:rsidRDefault="0035242F" w:rsidP="00DD050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177548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1399719630"/>
          <w:docPartObj>
            <w:docPartGallery w:val="Page Numbers (Top of Page)"/>
            <w:docPartUnique/>
          </w:docPartObj>
        </w:sdtPr>
        <w:sdtContent>
          <w:p w14:paraId="2AE1A257" w14:textId="77777777" w:rsidR="000F4BD6" w:rsidRPr="003D5729" w:rsidRDefault="000F4BD6">
            <w:pPr>
              <w:pStyle w:val="Sidefod"/>
              <w:jc w:val="right"/>
              <w:rPr>
                <w:sz w:val="16"/>
                <w:szCs w:val="16"/>
              </w:rPr>
            </w:pPr>
            <w:r w:rsidRPr="003D5729">
              <w:rPr>
                <w:sz w:val="16"/>
                <w:szCs w:val="16"/>
              </w:rPr>
              <w:t xml:space="preserve">Side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PAGE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  <w:r w:rsidRPr="003D5729">
              <w:rPr>
                <w:sz w:val="16"/>
                <w:szCs w:val="16"/>
              </w:rPr>
              <w:t xml:space="preserve"> af </w:t>
            </w:r>
            <w:r w:rsidRPr="003D5729">
              <w:rPr>
                <w:sz w:val="16"/>
                <w:szCs w:val="16"/>
              </w:rPr>
              <w:fldChar w:fldCharType="begin"/>
            </w:r>
            <w:r w:rsidRPr="003D5729">
              <w:rPr>
                <w:sz w:val="16"/>
                <w:szCs w:val="16"/>
              </w:rPr>
              <w:instrText>NUMPAGES</w:instrText>
            </w:r>
            <w:r w:rsidRPr="003D5729">
              <w:rPr>
                <w:sz w:val="16"/>
                <w:szCs w:val="16"/>
              </w:rPr>
              <w:fldChar w:fldCharType="separate"/>
            </w:r>
            <w:r w:rsidRPr="003D5729">
              <w:rPr>
                <w:sz w:val="16"/>
                <w:szCs w:val="16"/>
              </w:rPr>
              <w:t>2</w:t>
            </w:r>
            <w:r w:rsidRPr="003D5729">
              <w:rPr>
                <w:sz w:val="16"/>
                <w:szCs w:val="16"/>
              </w:rPr>
              <w:fldChar w:fldCharType="end"/>
            </w:r>
          </w:p>
        </w:sdtContent>
      </w:sdt>
    </w:sdtContent>
  </w:sdt>
  <w:p w14:paraId="2D1DB069" w14:textId="77777777" w:rsidR="00C207E4" w:rsidRPr="008C275E" w:rsidRDefault="00C207E4" w:rsidP="00DD0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F42C7" w14:textId="77777777" w:rsidR="007C3A58" w:rsidRPr="008C275E" w:rsidRDefault="007C3A58" w:rsidP="00DD0507">
      <w:r w:rsidRPr="008C275E">
        <w:separator/>
      </w:r>
    </w:p>
  </w:footnote>
  <w:footnote w:type="continuationSeparator" w:id="0">
    <w:p w14:paraId="4A27108A" w14:textId="77777777" w:rsidR="007C3A58" w:rsidRPr="008C275E" w:rsidRDefault="007C3A58" w:rsidP="00DD0507">
      <w:r w:rsidRPr="008C275E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1418680848"/>
      <w:docPartObj>
        <w:docPartGallery w:val="Page Numbers (Top of Page)"/>
        <w:docPartUnique/>
      </w:docPartObj>
    </w:sdtPr>
    <w:sdtContent>
      <w:p w14:paraId="4685328A" w14:textId="77777777" w:rsidR="0035242F" w:rsidRPr="008C275E" w:rsidRDefault="0035242F" w:rsidP="00DD0507">
        <w:pPr>
          <w:pStyle w:val="Sidehoved"/>
          <w:rPr>
            <w:rStyle w:val="Sidetal"/>
          </w:rPr>
        </w:pPr>
        <w:r w:rsidRPr="008C275E">
          <w:rPr>
            <w:rStyle w:val="Sidetal"/>
          </w:rPr>
          <w:fldChar w:fldCharType="begin"/>
        </w:r>
        <w:r w:rsidRPr="008C275E">
          <w:rPr>
            <w:rStyle w:val="Sidetal"/>
          </w:rPr>
          <w:instrText xml:space="preserve"> PAGE </w:instrText>
        </w:r>
        <w:r w:rsidRPr="008C275E">
          <w:rPr>
            <w:rStyle w:val="Sidetal"/>
          </w:rPr>
          <w:fldChar w:fldCharType="separate"/>
        </w:r>
        <w:r w:rsidR="00C207E4" w:rsidRPr="008C275E">
          <w:rPr>
            <w:rStyle w:val="Sidetal"/>
            <w:noProof/>
          </w:rPr>
          <w:t>1</w:t>
        </w:r>
        <w:r w:rsidRPr="008C275E">
          <w:rPr>
            <w:rStyle w:val="Sidetal"/>
          </w:rPr>
          <w:fldChar w:fldCharType="end"/>
        </w:r>
      </w:p>
    </w:sdtContent>
  </w:sdt>
  <w:p w14:paraId="7EF0C12E" w14:textId="77777777" w:rsidR="0035242F" w:rsidRPr="008C275E" w:rsidRDefault="0035242F" w:rsidP="00DD05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1642" w14:textId="2336078F" w:rsidR="0062648D" w:rsidRPr="008C275E" w:rsidRDefault="00D72E0B" w:rsidP="00DD0507">
    <w:pPr>
      <w:pStyle w:val="Sidehove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2DA7B8C" wp14:editId="4DCDEBEB">
          <wp:simplePos x="0" y="0"/>
          <wp:positionH relativeFrom="page">
            <wp:posOffset>4965065</wp:posOffset>
          </wp:positionH>
          <wp:positionV relativeFrom="page">
            <wp:posOffset>349250</wp:posOffset>
          </wp:positionV>
          <wp:extent cx="2347200" cy="381600"/>
          <wp:effectExtent l="0" t="0" r="0" b="0"/>
          <wp:wrapTopAndBottom/>
          <wp:docPr id="695588095" name="Billede 1" descr="Et billede, der indeholder tekst, Font/skrifttype, sort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5810929" name="Billede 1" descr="Et billede, der indeholder tekst, Font/skrifttype, sort, skærmbilled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7CC03" w14:textId="77777777" w:rsidR="00C207E4" w:rsidRPr="008C275E" w:rsidRDefault="00A97E12" w:rsidP="00DD0507">
    <w:pPr>
      <w:pStyle w:val="Sidehoved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12F7424" wp14:editId="04876099">
          <wp:simplePos x="0" y="0"/>
          <wp:positionH relativeFrom="page">
            <wp:posOffset>720090</wp:posOffset>
          </wp:positionH>
          <wp:positionV relativeFrom="page">
            <wp:posOffset>349250</wp:posOffset>
          </wp:positionV>
          <wp:extent cx="3592800" cy="162000"/>
          <wp:effectExtent l="0" t="0" r="8255" b="9525"/>
          <wp:wrapTopAndBottom/>
          <wp:docPr id="1342879288" name="Billede 1342879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6034514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2800" cy="1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75E">
      <w:rPr>
        <w:noProof/>
      </w:rPr>
      <w:drawing>
        <wp:anchor distT="0" distB="0" distL="114300" distR="114300" simplePos="0" relativeHeight="251664384" behindDoc="0" locked="0" layoutInCell="1" allowOverlap="1" wp14:anchorId="5891870D" wp14:editId="61F6E3C6">
          <wp:simplePos x="0" y="0"/>
          <wp:positionH relativeFrom="column">
            <wp:posOffset>5027295</wp:posOffset>
          </wp:positionH>
          <wp:positionV relativeFrom="paragraph">
            <wp:posOffset>-100516</wp:posOffset>
          </wp:positionV>
          <wp:extent cx="1646524" cy="480498"/>
          <wp:effectExtent l="0" t="0" r="0" b="0"/>
          <wp:wrapNone/>
          <wp:docPr id="1366084878" name="Grafik 1366084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24" cy="480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55.75pt;height:255.75pt" o:bullet="t">
        <v:imagedata r:id="rId1" o:title="IU_Grafik_Logo1"/>
      </v:shape>
    </w:pict>
  </w:numPicBullet>
  <w:abstractNum w:abstractNumId="0" w15:restartNumberingAfterBreak="0">
    <w:nsid w:val="053A380C"/>
    <w:multiLevelType w:val="hybridMultilevel"/>
    <w:tmpl w:val="E34672D2"/>
    <w:lvl w:ilvl="0" w:tplc="6FC2CC8C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A9720656">
      <w:numFmt w:val="bullet"/>
      <w:lvlText w:val="•"/>
      <w:lvlJc w:val="left"/>
      <w:pPr>
        <w:ind w:left="1766" w:hanging="360"/>
      </w:pPr>
      <w:rPr>
        <w:rFonts w:hint="default"/>
        <w:lang w:eastAsia="en-US" w:bidi="ar-SA"/>
      </w:rPr>
    </w:lvl>
    <w:lvl w:ilvl="2" w:tplc="7558520C">
      <w:numFmt w:val="bullet"/>
      <w:lvlText w:val="•"/>
      <w:lvlJc w:val="left"/>
      <w:pPr>
        <w:ind w:left="2672" w:hanging="360"/>
      </w:pPr>
      <w:rPr>
        <w:rFonts w:hint="default"/>
        <w:lang w:eastAsia="en-US" w:bidi="ar-SA"/>
      </w:rPr>
    </w:lvl>
    <w:lvl w:ilvl="3" w:tplc="F656DD82">
      <w:numFmt w:val="bullet"/>
      <w:lvlText w:val="•"/>
      <w:lvlJc w:val="left"/>
      <w:pPr>
        <w:ind w:left="3578" w:hanging="360"/>
      </w:pPr>
      <w:rPr>
        <w:rFonts w:hint="default"/>
        <w:lang w:eastAsia="en-US" w:bidi="ar-SA"/>
      </w:rPr>
    </w:lvl>
    <w:lvl w:ilvl="4" w:tplc="6240AF0C">
      <w:numFmt w:val="bullet"/>
      <w:lvlText w:val="•"/>
      <w:lvlJc w:val="left"/>
      <w:pPr>
        <w:ind w:left="4484" w:hanging="360"/>
      </w:pPr>
      <w:rPr>
        <w:rFonts w:hint="default"/>
        <w:lang w:eastAsia="en-US" w:bidi="ar-SA"/>
      </w:rPr>
    </w:lvl>
    <w:lvl w:ilvl="5" w:tplc="D3A4D0F4">
      <w:numFmt w:val="bullet"/>
      <w:lvlText w:val="•"/>
      <w:lvlJc w:val="left"/>
      <w:pPr>
        <w:ind w:left="5391" w:hanging="360"/>
      </w:pPr>
      <w:rPr>
        <w:rFonts w:hint="default"/>
        <w:lang w:eastAsia="en-US" w:bidi="ar-SA"/>
      </w:rPr>
    </w:lvl>
    <w:lvl w:ilvl="6" w:tplc="C040DDD4">
      <w:numFmt w:val="bullet"/>
      <w:lvlText w:val="•"/>
      <w:lvlJc w:val="left"/>
      <w:pPr>
        <w:ind w:left="6297" w:hanging="360"/>
      </w:pPr>
      <w:rPr>
        <w:rFonts w:hint="default"/>
        <w:lang w:eastAsia="en-US" w:bidi="ar-SA"/>
      </w:rPr>
    </w:lvl>
    <w:lvl w:ilvl="7" w:tplc="9952725A">
      <w:numFmt w:val="bullet"/>
      <w:lvlText w:val="•"/>
      <w:lvlJc w:val="left"/>
      <w:pPr>
        <w:ind w:left="7203" w:hanging="360"/>
      </w:pPr>
      <w:rPr>
        <w:rFonts w:hint="default"/>
        <w:lang w:eastAsia="en-US" w:bidi="ar-SA"/>
      </w:rPr>
    </w:lvl>
    <w:lvl w:ilvl="8" w:tplc="8A94B0EC">
      <w:numFmt w:val="bullet"/>
      <w:lvlText w:val="•"/>
      <w:lvlJc w:val="left"/>
      <w:pPr>
        <w:ind w:left="8109" w:hanging="360"/>
      </w:pPr>
      <w:rPr>
        <w:rFonts w:hint="default"/>
        <w:lang w:eastAsia="en-US" w:bidi="ar-SA"/>
      </w:rPr>
    </w:lvl>
  </w:abstractNum>
  <w:abstractNum w:abstractNumId="1" w15:restartNumberingAfterBreak="0">
    <w:nsid w:val="143578A4"/>
    <w:multiLevelType w:val="hybridMultilevel"/>
    <w:tmpl w:val="810ACFE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767A1"/>
    <w:multiLevelType w:val="hybridMultilevel"/>
    <w:tmpl w:val="CCF80076"/>
    <w:lvl w:ilvl="0" w:tplc="712040E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766FAD"/>
    <w:multiLevelType w:val="hybridMultilevel"/>
    <w:tmpl w:val="870E8BCC"/>
    <w:lvl w:ilvl="0" w:tplc="6E1A594E">
      <w:start w:val="1"/>
      <w:numFmt w:val="bullet"/>
      <w:pStyle w:val="Listeafsni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E0CC6"/>
    <w:multiLevelType w:val="hybridMultilevel"/>
    <w:tmpl w:val="8EBA193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459868">
    <w:abstractNumId w:val="2"/>
  </w:num>
  <w:num w:numId="2" w16cid:durableId="771242628">
    <w:abstractNumId w:val="3"/>
  </w:num>
  <w:num w:numId="3" w16cid:durableId="1478494537">
    <w:abstractNumId w:val="3"/>
  </w:num>
  <w:num w:numId="4" w16cid:durableId="443428712">
    <w:abstractNumId w:val="0"/>
  </w:num>
  <w:num w:numId="5" w16cid:durableId="931552072">
    <w:abstractNumId w:val="4"/>
  </w:num>
  <w:num w:numId="6" w16cid:durableId="1283339689">
    <w:abstractNumId w:val="1"/>
  </w:num>
  <w:num w:numId="7" w16cid:durableId="7503504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53"/>
    <w:rsid w:val="00072A3A"/>
    <w:rsid w:val="00082E1C"/>
    <w:rsid w:val="000A2988"/>
    <w:rsid w:val="000E2F9F"/>
    <w:rsid w:val="000E5147"/>
    <w:rsid w:val="000F4BD6"/>
    <w:rsid w:val="001141F0"/>
    <w:rsid w:val="001178E5"/>
    <w:rsid w:val="00145726"/>
    <w:rsid w:val="0015293C"/>
    <w:rsid w:val="00171651"/>
    <w:rsid w:val="00177247"/>
    <w:rsid w:val="001B535D"/>
    <w:rsid w:val="001D1492"/>
    <w:rsid w:val="001F2C33"/>
    <w:rsid w:val="00224E95"/>
    <w:rsid w:val="00237F86"/>
    <w:rsid w:val="00257553"/>
    <w:rsid w:val="00280E35"/>
    <w:rsid w:val="002C2CF0"/>
    <w:rsid w:val="002C2EBE"/>
    <w:rsid w:val="002D2681"/>
    <w:rsid w:val="003272A8"/>
    <w:rsid w:val="0034477D"/>
    <w:rsid w:val="0035242F"/>
    <w:rsid w:val="0038099A"/>
    <w:rsid w:val="003D12CC"/>
    <w:rsid w:val="003F663F"/>
    <w:rsid w:val="00407C3F"/>
    <w:rsid w:val="00426A3B"/>
    <w:rsid w:val="00426D69"/>
    <w:rsid w:val="00434E7A"/>
    <w:rsid w:val="00487891"/>
    <w:rsid w:val="004D1C22"/>
    <w:rsid w:val="00515F39"/>
    <w:rsid w:val="00520B26"/>
    <w:rsid w:val="00535CCD"/>
    <w:rsid w:val="0054050F"/>
    <w:rsid w:val="00562D43"/>
    <w:rsid w:val="00573834"/>
    <w:rsid w:val="00581B9C"/>
    <w:rsid w:val="00583FC1"/>
    <w:rsid w:val="005B1093"/>
    <w:rsid w:val="005B144F"/>
    <w:rsid w:val="005D4453"/>
    <w:rsid w:val="00607E18"/>
    <w:rsid w:val="0062648D"/>
    <w:rsid w:val="00667D15"/>
    <w:rsid w:val="00693C70"/>
    <w:rsid w:val="006B1777"/>
    <w:rsid w:val="00736A7A"/>
    <w:rsid w:val="00750015"/>
    <w:rsid w:val="007728FF"/>
    <w:rsid w:val="00780CEF"/>
    <w:rsid w:val="00790664"/>
    <w:rsid w:val="007C3A58"/>
    <w:rsid w:val="007D2DEA"/>
    <w:rsid w:val="007F3B8F"/>
    <w:rsid w:val="00847F95"/>
    <w:rsid w:val="0085458E"/>
    <w:rsid w:val="008610A5"/>
    <w:rsid w:val="00866C75"/>
    <w:rsid w:val="00885AB6"/>
    <w:rsid w:val="00891894"/>
    <w:rsid w:val="008A7EC0"/>
    <w:rsid w:val="008C275E"/>
    <w:rsid w:val="008F0B3A"/>
    <w:rsid w:val="0091458E"/>
    <w:rsid w:val="00934E60"/>
    <w:rsid w:val="00941EB4"/>
    <w:rsid w:val="00994583"/>
    <w:rsid w:val="009B3DA7"/>
    <w:rsid w:val="009B63AB"/>
    <w:rsid w:val="009D6CA9"/>
    <w:rsid w:val="00A130A5"/>
    <w:rsid w:val="00A631DD"/>
    <w:rsid w:val="00A65039"/>
    <w:rsid w:val="00A84ABA"/>
    <w:rsid w:val="00A97E12"/>
    <w:rsid w:val="00AC126A"/>
    <w:rsid w:val="00AC4A86"/>
    <w:rsid w:val="00AD5133"/>
    <w:rsid w:val="00AE44FB"/>
    <w:rsid w:val="00AE7E32"/>
    <w:rsid w:val="00B15755"/>
    <w:rsid w:val="00B44B63"/>
    <w:rsid w:val="00B8492B"/>
    <w:rsid w:val="00BD6954"/>
    <w:rsid w:val="00BF26B1"/>
    <w:rsid w:val="00C01FF8"/>
    <w:rsid w:val="00C207E4"/>
    <w:rsid w:val="00C45C21"/>
    <w:rsid w:val="00C8010A"/>
    <w:rsid w:val="00CB01AB"/>
    <w:rsid w:val="00CB346A"/>
    <w:rsid w:val="00CB4DD8"/>
    <w:rsid w:val="00D72E0B"/>
    <w:rsid w:val="00D95C4B"/>
    <w:rsid w:val="00DB7F51"/>
    <w:rsid w:val="00DD0507"/>
    <w:rsid w:val="00E4525D"/>
    <w:rsid w:val="00EC0E86"/>
    <w:rsid w:val="00F35261"/>
    <w:rsid w:val="00F712AE"/>
    <w:rsid w:val="00F80E53"/>
    <w:rsid w:val="00F83A18"/>
    <w:rsid w:val="00F8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0E891D"/>
  <w15:chartTrackingRefBased/>
  <w15:docId w15:val="{C9586C2B-60B6-4847-BAD5-E3D4FC77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099A"/>
    <w:pPr>
      <w:snapToGrid w:val="0"/>
      <w:spacing w:line="280" w:lineRule="exact"/>
    </w:pPr>
    <w:rPr>
      <w:rFonts w:ascii="Pangea Text" w:hAnsi="Pangea Text"/>
      <w:color w:val="000000" w:themeColor="text1"/>
      <w:sz w:val="20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0F4BD6"/>
    <w:pPr>
      <w:spacing w:before="240" w:after="120" w:line="240" w:lineRule="auto"/>
      <w:outlineLvl w:val="0"/>
    </w:pPr>
    <w:rPr>
      <w:rFonts w:asciiTheme="majorHAnsi" w:hAnsiTheme="majorHAnsi"/>
      <w:sz w:val="36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20B26"/>
    <w:pPr>
      <w:spacing w:before="240" w:after="120"/>
      <w:outlineLvl w:val="1"/>
    </w:pPr>
    <w:rPr>
      <w:b/>
      <w:sz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F4BD6"/>
    <w:pPr>
      <w:keepNext/>
      <w:keepLines/>
      <w:spacing w:before="120"/>
      <w:outlineLvl w:val="2"/>
    </w:pPr>
    <w:rPr>
      <w:rFonts w:eastAsiaTheme="majorEastAsia" w:cstheme="majorBidi"/>
      <w:b/>
      <w:sz w:val="24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0F4BD6"/>
    <w:pPr>
      <w:keepNext/>
      <w:keepLines/>
      <w:spacing w:before="240"/>
      <w:outlineLvl w:val="3"/>
    </w:pPr>
    <w:rPr>
      <w:rFonts w:eastAsiaTheme="majorEastAsia" w:cstheme="majorBidi"/>
      <w:b/>
      <w:iCs/>
      <w:color w:val="aut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Sidefod">
    <w:name w:val="footer"/>
    <w:basedOn w:val="Normal"/>
    <w:link w:val="SidefodTegn"/>
    <w:uiPriority w:val="99"/>
    <w:unhideWhenUsed/>
    <w:rsid w:val="000F4B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F4BD6"/>
    <w:rPr>
      <w:rFonts w:ascii="Pangea Text" w:hAnsi="Pangea Text"/>
      <w:color w:val="000000" w:themeColor="text1"/>
      <w:sz w:val="20"/>
    </w:rPr>
  </w:style>
  <w:style w:type="paragraph" w:styleId="Titel">
    <w:name w:val="Title"/>
    <w:aliases w:val="IU Overskrift 1"/>
    <w:basedOn w:val="Normal"/>
    <w:next w:val="Normal"/>
    <w:link w:val="TitelTegn"/>
    <w:uiPriority w:val="10"/>
    <w:rsid w:val="00DD0507"/>
    <w:pPr>
      <w:spacing w:line="720" w:lineRule="exact"/>
      <w:contextualSpacing/>
    </w:pPr>
    <w:rPr>
      <w:rFonts w:ascii="Times New Roman" w:eastAsia="Times New Roman" w:hAnsi="Times New Roman" w:cs="Times New Roman"/>
      <w:b/>
      <w:spacing w:val="-10"/>
      <w:kern w:val="28"/>
      <w:sz w:val="56"/>
      <w:szCs w:val="56"/>
    </w:rPr>
  </w:style>
  <w:style w:type="character" w:customStyle="1" w:styleId="TitelTegn">
    <w:name w:val="Titel Tegn"/>
    <w:aliases w:val="IU Overskrift 1 Tegn"/>
    <w:basedOn w:val="Standardskrifttypeiafsnit"/>
    <w:link w:val="Titel"/>
    <w:uiPriority w:val="10"/>
    <w:rsid w:val="00DD0507"/>
    <w:rPr>
      <w:rFonts w:ascii="Times New Roman" w:eastAsia="Times New Roman" w:hAnsi="Times New Roman" w:cs="Times New Roman"/>
      <w:b/>
      <w:color w:val="000000" w:themeColor="text1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4BD6"/>
    <w:rPr>
      <w:rFonts w:asciiTheme="majorHAnsi" w:eastAsia="Times New Roman" w:hAnsiTheme="majorHAnsi" w:cs="Times New Roman"/>
      <w:b/>
      <w:color w:val="000000" w:themeColor="text1"/>
      <w:spacing w:val="-10"/>
      <w:kern w:val="28"/>
      <w:sz w:val="3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20B26"/>
    <w:rPr>
      <w:rFonts w:ascii="Pangea Text" w:hAnsi="Pangea Text"/>
      <w:b/>
      <w:color w:val="000000" w:themeColor="text1"/>
      <w:sz w:val="28"/>
    </w:rPr>
  </w:style>
  <w:style w:type="paragraph" w:customStyle="1" w:styleId="Body">
    <w:name w:val="Body"/>
    <w:basedOn w:val="Normal"/>
    <w:uiPriority w:val="99"/>
    <w:rsid w:val="00A65039"/>
    <w:pPr>
      <w:autoSpaceDE w:val="0"/>
      <w:autoSpaceDN w:val="0"/>
      <w:adjustRightInd w:val="0"/>
      <w:spacing w:line="320" w:lineRule="atLeast"/>
      <w:textAlignment w:val="center"/>
    </w:pPr>
    <w:rPr>
      <w:rFonts w:ascii="Calibri" w:hAnsi="Calibri" w:cs="Calibri"/>
      <w:color w:val="000000"/>
      <w:szCs w:val="20"/>
      <w:lang w:val="en-US"/>
    </w:rPr>
  </w:style>
  <w:style w:type="paragraph" w:customStyle="1" w:styleId="Captions">
    <w:name w:val="Captions"/>
    <w:basedOn w:val="Normal"/>
    <w:rsid w:val="0035242F"/>
    <w:pPr>
      <w:spacing w:line="240" w:lineRule="exact"/>
    </w:pPr>
    <w:rPr>
      <w:sz w:val="16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0F4BD6"/>
  </w:style>
  <w:style w:type="paragraph" w:styleId="Ingenafstand">
    <w:name w:val="No Spacing"/>
    <w:uiPriority w:val="1"/>
    <w:rsid w:val="008C275E"/>
    <w:pPr>
      <w:snapToGrid w:val="0"/>
    </w:pPr>
    <w:rPr>
      <w:rFonts w:ascii="Pangea Text" w:hAnsi="Pangea Text"/>
      <w:color w:val="000000" w:themeColor="text1"/>
      <w:sz w:val="20"/>
    </w:rPr>
  </w:style>
  <w:style w:type="character" w:styleId="Hyperlink">
    <w:name w:val="Hyperlink"/>
    <w:basedOn w:val="Standardskrifttypeiafsnit"/>
    <w:uiPriority w:val="99"/>
    <w:unhideWhenUsed/>
    <w:rsid w:val="005B1093"/>
    <w:rPr>
      <w:color w:val="78BDF0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1093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link w:val="UndertitelTegn"/>
    <w:uiPriority w:val="11"/>
    <w:rsid w:val="00DD0507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D050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F4BD6"/>
    <w:rPr>
      <w:rFonts w:ascii="Pangea Text" w:eastAsiaTheme="majorEastAsia" w:hAnsi="Pangea Text" w:cstheme="majorBidi"/>
      <w:b/>
      <w:color w:val="000000" w:themeColor="text1"/>
      <w:szCs w:val="28"/>
    </w:rPr>
  </w:style>
  <w:style w:type="character" w:styleId="Svagfremhvning">
    <w:name w:val="Subtle Emphasis"/>
    <w:basedOn w:val="Standardskrifttypeiafsnit"/>
    <w:uiPriority w:val="19"/>
    <w:rsid w:val="00DD0507"/>
    <w:rPr>
      <w:i/>
      <w:iCs/>
      <w:color w:val="404040" w:themeColor="text1" w:themeTint="BF"/>
    </w:rPr>
  </w:style>
  <w:style w:type="character" w:styleId="Strk">
    <w:name w:val="Strong"/>
    <w:basedOn w:val="Standardskrifttypeiafsnit"/>
    <w:uiPriority w:val="22"/>
    <w:rsid w:val="00DD0507"/>
    <w:rPr>
      <w:b/>
      <w:bCs/>
    </w:rPr>
  </w:style>
  <w:style w:type="paragraph" w:styleId="Citat">
    <w:name w:val="Quote"/>
    <w:basedOn w:val="Normal"/>
    <w:next w:val="Normal"/>
    <w:link w:val="CitatTegn"/>
    <w:uiPriority w:val="29"/>
    <w:qFormat/>
    <w:rsid w:val="00DD050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D0507"/>
    <w:rPr>
      <w:rFonts w:ascii="Arial" w:hAnsi="Arial"/>
      <w:i/>
      <w:iCs/>
      <w:color w:val="404040" w:themeColor="text1" w:themeTint="BF"/>
      <w:sz w:val="2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F4BD6"/>
    <w:pPr>
      <w:pBdr>
        <w:top w:val="single" w:sz="4" w:space="10" w:color="1EC87D" w:themeColor="accent2"/>
        <w:bottom w:val="single" w:sz="4" w:space="10" w:color="1EC87D" w:themeColor="accent2"/>
      </w:pBdr>
      <w:spacing w:before="360" w:after="360"/>
      <w:ind w:left="864" w:right="864"/>
      <w:jc w:val="center"/>
    </w:pPr>
    <w:rPr>
      <w:i/>
      <w:iCs/>
      <w:color w:val="1EC87D" w:themeColor="accent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F4BD6"/>
    <w:rPr>
      <w:rFonts w:ascii="Pangea Text" w:hAnsi="Pangea Text"/>
      <w:i/>
      <w:iCs/>
      <w:color w:val="1EC87D" w:themeColor="accent2"/>
      <w:sz w:val="20"/>
    </w:rPr>
  </w:style>
  <w:style w:type="character" w:styleId="Bogenstitel">
    <w:name w:val="Book Title"/>
    <w:basedOn w:val="Standardskrifttypeiafsnit"/>
    <w:uiPriority w:val="33"/>
    <w:rsid w:val="00DD0507"/>
    <w:rPr>
      <w:b/>
      <w:bCs/>
      <w:i/>
      <w:iCs/>
      <w:spacing w:val="5"/>
    </w:rPr>
  </w:style>
  <w:style w:type="character" w:styleId="Kraftighenvisning">
    <w:name w:val="Intense Reference"/>
    <w:basedOn w:val="Standardskrifttypeiafsnit"/>
    <w:uiPriority w:val="32"/>
    <w:rsid w:val="00DD0507"/>
    <w:rPr>
      <w:b/>
      <w:bCs/>
      <w:smallCaps/>
      <w:color w:val="F5B905" w:themeColor="accent1"/>
      <w:spacing w:val="5"/>
    </w:rPr>
  </w:style>
  <w:style w:type="paragraph" w:styleId="Listeafsnit">
    <w:name w:val="List Paragraph"/>
    <w:basedOn w:val="Normal"/>
    <w:uiPriority w:val="1"/>
    <w:qFormat/>
    <w:rsid w:val="000F4BD6"/>
    <w:pPr>
      <w:numPr>
        <w:numId w:val="3"/>
      </w:numPr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rsid w:val="000F4BD6"/>
    <w:rPr>
      <w:rFonts w:ascii="Pangea Text" w:eastAsiaTheme="majorEastAsia" w:hAnsi="Pangea Text" w:cstheme="majorBidi"/>
      <w:b/>
      <w:iCs/>
      <w:sz w:val="20"/>
    </w:rPr>
  </w:style>
  <w:style w:type="character" w:styleId="Pladsholdertekst">
    <w:name w:val="Placeholder Text"/>
    <w:basedOn w:val="Standardskrifttypeiafsnit"/>
    <w:uiPriority w:val="99"/>
    <w:semiHidden/>
    <w:rsid w:val="00D95C4B"/>
    <w:rPr>
      <w:color w:val="808080"/>
    </w:rPr>
  </w:style>
  <w:style w:type="paragraph" w:customStyle="1" w:styleId="Initialer">
    <w:name w:val="Initialer"/>
    <w:basedOn w:val="Normal"/>
    <w:link w:val="InitialerTegn"/>
    <w:rsid w:val="00D95C4B"/>
    <w:rPr>
      <w:sz w:val="16"/>
    </w:rPr>
  </w:style>
  <w:style w:type="character" w:customStyle="1" w:styleId="InitialerTegn">
    <w:name w:val="Initialer Tegn"/>
    <w:basedOn w:val="Standardskrifttypeiafsnit"/>
    <w:link w:val="Initialer"/>
    <w:rsid w:val="00D95C4B"/>
    <w:rPr>
      <w:rFonts w:ascii="Pangea Text" w:hAnsi="Pangea Text"/>
      <w:color w:val="000000" w:themeColor="text1"/>
      <w:sz w:val="16"/>
    </w:rPr>
  </w:style>
  <w:style w:type="table" w:styleId="Tabel-Gitter">
    <w:name w:val="Table Grid"/>
    <w:basedOn w:val="Tabel-Normal"/>
    <w:uiPriority w:val="39"/>
    <w:rsid w:val="00F80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1"/>
    <w:qFormat/>
    <w:rsid w:val="007D2DEA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18"/>
      <w:szCs w:val="18"/>
    </w:rPr>
  </w:style>
  <w:style w:type="character" w:customStyle="1" w:styleId="BrdtekstTegn">
    <w:name w:val="Brødtekst Tegn"/>
    <w:basedOn w:val="Standardskrifttypeiafsnit"/>
    <w:link w:val="Brdtekst"/>
    <w:uiPriority w:val="1"/>
    <w:rsid w:val="007D2DEA"/>
    <w:rPr>
      <w:rFonts w:ascii="Verdana" w:eastAsia="Verdana" w:hAnsi="Verdana" w:cs="Verdana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41EB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41EB4"/>
    <w:pPr>
      <w:widowControl w:val="0"/>
      <w:autoSpaceDE w:val="0"/>
      <w:autoSpaceDN w:val="0"/>
      <w:snapToGrid/>
      <w:spacing w:line="240" w:lineRule="auto"/>
    </w:pPr>
    <w:rPr>
      <w:rFonts w:ascii="Verdana" w:eastAsia="Verdana" w:hAnsi="Verdana" w:cs="Verdan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0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m\AppData\Roaming\Microsoft\Templates\SFU_TD%20Notatskabelon.dotx" TargetMode="External"/></Relationships>
</file>

<file path=word/theme/theme1.xml><?xml version="1.0" encoding="utf-8"?>
<a:theme xmlns:a="http://schemas.openxmlformats.org/drawingml/2006/main" name="IHF-WWC-2023_PowerPoint_Theme">
  <a:themeElements>
    <a:clrScheme name="Industriens Uddannelser_2">
      <a:dk1>
        <a:srgbClr val="000000"/>
      </a:dk1>
      <a:lt1>
        <a:srgbClr val="FFFFFF"/>
      </a:lt1>
      <a:dk2>
        <a:srgbClr val="666666"/>
      </a:dk2>
      <a:lt2>
        <a:srgbClr val="CCCCCC"/>
      </a:lt2>
      <a:accent1>
        <a:srgbClr val="F5B905"/>
      </a:accent1>
      <a:accent2>
        <a:srgbClr val="1EC87D"/>
      </a:accent2>
      <a:accent3>
        <a:srgbClr val="FA691E"/>
      </a:accent3>
      <a:accent4>
        <a:srgbClr val="1E91E6"/>
      </a:accent4>
      <a:accent5>
        <a:srgbClr val="E13223"/>
      </a:accent5>
      <a:accent6>
        <a:srgbClr val="FCA275"/>
      </a:accent6>
      <a:hlink>
        <a:srgbClr val="78BDF0"/>
      </a:hlink>
      <a:folHlink>
        <a:srgbClr val="ED837B"/>
      </a:folHlink>
    </a:clrScheme>
    <a:fontScheme name="Industriens Uddannelser">
      <a:majorFont>
        <a:latin typeface="IvyPrestoDisplay-SemiBold"/>
        <a:ea typeface=""/>
        <a:cs typeface=""/>
      </a:majorFont>
      <a:minorFont>
        <a:latin typeface="Pangea-Regular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IHF-WWC-2023_PowerPoint_Theme" id="{E6AAD4DE-88EC-2547-AB65-F6FBE01F0A08}" vid="{BA94486D-2C48-9F40-A83D-5F3F679ADF8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B57F235-49C4-4AC9-AB56-D50D9C44B2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90D405-0F53-4E9B-83E6-4FAC7A61CA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8CA456-D6D3-4FC1-9625-21E81152E5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822FAE-9FCD-4463-B236-61419B3FFB76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SFU_TD Notatskabelon</Template>
  <TotalTime>27</TotalTime>
  <Pages>3</Pages>
  <Words>679</Words>
  <Characters>4028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 Ebbesen</dc:creator>
  <cp:keywords/>
  <dc:description/>
  <cp:lastModifiedBy>Lotte Mollerup</cp:lastModifiedBy>
  <cp:revision>6</cp:revision>
  <dcterms:created xsi:type="dcterms:W3CDTF">2026-02-19T19:55:00Z</dcterms:created>
  <dcterms:modified xsi:type="dcterms:W3CDTF">2026-02-19T20:21:00Z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0x010100B95F17FD2E1E634883A6F2DBB13A8255</vt:lpwstr>
  </property>
  <property fmtid="{D5CDD505-2E9C-101B-9397-08002B2CF9AE}" pid="3" name="MediaServiceImageTags">
    <vt:lpwstr/>
  </property>
</Properties>
</file>