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22D0EFAE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B5669C">
        <w:rPr>
          <w:rStyle w:val="Overskrift1Tegn"/>
          <w:rFonts w:eastAsia="Calibri"/>
        </w:rPr>
        <w:t>Automatiktekniker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lastRenderedPageBreak/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2001"/>
        <w:gridCol w:w="4052"/>
        <w:gridCol w:w="1042"/>
        <w:gridCol w:w="1042"/>
        <w:gridCol w:w="1214"/>
      </w:tblGrid>
      <w:tr w:rsidR="00EC5BAA" w:rsidRPr="003D2786" w14:paraId="4835329B" w14:textId="77777777" w:rsidTr="0025329B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559F394C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trin 1 - </w:t>
            </w:r>
            <w:r w:rsidR="007E31DD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automatikmontør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0B96609">
        <w:trPr>
          <w:trHeight w:val="1402"/>
        </w:trPr>
        <w:tc>
          <w:tcPr>
            <w:tcW w:w="2001" w:type="dxa"/>
          </w:tcPr>
          <w:p w14:paraId="14E62AE9" w14:textId="0FE96519" w:rsidR="00D57060" w:rsidRDefault="00D57060" w:rsidP="00D57060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 xml:space="preserve">Opbygge elektriske styringer </w:t>
            </w:r>
          </w:p>
          <w:p w14:paraId="12F00803" w14:textId="0727D2F5" w:rsidR="00EC5BAA" w:rsidRDefault="00EC5BAA" w:rsidP="00D57060">
            <w:pPr>
              <w:pStyle w:val="Listeafsnit"/>
              <w:numPr>
                <w:ilvl w:val="0"/>
                <w:numId w:val="0"/>
              </w:numPr>
              <w:spacing w:after="0" w:line="240" w:lineRule="auto"/>
              <w:ind w:left="360"/>
            </w:pPr>
          </w:p>
        </w:tc>
        <w:tc>
          <w:tcPr>
            <w:tcW w:w="4052" w:type="dxa"/>
          </w:tcPr>
          <w:p w14:paraId="1D702978" w14:textId="30D87E23" w:rsidR="00EC5BAA" w:rsidRPr="003D2786" w:rsidRDefault="00700D77" w:rsidP="00EC5BAA">
            <w:pPr>
              <w:spacing w:line="240" w:lineRule="auto"/>
            </w:pPr>
            <w:r w:rsidRPr="00CE6BF5">
              <w:rPr>
                <w:bCs/>
                <w:szCs w:val="20"/>
              </w:rPr>
              <w:t>Lærlingen kan efter enkle el-diagrammer installere relæ- og PLC-styringer til et mindre automatiske anlæg i virksomheden. </w:t>
            </w:r>
          </w:p>
        </w:tc>
        <w:tc>
          <w:tcPr>
            <w:tcW w:w="104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B96609">
        <w:tc>
          <w:tcPr>
            <w:tcW w:w="2001" w:type="dxa"/>
          </w:tcPr>
          <w:p w14:paraId="549C5355" w14:textId="77777777" w:rsidR="00AB7016" w:rsidRPr="00AB7016" w:rsidRDefault="00AB7016" w:rsidP="00AB7016">
            <w:pPr>
              <w:pStyle w:val="Listeafsnit"/>
              <w:numPr>
                <w:ilvl w:val="0"/>
                <w:numId w:val="6"/>
              </w:numPr>
            </w:pPr>
            <w:r w:rsidRPr="00AB7016">
              <w:t xml:space="preserve">Fejlsøge elektriske styringer </w:t>
            </w:r>
          </w:p>
          <w:p w14:paraId="057E8879" w14:textId="06168D99" w:rsidR="00EC5BAA" w:rsidRDefault="00EC5BAA" w:rsidP="00AB7016">
            <w:pPr>
              <w:pStyle w:val="Listeafsnit"/>
              <w:numPr>
                <w:ilvl w:val="0"/>
                <w:numId w:val="0"/>
              </w:numPr>
              <w:spacing w:after="0" w:line="240" w:lineRule="auto"/>
              <w:ind w:left="360"/>
            </w:pPr>
          </w:p>
        </w:tc>
        <w:tc>
          <w:tcPr>
            <w:tcW w:w="4052" w:type="dxa"/>
          </w:tcPr>
          <w:p w14:paraId="62464539" w14:textId="5693EC10" w:rsidR="00EC5BAA" w:rsidRDefault="00995CCB" w:rsidP="00EC5BAA">
            <w:pPr>
              <w:spacing w:line="240" w:lineRule="auto"/>
            </w:pPr>
            <w:r w:rsidRPr="00CE6BF5">
              <w:rPr>
                <w:bCs/>
                <w:szCs w:val="20"/>
              </w:rPr>
              <w:t>Lærlingen kan selvstændigt finde og vurdere fejl i mindre elektriske styringer med relæer og </w:t>
            </w:r>
            <w:proofErr w:type="spellStart"/>
            <w:r w:rsidRPr="00CE6BF5">
              <w:rPr>
                <w:bCs/>
                <w:szCs w:val="20"/>
              </w:rPr>
              <w:t>PLC’er</w:t>
            </w:r>
            <w:proofErr w:type="spellEnd"/>
            <w:r w:rsidRPr="00CE6BF5">
              <w:rPr>
                <w:bCs/>
                <w:szCs w:val="20"/>
              </w:rPr>
              <w:t> ved hjælp af måleudstyr og enkle el-/tekniske tegninger. </w:t>
            </w:r>
          </w:p>
        </w:tc>
        <w:tc>
          <w:tcPr>
            <w:tcW w:w="104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25329B" w:rsidRPr="003D2786" w14:paraId="1D1B9DB2" w14:textId="1D265BC0" w:rsidTr="00B96609">
        <w:tc>
          <w:tcPr>
            <w:tcW w:w="2001" w:type="dxa"/>
          </w:tcPr>
          <w:p w14:paraId="27C1C0A8" w14:textId="485972FB" w:rsidR="0025329B" w:rsidRDefault="0025329B" w:rsidP="0025329B">
            <w:pPr>
              <w:pStyle w:val="Listeafsnit"/>
              <w:numPr>
                <w:ilvl w:val="0"/>
                <w:numId w:val="6"/>
              </w:numPr>
            </w:pPr>
            <w:r w:rsidRPr="00B73D02">
              <w:t xml:space="preserve">Fejlsøge automatiske enheder </w:t>
            </w:r>
          </w:p>
        </w:tc>
        <w:tc>
          <w:tcPr>
            <w:tcW w:w="4052" w:type="dxa"/>
          </w:tcPr>
          <w:p w14:paraId="4F08BBDB" w14:textId="6E768E7C" w:rsidR="0025329B" w:rsidRPr="003D2786" w:rsidRDefault="0025329B" w:rsidP="0025329B">
            <w:pPr>
              <w:spacing w:line="240" w:lineRule="auto"/>
            </w:pPr>
            <w:r w:rsidRPr="00CE6BF5">
              <w:rPr>
                <w:bCs/>
                <w:szCs w:val="20"/>
              </w:rPr>
              <w:t>Lærlingen kan medvirke til at fejlsøge mekaniske, hydrauliske og/eller pneumatiske anlæg med måleinstrumenter og dokumentation i henhold til de standarder virksomheden skal overholde. </w:t>
            </w:r>
          </w:p>
        </w:tc>
        <w:tc>
          <w:tcPr>
            <w:tcW w:w="1042" w:type="dxa"/>
          </w:tcPr>
          <w:p w14:paraId="08411042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25329B" w:rsidRDefault="0025329B" w:rsidP="0025329B">
            <w:pPr>
              <w:spacing w:line="240" w:lineRule="auto"/>
            </w:pPr>
          </w:p>
        </w:tc>
      </w:tr>
      <w:tr w:rsidR="0025329B" w14:paraId="1386B884" w14:textId="2F5927C2" w:rsidTr="00B96609">
        <w:tc>
          <w:tcPr>
            <w:tcW w:w="2001" w:type="dxa"/>
          </w:tcPr>
          <w:p w14:paraId="477D8709" w14:textId="29A65D69" w:rsidR="0025329B" w:rsidRDefault="003A0D1A" w:rsidP="0025329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6580D">
              <w:t>Teknisk dokumentation</w:t>
            </w:r>
          </w:p>
        </w:tc>
        <w:tc>
          <w:tcPr>
            <w:tcW w:w="4052" w:type="dxa"/>
          </w:tcPr>
          <w:p w14:paraId="35B24826" w14:textId="7724F4E7" w:rsidR="0025329B" w:rsidRDefault="00EB02F8" w:rsidP="0025329B">
            <w:pPr>
              <w:spacing w:line="240" w:lineRule="auto"/>
            </w:pPr>
            <w:r w:rsidRPr="00CE6BF5">
              <w:rPr>
                <w:bCs/>
                <w:szCs w:val="20"/>
              </w:rPr>
              <w:t>Lærlingen kan udarbejde enkel teknisk dokumentation til virksomhedens produktion </w:t>
            </w:r>
          </w:p>
        </w:tc>
        <w:tc>
          <w:tcPr>
            <w:tcW w:w="1042" w:type="dxa"/>
          </w:tcPr>
          <w:p w14:paraId="5D5F4100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25329B" w:rsidRDefault="0025329B" w:rsidP="0025329B">
            <w:pPr>
              <w:spacing w:line="240" w:lineRule="auto"/>
            </w:pPr>
          </w:p>
        </w:tc>
      </w:tr>
      <w:tr w:rsidR="0025329B" w:rsidRPr="003D2786" w14:paraId="17870301" w14:textId="58BC0515" w:rsidTr="00B96609">
        <w:tc>
          <w:tcPr>
            <w:tcW w:w="2001" w:type="dxa"/>
          </w:tcPr>
          <w:p w14:paraId="32616A35" w14:textId="743DC78C" w:rsidR="0025329B" w:rsidRDefault="00701EDE" w:rsidP="00701EDE">
            <w:pPr>
              <w:pStyle w:val="Listeafsnit"/>
              <w:numPr>
                <w:ilvl w:val="0"/>
                <w:numId w:val="6"/>
              </w:numPr>
            </w:pPr>
            <w:r w:rsidRPr="00701EDE">
              <w:t>Kommunikation</w:t>
            </w:r>
          </w:p>
        </w:tc>
        <w:tc>
          <w:tcPr>
            <w:tcW w:w="4052" w:type="dxa"/>
          </w:tcPr>
          <w:p w14:paraId="5E344D51" w14:textId="166ABC19" w:rsidR="0025329B" w:rsidRPr="003D2786" w:rsidRDefault="00C17ABA" w:rsidP="0025329B">
            <w:pPr>
              <w:spacing w:line="240" w:lineRule="auto"/>
            </w:pPr>
            <w:r w:rsidRPr="00CE6BF5">
              <w:rPr>
                <w:bCs/>
                <w:szCs w:val="20"/>
              </w:rPr>
              <w:t xml:space="preserve">Lærlingen kan kommunikere på dansk og fremmedsprog i samarbejdet med </w:t>
            </w:r>
            <w:r w:rsidRPr="00CE6BF5">
              <w:rPr>
                <w:bCs/>
                <w:szCs w:val="20"/>
              </w:rPr>
              <w:lastRenderedPageBreak/>
              <w:t>kollegaer og virksomhedens kunder og underleverandøre</w:t>
            </w:r>
            <w:r>
              <w:rPr>
                <w:bCs/>
                <w:szCs w:val="20"/>
              </w:rPr>
              <w:t>r</w:t>
            </w:r>
          </w:p>
        </w:tc>
        <w:tc>
          <w:tcPr>
            <w:tcW w:w="1042" w:type="dxa"/>
          </w:tcPr>
          <w:p w14:paraId="6876A8CE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25329B" w:rsidRDefault="0025329B" w:rsidP="0025329B">
            <w:pPr>
              <w:spacing w:line="240" w:lineRule="auto"/>
            </w:pPr>
          </w:p>
        </w:tc>
      </w:tr>
      <w:tr w:rsidR="0025329B" w14:paraId="16EE6D67" w14:textId="5158DD6D" w:rsidTr="00B96609">
        <w:tc>
          <w:tcPr>
            <w:tcW w:w="2001" w:type="dxa"/>
          </w:tcPr>
          <w:p w14:paraId="318B0A64" w14:textId="0689F699" w:rsidR="0025329B" w:rsidRDefault="00125E67" w:rsidP="00125E67">
            <w:pPr>
              <w:pStyle w:val="Listeafsnit"/>
              <w:numPr>
                <w:ilvl w:val="0"/>
                <w:numId w:val="6"/>
              </w:numPr>
            </w:pPr>
            <w:r w:rsidRPr="00125E67">
              <w:t xml:space="preserve">Sikkerhed </w:t>
            </w:r>
          </w:p>
        </w:tc>
        <w:tc>
          <w:tcPr>
            <w:tcW w:w="4052" w:type="dxa"/>
          </w:tcPr>
          <w:p w14:paraId="3E1A6DAD" w14:textId="3F747D6C" w:rsidR="0025329B" w:rsidRDefault="007701CD" w:rsidP="0025329B">
            <w:pPr>
              <w:spacing w:line="240" w:lineRule="auto"/>
            </w:pPr>
            <w:r w:rsidRPr="00CE6BF5">
              <w:rPr>
                <w:bCs/>
                <w:szCs w:val="20"/>
              </w:rPr>
              <w:t>Lærlingen kan koble </w:t>
            </w:r>
            <w:r w:rsidR="00DE0759" w:rsidRPr="00CE6BF5">
              <w:rPr>
                <w:bCs/>
                <w:szCs w:val="20"/>
              </w:rPr>
              <w:t>teori, om</w:t>
            </w:r>
            <w:r w:rsidRPr="00CE6BF5">
              <w:rPr>
                <w:bCs/>
                <w:szCs w:val="20"/>
              </w:rPr>
              <w:t> el-sikkerhed  og maskindirektivet, fra skoleundervisningen til opgaver i virksomheden </w:t>
            </w:r>
          </w:p>
        </w:tc>
        <w:tc>
          <w:tcPr>
            <w:tcW w:w="1042" w:type="dxa"/>
          </w:tcPr>
          <w:p w14:paraId="666AC6A1" w14:textId="77777777" w:rsidR="0025329B" w:rsidRPr="000427AE" w:rsidRDefault="0025329B" w:rsidP="0025329B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25329B" w:rsidRPr="000427AE" w:rsidRDefault="0025329B" w:rsidP="0025329B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25329B" w:rsidRPr="000427AE" w:rsidRDefault="0025329B" w:rsidP="0025329B">
            <w:pPr>
              <w:spacing w:line="240" w:lineRule="auto"/>
            </w:pPr>
          </w:p>
        </w:tc>
      </w:tr>
    </w:tbl>
    <w:p w14:paraId="2E7E07EA" w14:textId="77777777" w:rsidR="00664C3A" w:rsidRDefault="00664C3A" w:rsidP="00CD687D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725" w:type="dxa"/>
        <w:tblLook w:val="04A0" w:firstRow="1" w:lastRow="0" w:firstColumn="1" w:lastColumn="0" w:noHBand="0" w:noVBand="1"/>
      </w:tblPr>
      <w:tblGrid>
        <w:gridCol w:w="2494"/>
        <w:gridCol w:w="3933"/>
        <w:gridCol w:w="1042"/>
        <w:gridCol w:w="1042"/>
        <w:gridCol w:w="1214"/>
      </w:tblGrid>
      <w:tr w:rsidR="000912F3" w:rsidRPr="003D2786" w14:paraId="08D94167" w14:textId="77777777" w:rsidTr="00F04E93">
        <w:tc>
          <w:tcPr>
            <w:tcW w:w="6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77E2E76" w14:textId="0A6236E2" w:rsidR="000912F3" w:rsidRPr="00664C3A" w:rsidRDefault="007E31DD" w:rsidP="0870E571">
            <w:pPr>
              <w:spacing w:line="240" w:lineRule="auto"/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Oplæringsmål, som lærlingen skal have opnået ved 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uddannelsens trin 2 - automatiktekniker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C7C8485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4FF4E5D1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18156696" w14:textId="01215461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80D4590" w14:textId="25F0C303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EC33956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6BBAC99" w14:textId="57834EB6" w:rsidR="000912F3" w:rsidRPr="00664C3A" w:rsidRDefault="74748B6D" w:rsidP="000912F3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40B1288D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333EB" w14:paraId="16192500" w14:textId="77777777" w:rsidTr="00F04E93">
        <w:tc>
          <w:tcPr>
            <w:tcW w:w="2494" w:type="dxa"/>
          </w:tcPr>
          <w:p w14:paraId="16391073" w14:textId="3004C566" w:rsidR="00E333EB" w:rsidRDefault="005F4A6D" w:rsidP="005F4A6D">
            <w:pPr>
              <w:pStyle w:val="Listeafsnit"/>
              <w:numPr>
                <w:ilvl w:val="0"/>
                <w:numId w:val="6"/>
              </w:numPr>
            </w:pPr>
            <w:r w:rsidRPr="005F4A6D">
              <w:t xml:space="preserve">Optimering af anlæg for grøn omstilling </w:t>
            </w:r>
          </w:p>
        </w:tc>
        <w:tc>
          <w:tcPr>
            <w:tcW w:w="3933" w:type="dxa"/>
          </w:tcPr>
          <w:p w14:paraId="2638B61E" w14:textId="5D51CF8C" w:rsidR="00E333EB" w:rsidRDefault="00EC0505" w:rsidP="00AC6677">
            <w:pPr>
              <w:spacing w:line="240" w:lineRule="auto"/>
            </w:pPr>
            <w:r w:rsidRPr="00CE6BF5">
              <w:rPr>
                <w:bCs/>
                <w:szCs w:val="20"/>
              </w:rPr>
              <w:t>Lærlingen kan selvstændigt benytte korrekte komponenter til energioptimering, så energiforbrug og klimaaftryk  reduceres og effektivitet øges på virksomhedens automatiske anlæg og installationer</w:t>
            </w:r>
          </w:p>
        </w:tc>
        <w:tc>
          <w:tcPr>
            <w:tcW w:w="1042" w:type="dxa"/>
          </w:tcPr>
          <w:p w14:paraId="68AF5910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042" w:type="dxa"/>
          </w:tcPr>
          <w:p w14:paraId="29F8B58C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214" w:type="dxa"/>
          </w:tcPr>
          <w:p w14:paraId="45598391" w14:textId="77777777" w:rsidR="00E333EB" w:rsidRDefault="00E333EB" w:rsidP="00AC6677">
            <w:pPr>
              <w:spacing w:line="240" w:lineRule="auto"/>
            </w:pPr>
          </w:p>
        </w:tc>
      </w:tr>
      <w:tr w:rsidR="00987EBB" w14:paraId="3F2A3AB3" w14:textId="77777777" w:rsidTr="00F04E93">
        <w:tc>
          <w:tcPr>
            <w:tcW w:w="2494" w:type="dxa"/>
          </w:tcPr>
          <w:p w14:paraId="5DAD23E0" w14:textId="5038E3CD" w:rsidR="00987EBB" w:rsidRDefault="00987EBB" w:rsidP="00987EB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</w:t>
            </w:r>
            <w:r w:rsidRPr="0026580D">
              <w:t>orebyggende vedligehold</w:t>
            </w:r>
          </w:p>
        </w:tc>
        <w:tc>
          <w:tcPr>
            <w:tcW w:w="3933" w:type="dxa"/>
          </w:tcPr>
          <w:p w14:paraId="56462F07" w14:textId="3DCC113B" w:rsidR="00987EBB" w:rsidRDefault="00987EBB" w:rsidP="00987EBB">
            <w:pPr>
              <w:spacing w:line="240" w:lineRule="auto"/>
            </w:pPr>
            <w:r w:rsidRPr="00CE6BF5">
              <w:rPr>
                <w:bCs/>
                <w:szCs w:val="20"/>
              </w:rPr>
              <w:t>Lærlingen kan selvstændigt udføre forebyggende vedligehold på automatiske anlæg baseret på grundlæggende viden om komponenter og de vedligeholdelsesprincipper virksomheden arbejder efter</w:t>
            </w:r>
          </w:p>
        </w:tc>
        <w:tc>
          <w:tcPr>
            <w:tcW w:w="1042" w:type="dxa"/>
          </w:tcPr>
          <w:p w14:paraId="5D86F389" w14:textId="77777777" w:rsidR="00987EBB" w:rsidRDefault="00987EBB" w:rsidP="00987EBB">
            <w:pPr>
              <w:spacing w:line="240" w:lineRule="auto"/>
            </w:pPr>
          </w:p>
        </w:tc>
        <w:tc>
          <w:tcPr>
            <w:tcW w:w="1042" w:type="dxa"/>
          </w:tcPr>
          <w:p w14:paraId="1D39C05D" w14:textId="77777777" w:rsidR="00987EBB" w:rsidRDefault="00987EBB" w:rsidP="00987EBB">
            <w:pPr>
              <w:spacing w:line="240" w:lineRule="auto"/>
            </w:pPr>
          </w:p>
        </w:tc>
        <w:tc>
          <w:tcPr>
            <w:tcW w:w="1214" w:type="dxa"/>
          </w:tcPr>
          <w:p w14:paraId="4B957159" w14:textId="77777777" w:rsidR="00987EBB" w:rsidRDefault="00987EBB" w:rsidP="00987EBB">
            <w:pPr>
              <w:spacing w:line="240" w:lineRule="auto"/>
            </w:pPr>
          </w:p>
        </w:tc>
      </w:tr>
      <w:tr w:rsidR="00A066AC" w:rsidRPr="003D2786" w14:paraId="22D5FC73" w14:textId="77777777" w:rsidTr="00F04E93">
        <w:tc>
          <w:tcPr>
            <w:tcW w:w="2494" w:type="dxa"/>
          </w:tcPr>
          <w:p w14:paraId="521AB6EC" w14:textId="491D0CBB" w:rsidR="00A066AC" w:rsidRDefault="00A066AC" w:rsidP="00A066AC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6580D">
              <w:t>Dokumentation på højere niveau </w:t>
            </w:r>
          </w:p>
        </w:tc>
        <w:tc>
          <w:tcPr>
            <w:tcW w:w="3933" w:type="dxa"/>
          </w:tcPr>
          <w:p w14:paraId="65E86A07" w14:textId="204BD1D9" w:rsidR="00A066AC" w:rsidRPr="003D2786" w:rsidRDefault="00A066AC" w:rsidP="00A066AC">
            <w:pPr>
              <w:spacing w:line="240" w:lineRule="auto"/>
            </w:pPr>
            <w:r w:rsidRPr="00CE6BF5">
              <w:rPr>
                <w:bCs/>
                <w:szCs w:val="20"/>
              </w:rPr>
              <w:t>Lærlingen kan selvstændigt udarbejde en dokumentationsrapport og vurdere tekniske løsninger i forhold til de standarder virksomheden skal overholde</w:t>
            </w:r>
          </w:p>
        </w:tc>
        <w:tc>
          <w:tcPr>
            <w:tcW w:w="1042" w:type="dxa"/>
          </w:tcPr>
          <w:p w14:paraId="203876C5" w14:textId="77777777" w:rsidR="00A066AC" w:rsidRDefault="00A066AC" w:rsidP="00A066AC">
            <w:pPr>
              <w:spacing w:line="240" w:lineRule="auto"/>
            </w:pPr>
          </w:p>
        </w:tc>
        <w:tc>
          <w:tcPr>
            <w:tcW w:w="1042" w:type="dxa"/>
          </w:tcPr>
          <w:p w14:paraId="31313072" w14:textId="77777777" w:rsidR="00A066AC" w:rsidRDefault="00A066AC" w:rsidP="00A066AC">
            <w:pPr>
              <w:spacing w:line="240" w:lineRule="auto"/>
            </w:pPr>
          </w:p>
        </w:tc>
        <w:tc>
          <w:tcPr>
            <w:tcW w:w="1214" w:type="dxa"/>
          </w:tcPr>
          <w:p w14:paraId="471C46D4" w14:textId="77777777" w:rsidR="00A066AC" w:rsidRDefault="00A066AC" w:rsidP="00A066AC">
            <w:pPr>
              <w:spacing w:line="240" w:lineRule="auto"/>
            </w:pPr>
          </w:p>
        </w:tc>
      </w:tr>
      <w:tr w:rsidR="00A066AC" w14:paraId="6432D7CE" w14:textId="77777777" w:rsidTr="00F04E93">
        <w:tc>
          <w:tcPr>
            <w:tcW w:w="2494" w:type="dxa"/>
          </w:tcPr>
          <w:p w14:paraId="06427B8F" w14:textId="1E36C770" w:rsidR="00A066AC" w:rsidRDefault="00652560" w:rsidP="00A066AC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</w:t>
            </w:r>
            <w:r w:rsidRPr="0026580D">
              <w:t>orretningsforståelse</w:t>
            </w:r>
          </w:p>
        </w:tc>
        <w:tc>
          <w:tcPr>
            <w:tcW w:w="3933" w:type="dxa"/>
          </w:tcPr>
          <w:p w14:paraId="3F8ABDC5" w14:textId="4504E707" w:rsidR="00A066AC" w:rsidRDefault="00C026ED" w:rsidP="00A066AC">
            <w:pPr>
              <w:spacing w:line="240" w:lineRule="auto"/>
            </w:pPr>
            <w:r w:rsidRPr="00CE6BF5">
              <w:rPr>
                <w:bCs/>
                <w:szCs w:val="20"/>
              </w:rPr>
              <w:t>Lærlingen kender virksomhedens samlede forretning, værdier og betydning i lokalsamfundet og kan komme med ideer til justeringer i produktionen, der kan være positivt for virksomhedens økonomi og/eller klimaaftryk</w:t>
            </w:r>
          </w:p>
        </w:tc>
        <w:tc>
          <w:tcPr>
            <w:tcW w:w="1042" w:type="dxa"/>
          </w:tcPr>
          <w:p w14:paraId="489EF779" w14:textId="77777777" w:rsidR="00A066AC" w:rsidRDefault="00A066AC" w:rsidP="00A066AC">
            <w:pPr>
              <w:spacing w:line="240" w:lineRule="auto"/>
            </w:pPr>
          </w:p>
        </w:tc>
        <w:tc>
          <w:tcPr>
            <w:tcW w:w="1042" w:type="dxa"/>
          </w:tcPr>
          <w:p w14:paraId="1588ACAF" w14:textId="77777777" w:rsidR="00A066AC" w:rsidRDefault="00A066AC" w:rsidP="00A066AC">
            <w:pPr>
              <w:spacing w:line="240" w:lineRule="auto"/>
            </w:pPr>
          </w:p>
        </w:tc>
        <w:tc>
          <w:tcPr>
            <w:tcW w:w="1214" w:type="dxa"/>
          </w:tcPr>
          <w:p w14:paraId="3755733E" w14:textId="77777777" w:rsidR="00A066AC" w:rsidRDefault="00A066AC" w:rsidP="00A066AC">
            <w:pPr>
              <w:spacing w:line="240" w:lineRule="auto"/>
            </w:pPr>
          </w:p>
        </w:tc>
      </w:tr>
      <w:tr w:rsidR="00A066AC" w:rsidRPr="00851330" w14:paraId="3B30AC17" w14:textId="77777777" w:rsidTr="00F04E93">
        <w:trPr>
          <w:trHeight w:val="517"/>
        </w:trPr>
        <w:tc>
          <w:tcPr>
            <w:tcW w:w="2494" w:type="dxa"/>
          </w:tcPr>
          <w:p w14:paraId="0D8DE237" w14:textId="580432F3" w:rsidR="00A066AC" w:rsidRDefault="007A67AF" w:rsidP="00A066AC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Innovation, tænke ud af boksen, nytænkning</w:t>
            </w:r>
          </w:p>
        </w:tc>
        <w:tc>
          <w:tcPr>
            <w:tcW w:w="3933" w:type="dxa"/>
          </w:tcPr>
          <w:p w14:paraId="172C0C6F" w14:textId="62A5CC29" w:rsidR="00A066AC" w:rsidRPr="00851330" w:rsidRDefault="009E0B9D" w:rsidP="00A066AC">
            <w:pPr>
              <w:spacing w:line="240" w:lineRule="auto"/>
            </w:pPr>
            <w:r w:rsidRPr="00CE6BF5">
              <w:rPr>
                <w:bCs/>
                <w:szCs w:val="20"/>
              </w:rPr>
              <w:t>Lærlingen kan komme med innovative løsninger, der kan bidrage til den grønne omstilling og effektivisering af produktionsudstyr i virksomheden</w:t>
            </w:r>
          </w:p>
        </w:tc>
        <w:tc>
          <w:tcPr>
            <w:tcW w:w="1042" w:type="dxa"/>
          </w:tcPr>
          <w:p w14:paraId="0FE5B77F" w14:textId="77777777" w:rsidR="00A066AC" w:rsidRPr="00851330" w:rsidRDefault="00A066AC" w:rsidP="00A066AC">
            <w:pPr>
              <w:spacing w:line="240" w:lineRule="auto"/>
            </w:pPr>
          </w:p>
        </w:tc>
        <w:tc>
          <w:tcPr>
            <w:tcW w:w="1042" w:type="dxa"/>
          </w:tcPr>
          <w:p w14:paraId="7ABD4D50" w14:textId="77777777" w:rsidR="00A066AC" w:rsidRPr="00851330" w:rsidRDefault="00A066AC" w:rsidP="00A066AC">
            <w:pPr>
              <w:spacing w:line="240" w:lineRule="auto"/>
            </w:pPr>
          </w:p>
        </w:tc>
        <w:tc>
          <w:tcPr>
            <w:tcW w:w="1214" w:type="dxa"/>
          </w:tcPr>
          <w:p w14:paraId="4B4BEF85" w14:textId="77777777" w:rsidR="00A066AC" w:rsidRPr="00851330" w:rsidRDefault="00A066AC" w:rsidP="00A066AC">
            <w:pPr>
              <w:spacing w:line="240" w:lineRule="auto"/>
            </w:pPr>
          </w:p>
        </w:tc>
      </w:tr>
      <w:tr w:rsidR="00A066AC" w:rsidRPr="00851330" w14:paraId="15BC5210" w14:textId="77777777" w:rsidTr="00F04E93">
        <w:tc>
          <w:tcPr>
            <w:tcW w:w="2494" w:type="dxa"/>
          </w:tcPr>
          <w:p w14:paraId="5546C1F9" w14:textId="7BFA8CAF" w:rsidR="000E7280" w:rsidRDefault="002A4F6F" w:rsidP="000E7280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6580D">
              <w:t>Fejlrette elektriske styringer </w:t>
            </w:r>
          </w:p>
        </w:tc>
        <w:tc>
          <w:tcPr>
            <w:tcW w:w="3933" w:type="dxa"/>
          </w:tcPr>
          <w:p w14:paraId="168C6293" w14:textId="10C73A84" w:rsidR="00A066AC" w:rsidRPr="00851330" w:rsidRDefault="000E7280" w:rsidP="00A066AC">
            <w:pPr>
              <w:spacing w:line="240" w:lineRule="auto"/>
            </w:pPr>
            <w:r w:rsidRPr="00CE6BF5">
              <w:rPr>
                <w:bCs/>
                <w:szCs w:val="20"/>
              </w:rPr>
              <w:t xml:space="preserve">Lærlingen kan selvstændigt  identificere og rette fejl i elektriske styringer med relæer </w:t>
            </w:r>
            <w:r w:rsidRPr="00CE6BF5">
              <w:rPr>
                <w:bCs/>
                <w:szCs w:val="20"/>
              </w:rPr>
              <w:lastRenderedPageBreak/>
              <w:t>og </w:t>
            </w:r>
            <w:proofErr w:type="spellStart"/>
            <w:r w:rsidRPr="00CE6BF5">
              <w:rPr>
                <w:bCs/>
                <w:szCs w:val="20"/>
              </w:rPr>
              <w:t>PLC’er</w:t>
            </w:r>
            <w:proofErr w:type="spellEnd"/>
            <w:r w:rsidRPr="00CE6BF5">
              <w:rPr>
                <w:bCs/>
                <w:szCs w:val="20"/>
              </w:rPr>
              <w:t> ved brug af måleinstrumenter</w:t>
            </w:r>
            <w:r>
              <w:rPr>
                <w:bCs/>
                <w:szCs w:val="20"/>
              </w:rPr>
              <w:t>, PC</w:t>
            </w:r>
            <w:r w:rsidRPr="00CE6BF5">
              <w:rPr>
                <w:bCs/>
                <w:szCs w:val="20"/>
              </w:rPr>
              <w:t xml:space="preserve"> og tekniske tegninger. </w:t>
            </w:r>
          </w:p>
        </w:tc>
        <w:tc>
          <w:tcPr>
            <w:tcW w:w="1042" w:type="dxa"/>
          </w:tcPr>
          <w:p w14:paraId="22AE5135" w14:textId="77777777" w:rsidR="00A066AC" w:rsidRPr="00851330" w:rsidRDefault="00A066AC" w:rsidP="00A066AC">
            <w:pPr>
              <w:spacing w:line="240" w:lineRule="auto"/>
            </w:pPr>
          </w:p>
        </w:tc>
        <w:tc>
          <w:tcPr>
            <w:tcW w:w="1042" w:type="dxa"/>
          </w:tcPr>
          <w:p w14:paraId="146E33C0" w14:textId="77777777" w:rsidR="00A066AC" w:rsidRPr="00851330" w:rsidRDefault="00A066AC" w:rsidP="00A066AC">
            <w:pPr>
              <w:spacing w:line="240" w:lineRule="auto"/>
            </w:pPr>
          </w:p>
        </w:tc>
        <w:tc>
          <w:tcPr>
            <w:tcW w:w="1214" w:type="dxa"/>
          </w:tcPr>
          <w:p w14:paraId="62C409E4" w14:textId="77777777" w:rsidR="00A066AC" w:rsidRPr="00851330" w:rsidRDefault="00A066AC" w:rsidP="00A066AC">
            <w:pPr>
              <w:spacing w:line="240" w:lineRule="auto"/>
            </w:pPr>
          </w:p>
        </w:tc>
      </w:tr>
      <w:tr w:rsidR="00A066AC" w:rsidRPr="00851330" w14:paraId="1B8EF557" w14:textId="77777777" w:rsidTr="00F04E93">
        <w:tc>
          <w:tcPr>
            <w:tcW w:w="2494" w:type="dxa"/>
          </w:tcPr>
          <w:p w14:paraId="74A4E84E" w14:textId="507B7A42" w:rsidR="00A066AC" w:rsidRDefault="00166075" w:rsidP="00A066AC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6580D">
              <w:t>Fejlrette automatiske enheder </w:t>
            </w:r>
          </w:p>
        </w:tc>
        <w:tc>
          <w:tcPr>
            <w:tcW w:w="3933" w:type="dxa"/>
          </w:tcPr>
          <w:p w14:paraId="7570F6E3" w14:textId="31C2D11C" w:rsidR="00A066AC" w:rsidRPr="00851330" w:rsidRDefault="00F04E93" w:rsidP="00A066AC">
            <w:pPr>
              <w:spacing w:line="240" w:lineRule="auto"/>
            </w:pPr>
            <w:r w:rsidRPr="00CE6BF5">
              <w:rPr>
                <w:bCs/>
                <w:szCs w:val="20"/>
              </w:rPr>
              <w:t>Lærlingen kan fejlrette automatiske enheder, som hydrauliske og/eller pneumatiske anlæg, ved at anvende relevante måleinstrumenter og dokumentation.</w:t>
            </w:r>
          </w:p>
        </w:tc>
        <w:tc>
          <w:tcPr>
            <w:tcW w:w="1042" w:type="dxa"/>
          </w:tcPr>
          <w:p w14:paraId="09BC5ABA" w14:textId="77777777" w:rsidR="00A066AC" w:rsidRPr="00851330" w:rsidRDefault="00A066AC" w:rsidP="00A066AC">
            <w:pPr>
              <w:spacing w:line="240" w:lineRule="auto"/>
            </w:pPr>
          </w:p>
        </w:tc>
        <w:tc>
          <w:tcPr>
            <w:tcW w:w="1042" w:type="dxa"/>
          </w:tcPr>
          <w:p w14:paraId="19F15994" w14:textId="77777777" w:rsidR="00A066AC" w:rsidRPr="00851330" w:rsidRDefault="00A066AC" w:rsidP="00A066AC">
            <w:pPr>
              <w:spacing w:line="240" w:lineRule="auto"/>
            </w:pPr>
          </w:p>
        </w:tc>
        <w:tc>
          <w:tcPr>
            <w:tcW w:w="1214" w:type="dxa"/>
          </w:tcPr>
          <w:p w14:paraId="5B064B98" w14:textId="77777777" w:rsidR="00A066AC" w:rsidRPr="00851330" w:rsidRDefault="00A066AC" w:rsidP="00A066AC">
            <w:pPr>
              <w:spacing w:line="240" w:lineRule="auto"/>
            </w:pPr>
          </w:p>
        </w:tc>
      </w:tr>
      <w:tr w:rsidR="00F04E93" w:rsidRPr="00851330" w14:paraId="01FCC834" w14:textId="77777777" w:rsidTr="00F04E93">
        <w:tc>
          <w:tcPr>
            <w:tcW w:w="2494" w:type="dxa"/>
          </w:tcPr>
          <w:p w14:paraId="7EF2C637" w14:textId="2BD1DBCB" w:rsidR="00F04E93" w:rsidRPr="0026580D" w:rsidRDefault="007E6A4F" w:rsidP="00A066AC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6580D">
              <w:t>Programmere PLC med HMI</w:t>
            </w:r>
          </w:p>
        </w:tc>
        <w:tc>
          <w:tcPr>
            <w:tcW w:w="3933" w:type="dxa"/>
          </w:tcPr>
          <w:p w14:paraId="42AB2F41" w14:textId="2496707F" w:rsidR="00F04E93" w:rsidRPr="00CE6BF5" w:rsidRDefault="00D137E2" w:rsidP="00A066AC">
            <w:pPr>
              <w:spacing w:line="240" w:lineRule="auto"/>
              <w:rPr>
                <w:bCs/>
                <w:szCs w:val="20"/>
              </w:rPr>
            </w:pPr>
            <w:r w:rsidRPr="00CE6BF5">
              <w:rPr>
                <w:bCs/>
                <w:szCs w:val="20"/>
              </w:rPr>
              <w:t>Lærlingen kan programmere PLC, med tilhørende HMI, til styring af automatiske anlæg og herunder følge virksomhedens procedurer for fejlretning.</w:t>
            </w:r>
          </w:p>
        </w:tc>
        <w:tc>
          <w:tcPr>
            <w:tcW w:w="1042" w:type="dxa"/>
          </w:tcPr>
          <w:p w14:paraId="3C40B372" w14:textId="77777777" w:rsidR="00F04E93" w:rsidRPr="00851330" w:rsidRDefault="00F04E93" w:rsidP="00A066AC">
            <w:pPr>
              <w:spacing w:line="240" w:lineRule="auto"/>
            </w:pPr>
          </w:p>
        </w:tc>
        <w:tc>
          <w:tcPr>
            <w:tcW w:w="1042" w:type="dxa"/>
          </w:tcPr>
          <w:p w14:paraId="1930E64C" w14:textId="77777777" w:rsidR="00F04E93" w:rsidRPr="00851330" w:rsidRDefault="00F04E93" w:rsidP="00A066AC">
            <w:pPr>
              <w:spacing w:line="240" w:lineRule="auto"/>
            </w:pPr>
          </w:p>
        </w:tc>
        <w:tc>
          <w:tcPr>
            <w:tcW w:w="1214" w:type="dxa"/>
          </w:tcPr>
          <w:p w14:paraId="03FFA8D6" w14:textId="77777777" w:rsidR="00F04E93" w:rsidRPr="00851330" w:rsidRDefault="00F04E93" w:rsidP="00A066AC">
            <w:pPr>
              <w:spacing w:line="240" w:lineRule="auto"/>
            </w:pPr>
          </w:p>
        </w:tc>
      </w:tr>
      <w:tr w:rsidR="00AF2E7D" w:rsidRPr="00851330" w14:paraId="211B978A" w14:textId="77777777" w:rsidTr="00F04E93">
        <w:tc>
          <w:tcPr>
            <w:tcW w:w="2494" w:type="dxa"/>
          </w:tcPr>
          <w:p w14:paraId="47B708AB" w14:textId="4BD1DC74" w:rsidR="00AF2E7D" w:rsidRPr="0026580D" w:rsidRDefault="00AF2E7D" w:rsidP="00AF2E7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 xml:space="preserve">Installere </w:t>
            </w:r>
            <w:proofErr w:type="spellStart"/>
            <w:r w:rsidRPr="0026580D">
              <w:t>Visionteknologi</w:t>
            </w:r>
            <w:proofErr w:type="spellEnd"/>
          </w:p>
        </w:tc>
        <w:tc>
          <w:tcPr>
            <w:tcW w:w="3933" w:type="dxa"/>
          </w:tcPr>
          <w:p w14:paraId="53D45BAA" w14:textId="3E11ABF8" w:rsidR="00AF2E7D" w:rsidRPr="00CE6BF5" w:rsidRDefault="00AF2E7D" w:rsidP="00AF2E7D">
            <w:pPr>
              <w:spacing w:line="240" w:lineRule="auto"/>
              <w:rPr>
                <w:bCs/>
                <w:szCs w:val="20"/>
              </w:rPr>
            </w:pPr>
            <w:r w:rsidRPr="00CE6BF5">
              <w:rPr>
                <w:bCs/>
                <w:szCs w:val="20"/>
              </w:rPr>
              <w:t xml:space="preserve">Lærlingen kan selvstændigt installere, konfigurere, og idriftsætte </w:t>
            </w:r>
            <w:proofErr w:type="spellStart"/>
            <w:r w:rsidRPr="00CE6BF5">
              <w:rPr>
                <w:bCs/>
                <w:szCs w:val="20"/>
              </w:rPr>
              <w:t>visionteknologi</w:t>
            </w:r>
            <w:proofErr w:type="spellEnd"/>
            <w:r w:rsidRPr="00CE6BF5">
              <w:rPr>
                <w:bCs/>
                <w:szCs w:val="20"/>
              </w:rPr>
              <w:t> til automatiske anlæg/maskiner og herunder følge virksomhedens procedurer for fejlretning </w:t>
            </w:r>
          </w:p>
        </w:tc>
        <w:tc>
          <w:tcPr>
            <w:tcW w:w="1042" w:type="dxa"/>
          </w:tcPr>
          <w:p w14:paraId="14CD76E8" w14:textId="77777777" w:rsidR="00AF2E7D" w:rsidRPr="00851330" w:rsidRDefault="00AF2E7D" w:rsidP="00AF2E7D">
            <w:pPr>
              <w:spacing w:line="240" w:lineRule="auto"/>
            </w:pPr>
          </w:p>
        </w:tc>
        <w:tc>
          <w:tcPr>
            <w:tcW w:w="1042" w:type="dxa"/>
          </w:tcPr>
          <w:p w14:paraId="29575635" w14:textId="77777777" w:rsidR="00AF2E7D" w:rsidRPr="00851330" w:rsidRDefault="00AF2E7D" w:rsidP="00AF2E7D">
            <w:pPr>
              <w:spacing w:line="240" w:lineRule="auto"/>
            </w:pPr>
          </w:p>
        </w:tc>
        <w:tc>
          <w:tcPr>
            <w:tcW w:w="1214" w:type="dxa"/>
          </w:tcPr>
          <w:p w14:paraId="16930460" w14:textId="77777777" w:rsidR="00AF2E7D" w:rsidRPr="00851330" w:rsidRDefault="00AF2E7D" w:rsidP="00AF2E7D">
            <w:pPr>
              <w:spacing w:line="240" w:lineRule="auto"/>
            </w:pPr>
          </w:p>
        </w:tc>
      </w:tr>
      <w:tr w:rsidR="00AF2E7D" w:rsidRPr="00851330" w14:paraId="0F121BB4" w14:textId="77777777" w:rsidTr="00F04E93">
        <w:tc>
          <w:tcPr>
            <w:tcW w:w="2494" w:type="dxa"/>
          </w:tcPr>
          <w:p w14:paraId="16AA07F4" w14:textId="1B8026A2" w:rsidR="00AF2E7D" w:rsidRPr="0026580D" w:rsidRDefault="009F14D6" w:rsidP="00AF2E7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 xml:space="preserve">Anvende </w:t>
            </w:r>
            <w:proofErr w:type="spellStart"/>
            <w:r>
              <w:t>visionteknologi</w:t>
            </w:r>
            <w:proofErr w:type="spellEnd"/>
          </w:p>
        </w:tc>
        <w:tc>
          <w:tcPr>
            <w:tcW w:w="3933" w:type="dxa"/>
          </w:tcPr>
          <w:p w14:paraId="13FFE1B4" w14:textId="670E2D3D" w:rsidR="00AF2E7D" w:rsidRPr="00CE6BF5" w:rsidRDefault="00AB4BC0" w:rsidP="00AF2E7D">
            <w:pPr>
              <w:spacing w:line="240" w:lineRule="auto"/>
              <w:rPr>
                <w:bCs/>
                <w:szCs w:val="20"/>
              </w:rPr>
            </w:pPr>
            <w:r w:rsidRPr="00CE6BF5">
              <w:rPr>
                <w:bCs/>
                <w:szCs w:val="20"/>
              </w:rPr>
              <w:t>Lærlingen kan selvstændigt anvende </w:t>
            </w:r>
            <w:proofErr w:type="spellStart"/>
            <w:r w:rsidRPr="00CE6BF5">
              <w:rPr>
                <w:bCs/>
                <w:szCs w:val="20"/>
              </w:rPr>
              <w:t>visionteknologi</w:t>
            </w:r>
            <w:proofErr w:type="spellEnd"/>
            <w:r w:rsidRPr="00CE6BF5">
              <w:rPr>
                <w:bCs/>
                <w:szCs w:val="20"/>
              </w:rPr>
              <w:t> til automatiske anlæg/maskiner i virksomhedens produktion</w:t>
            </w:r>
          </w:p>
        </w:tc>
        <w:tc>
          <w:tcPr>
            <w:tcW w:w="1042" w:type="dxa"/>
          </w:tcPr>
          <w:p w14:paraId="5A82637F" w14:textId="77777777" w:rsidR="00AF2E7D" w:rsidRPr="00851330" w:rsidRDefault="00AF2E7D" w:rsidP="00AF2E7D">
            <w:pPr>
              <w:spacing w:line="240" w:lineRule="auto"/>
            </w:pPr>
          </w:p>
        </w:tc>
        <w:tc>
          <w:tcPr>
            <w:tcW w:w="1042" w:type="dxa"/>
          </w:tcPr>
          <w:p w14:paraId="572FE650" w14:textId="77777777" w:rsidR="00AF2E7D" w:rsidRPr="00851330" w:rsidRDefault="00AF2E7D" w:rsidP="00AF2E7D">
            <w:pPr>
              <w:spacing w:line="240" w:lineRule="auto"/>
            </w:pPr>
          </w:p>
        </w:tc>
        <w:tc>
          <w:tcPr>
            <w:tcW w:w="1214" w:type="dxa"/>
          </w:tcPr>
          <w:p w14:paraId="63A36978" w14:textId="77777777" w:rsidR="00AF2E7D" w:rsidRPr="00851330" w:rsidRDefault="00AF2E7D" w:rsidP="00AF2E7D">
            <w:pPr>
              <w:spacing w:line="240" w:lineRule="auto"/>
            </w:pPr>
          </w:p>
        </w:tc>
      </w:tr>
    </w:tbl>
    <w:p w14:paraId="44898CBA" w14:textId="77777777" w:rsidR="00664C3A" w:rsidRDefault="00664C3A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ADF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2762C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A37E7C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4C5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77777777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C64ED" w14:textId="77777777" w:rsidR="008B00C3" w:rsidRPr="008C275E" w:rsidRDefault="008B00C3" w:rsidP="00DD0507">
      <w:r w:rsidRPr="008C275E">
        <w:separator/>
      </w:r>
    </w:p>
  </w:endnote>
  <w:endnote w:type="continuationSeparator" w:id="0">
    <w:p w14:paraId="51F78E49" w14:textId="77777777" w:rsidR="008B00C3" w:rsidRPr="008C275E" w:rsidRDefault="008B00C3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538695-D60C-4DBB-8E9C-D527D9D4C61C}"/>
    <w:embedBold r:id="rId2" w:fontKey="{0E918DD6-7BE8-4DFA-A6F2-00CF9D018CA0}"/>
    <w:embedItalic r:id="rId3" w:fontKey="{16F752FB-C482-4117-8AF3-66A0A32CADA9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72A749C-6296-4EC3-BECD-67E9632A13E3}"/>
    <w:embedBold r:id="rId5" w:fontKey="{7631109B-DC41-4B48-8E3B-0BE493353DB8}"/>
    <w:embedItalic r:id="rId6" w:fontKey="{4BC5C7E0-87BC-46AA-A015-0709FE353D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77777777" w:rsidR="00D173D1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7745CCD4" wp14:editId="7C4AD355">
                  <wp:simplePos x="0" y="0"/>
                  <wp:positionH relativeFrom="page">
                    <wp:posOffset>2835</wp:posOffset>
                  </wp:positionH>
                  <wp:positionV relativeFrom="page">
                    <wp:posOffset>9845040</wp:posOffset>
                  </wp:positionV>
                  <wp:extent cx="7554005" cy="831215"/>
                  <wp:effectExtent l="0" t="0" r="0" b="0"/>
                  <wp:wrapNone/>
                  <wp:docPr id="40768314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83148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1" locked="0" layoutInCell="1" allowOverlap="1" wp14:anchorId="201D6637" wp14:editId="17C5677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9852660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3826F" w14:textId="77777777" w:rsidR="008B00C3" w:rsidRPr="008C275E" w:rsidRDefault="008B00C3" w:rsidP="00DD0507">
      <w:r w:rsidRPr="008C275E">
        <w:separator/>
      </w:r>
    </w:p>
  </w:footnote>
  <w:footnote w:type="continuationSeparator" w:id="0">
    <w:p w14:paraId="23D65525" w14:textId="77777777" w:rsidR="008B00C3" w:rsidRPr="008C275E" w:rsidRDefault="008B00C3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63C1C"/>
    <w:rsid w:val="00085119"/>
    <w:rsid w:val="000912F3"/>
    <w:rsid w:val="000A6C39"/>
    <w:rsid w:val="000C625A"/>
    <w:rsid w:val="000E1C57"/>
    <w:rsid w:val="000E24CF"/>
    <w:rsid w:val="000E2C46"/>
    <w:rsid w:val="000E7280"/>
    <w:rsid w:val="000F02A0"/>
    <w:rsid w:val="00113F4A"/>
    <w:rsid w:val="001178E5"/>
    <w:rsid w:val="00125E67"/>
    <w:rsid w:val="00166075"/>
    <w:rsid w:val="001B535D"/>
    <w:rsid w:val="001D044A"/>
    <w:rsid w:val="001D4921"/>
    <w:rsid w:val="0022239A"/>
    <w:rsid w:val="002478E1"/>
    <w:rsid w:val="0025329B"/>
    <w:rsid w:val="002A221B"/>
    <w:rsid w:val="002A3C40"/>
    <w:rsid w:val="002A4F6F"/>
    <w:rsid w:val="002A7E99"/>
    <w:rsid w:val="002C2CF0"/>
    <w:rsid w:val="002C4CB2"/>
    <w:rsid w:val="002D2681"/>
    <w:rsid w:val="002E767E"/>
    <w:rsid w:val="0035242F"/>
    <w:rsid w:val="00355DD5"/>
    <w:rsid w:val="003A0D1A"/>
    <w:rsid w:val="003A511E"/>
    <w:rsid w:val="003E1DA0"/>
    <w:rsid w:val="003E6F55"/>
    <w:rsid w:val="003F663F"/>
    <w:rsid w:val="004025CD"/>
    <w:rsid w:val="00426A3B"/>
    <w:rsid w:val="00427DBB"/>
    <w:rsid w:val="00452603"/>
    <w:rsid w:val="00481891"/>
    <w:rsid w:val="004D1C22"/>
    <w:rsid w:val="004D319D"/>
    <w:rsid w:val="00515F39"/>
    <w:rsid w:val="00562D43"/>
    <w:rsid w:val="00581B9C"/>
    <w:rsid w:val="00583FC1"/>
    <w:rsid w:val="005A4C6A"/>
    <w:rsid w:val="005B1093"/>
    <w:rsid w:val="005F4A6D"/>
    <w:rsid w:val="00607637"/>
    <w:rsid w:val="00625543"/>
    <w:rsid w:val="0062648D"/>
    <w:rsid w:val="00647C04"/>
    <w:rsid w:val="00652560"/>
    <w:rsid w:val="00652E68"/>
    <w:rsid w:val="00664C3A"/>
    <w:rsid w:val="00674A02"/>
    <w:rsid w:val="00677EA1"/>
    <w:rsid w:val="00700D77"/>
    <w:rsid w:val="00701EDE"/>
    <w:rsid w:val="0070675A"/>
    <w:rsid w:val="0075226B"/>
    <w:rsid w:val="00753327"/>
    <w:rsid w:val="0076710A"/>
    <w:rsid w:val="007701CD"/>
    <w:rsid w:val="0078462F"/>
    <w:rsid w:val="007A67AF"/>
    <w:rsid w:val="007D5B1E"/>
    <w:rsid w:val="007E0262"/>
    <w:rsid w:val="007E163A"/>
    <w:rsid w:val="007E31DD"/>
    <w:rsid w:val="007E6A4F"/>
    <w:rsid w:val="0081277B"/>
    <w:rsid w:val="008847C7"/>
    <w:rsid w:val="008B00C3"/>
    <w:rsid w:val="008C275E"/>
    <w:rsid w:val="00901073"/>
    <w:rsid w:val="009154F2"/>
    <w:rsid w:val="00915F03"/>
    <w:rsid w:val="00927EBE"/>
    <w:rsid w:val="00935AB1"/>
    <w:rsid w:val="0093635B"/>
    <w:rsid w:val="00956F2F"/>
    <w:rsid w:val="009816D7"/>
    <w:rsid w:val="00987EBB"/>
    <w:rsid w:val="0099319E"/>
    <w:rsid w:val="00995CCB"/>
    <w:rsid w:val="00996443"/>
    <w:rsid w:val="009B099B"/>
    <w:rsid w:val="009B6823"/>
    <w:rsid w:val="009C65C3"/>
    <w:rsid w:val="009D6CA9"/>
    <w:rsid w:val="009E0B9D"/>
    <w:rsid w:val="009F14D6"/>
    <w:rsid w:val="00A066AC"/>
    <w:rsid w:val="00A4559B"/>
    <w:rsid w:val="00A5337A"/>
    <w:rsid w:val="00A60067"/>
    <w:rsid w:val="00A65039"/>
    <w:rsid w:val="00A83C2D"/>
    <w:rsid w:val="00A973ED"/>
    <w:rsid w:val="00AA7F70"/>
    <w:rsid w:val="00AB4BC0"/>
    <w:rsid w:val="00AB7016"/>
    <w:rsid w:val="00AC126A"/>
    <w:rsid w:val="00AF2E7D"/>
    <w:rsid w:val="00AF696A"/>
    <w:rsid w:val="00B36067"/>
    <w:rsid w:val="00B44B63"/>
    <w:rsid w:val="00B5669C"/>
    <w:rsid w:val="00B57F39"/>
    <w:rsid w:val="00B73D02"/>
    <w:rsid w:val="00B848EE"/>
    <w:rsid w:val="00B96609"/>
    <w:rsid w:val="00BD2250"/>
    <w:rsid w:val="00BD2A53"/>
    <w:rsid w:val="00BF26B1"/>
    <w:rsid w:val="00C01FF8"/>
    <w:rsid w:val="00C026ED"/>
    <w:rsid w:val="00C17ABA"/>
    <w:rsid w:val="00C207E4"/>
    <w:rsid w:val="00C45C21"/>
    <w:rsid w:val="00CB49D6"/>
    <w:rsid w:val="00CD687D"/>
    <w:rsid w:val="00D137E2"/>
    <w:rsid w:val="00D173D1"/>
    <w:rsid w:val="00D54E69"/>
    <w:rsid w:val="00D57060"/>
    <w:rsid w:val="00D670C7"/>
    <w:rsid w:val="00D93A5B"/>
    <w:rsid w:val="00DA5642"/>
    <w:rsid w:val="00DB4EF2"/>
    <w:rsid w:val="00DD0507"/>
    <w:rsid w:val="00DE0759"/>
    <w:rsid w:val="00DF0503"/>
    <w:rsid w:val="00DF3C1C"/>
    <w:rsid w:val="00E1284F"/>
    <w:rsid w:val="00E333EB"/>
    <w:rsid w:val="00E64F88"/>
    <w:rsid w:val="00E9488E"/>
    <w:rsid w:val="00EB02F8"/>
    <w:rsid w:val="00EB503E"/>
    <w:rsid w:val="00EB6B24"/>
    <w:rsid w:val="00EC0505"/>
    <w:rsid w:val="00EC0E86"/>
    <w:rsid w:val="00EC5BAA"/>
    <w:rsid w:val="00EF402B"/>
    <w:rsid w:val="00F04E93"/>
    <w:rsid w:val="00F06654"/>
    <w:rsid w:val="00F712AE"/>
    <w:rsid w:val="00FC184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de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3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15</TotalTime>
  <Pages>5</Pages>
  <Words>786</Words>
  <Characters>5066</Characters>
  <Application>Microsoft Office Word</Application>
  <DocSecurity>0</DocSecurity>
  <Lines>361</Lines>
  <Paragraphs>119</Paragraphs>
  <ScaleCrop>false</ScaleCrop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Henrik Deleuran</cp:lastModifiedBy>
  <cp:revision>40</cp:revision>
  <dcterms:created xsi:type="dcterms:W3CDTF">2026-06-18T10:37:00Z</dcterms:created>
  <dcterms:modified xsi:type="dcterms:W3CDTF">2026-06-22T05:14:00Z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