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0B376" w14:textId="3579CB0F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 w:rsidR="00DF7B73">
        <w:rPr>
          <w:rStyle w:val="Overskrift1Tegn"/>
          <w:rFonts w:eastAsia="Calibri"/>
        </w:rPr>
        <w:t>Energiteknik</w:t>
      </w:r>
      <w:r>
        <w:rPr>
          <w:rStyle w:val="Overskrift1Tegn"/>
          <w:rFonts w:eastAsia="Calibri"/>
        </w:rPr>
        <w:br/>
      </w:r>
      <w:r w:rsidRPr="1E760FAC">
        <w:rPr>
          <w:rFonts w:ascii="Verdana" w:eastAsiaTheme="minorEastAsia" w:hAnsi="Verdana"/>
          <w:b/>
          <w:bCs/>
          <w:sz w:val="23"/>
          <w:szCs w:val="23"/>
        </w:rPr>
        <w:t>- gældende pr. 1/8 - 2026</w:t>
      </w:r>
    </w:p>
    <w:p w14:paraId="1581830C" w14:textId="77777777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248D1A49" w14:textId="77777777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Uddannelsesudvalg har udformet erklæringen om oplæring i henhold til gældende lov og bekendtgørelser om erhvervsuddannelserne.   </w:t>
      </w:r>
    </w:p>
    <w:p w14:paraId="54361B77" w14:textId="77777777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3AC87FDE" w14:textId="77777777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hAnsi="Verdana" w:cs="Verdana"/>
          <w:color w:val="000000"/>
          <w:sz w:val="18"/>
          <w:szCs w:val="18"/>
        </w:rPr>
        <w:t xml:space="preserve"> </w:t>
      </w:r>
    </w:p>
    <w:p w14:paraId="38DE471C" w14:textId="77777777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425AC062" w14:textId="77777777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2E9346D2" w14:textId="77777777" w:rsidR="00F73EAD" w:rsidRPr="000731E2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F73EAD" w:rsidRPr="000731E2" w14:paraId="43BFBEF3" w14:textId="77777777" w:rsidTr="0032792D">
        <w:tc>
          <w:tcPr>
            <w:tcW w:w="9670" w:type="dxa"/>
          </w:tcPr>
          <w:p w14:paraId="6310AA3F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160296D" w14:textId="77777777" w:rsidR="00F73EAD" w:rsidRPr="000C2385" w:rsidRDefault="00F73EA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3121FBB6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FC24909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5B78C8E4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2E0D4E3D" w14:textId="77777777" w:rsidR="00F73EAD" w:rsidRPr="000731E2" w:rsidRDefault="00F73EAD" w:rsidP="00F73EAD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F73EAD" w:rsidRPr="000731E2" w14:paraId="4E73FAA2" w14:textId="77777777" w:rsidTr="0032792D">
        <w:tc>
          <w:tcPr>
            <w:tcW w:w="5245" w:type="dxa"/>
          </w:tcPr>
          <w:p w14:paraId="4F7F4B75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17EA46A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52765956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14E287D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5262EDAB" w14:textId="77777777" w:rsidR="00F73EAD" w:rsidRPr="000731E2" w:rsidRDefault="00F73EAD" w:rsidP="00F73EAD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F73EAD" w:rsidRPr="000731E2" w14:paraId="3FBB1C23" w14:textId="77777777" w:rsidTr="0032792D">
        <w:tc>
          <w:tcPr>
            <w:tcW w:w="5245" w:type="dxa"/>
          </w:tcPr>
          <w:p w14:paraId="3844AAA3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D53102C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36A04379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D494A7B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F73EAD" w:rsidRPr="000731E2" w14:paraId="713E8D05" w14:textId="77777777" w:rsidTr="0032792D">
        <w:tc>
          <w:tcPr>
            <w:tcW w:w="5245" w:type="dxa"/>
          </w:tcPr>
          <w:p w14:paraId="08334130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1587314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2943994A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15C6940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F73EAD" w:rsidRPr="000731E2" w14:paraId="501E7CD2" w14:textId="77777777" w:rsidTr="0032792D">
        <w:tc>
          <w:tcPr>
            <w:tcW w:w="5245" w:type="dxa"/>
          </w:tcPr>
          <w:p w14:paraId="07B4F1AE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3A8533D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2B8E1963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570B6B9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3CA7652C" w14:textId="77777777" w:rsidR="00F73EAD" w:rsidRPr="000731E2" w:rsidRDefault="00F73EAD" w:rsidP="00F73EAD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F73EAD" w:rsidRPr="000731E2" w14:paraId="1E344D62" w14:textId="77777777" w:rsidTr="0032792D">
        <w:tc>
          <w:tcPr>
            <w:tcW w:w="9521" w:type="dxa"/>
            <w:gridSpan w:val="2"/>
          </w:tcPr>
          <w:p w14:paraId="7CE11D80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35B381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F73EAD" w:rsidRPr="000731E2" w14:paraId="3DB47328" w14:textId="77777777" w:rsidTr="0032792D">
        <w:tc>
          <w:tcPr>
            <w:tcW w:w="5170" w:type="dxa"/>
          </w:tcPr>
          <w:p w14:paraId="57896332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CAF50A7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7CB5E830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9996B40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F73EAD" w:rsidRPr="000731E2" w14:paraId="09AF4E84" w14:textId="77777777" w:rsidTr="0032792D">
        <w:tc>
          <w:tcPr>
            <w:tcW w:w="5170" w:type="dxa"/>
          </w:tcPr>
          <w:p w14:paraId="4EB29781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46AFEC4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07BC62F3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12CAB2A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F73EAD" w:rsidRPr="000731E2" w14:paraId="052DEB04" w14:textId="77777777" w:rsidTr="0032792D">
        <w:tc>
          <w:tcPr>
            <w:tcW w:w="9521" w:type="dxa"/>
            <w:gridSpan w:val="2"/>
          </w:tcPr>
          <w:p w14:paraId="2563D2C8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99F84F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0AD7A447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C5E667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C24BBA4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83F904F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8FDD06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F1EFD1C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2E0CB0D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4DA8E2E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F8D8074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285EB2F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69C4C75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F73EAD" w:rsidRPr="000731E2" w14:paraId="4E671F01" w14:textId="77777777" w:rsidTr="0032792D">
        <w:tc>
          <w:tcPr>
            <w:tcW w:w="9521" w:type="dxa"/>
            <w:gridSpan w:val="2"/>
          </w:tcPr>
          <w:p w14:paraId="4D9DA902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469802D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7673C4E7" w14:textId="77777777" w:rsidR="00F73EAD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iCs/>
          <w:color w:val="000000"/>
          <w:szCs w:val="20"/>
        </w:rPr>
      </w:pPr>
    </w:p>
    <w:p w14:paraId="651D4F57" w14:textId="5255D45E" w:rsidR="00F73EAD" w:rsidRPr="00CB49D6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iCs/>
          <w:color w:val="000000"/>
          <w:szCs w:val="20"/>
        </w:rPr>
      </w:pPr>
      <w:r w:rsidRPr="00CB49D6">
        <w:rPr>
          <w:rFonts w:ascii="Verdana" w:hAnsi="Verdana" w:cs="Verdana"/>
          <w:b/>
          <w:iCs/>
          <w:color w:val="000000"/>
          <w:szCs w:val="20"/>
        </w:rPr>
        <w:lastRenderedPageBreak/>
        <w:t>Nedenstående udfyldes af virksomhed og lærling undervejs i oplæringen</w:t>
      </w:r>
    </w:p>
    <w:p w14:paraId="30799E9D" w14:textId="77777777" w:rsidR="00F73EAD" w:rsidRPr="000C2385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44C6B6FD" w14:textId="77777777" w:rsidR="00F73EAD" w:rsidRPr="000C2385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1666EC77" w14:textId="77777777" w:rsidR="00F73EAD" w:rsidRPr="000C2385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058A61EF" w14:textId="77777777" w:rsidR="00F73EAD" w:rsidRPr="000C2385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28DBB2FE" w14:textId="77777777" w:rsidR="00F73EAD" w:rsidRPr="000C2385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0F6E7159" w14:textId="77777777" w:rsidR="00F73EAD" w:rsidRPr="000C2385" w:rsidRDefault="00F73EAD" w:rsidP="00F73EAD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1AFF2A37" w14:textId="77777777" w:rsidR="00F73EAD" w:rsidRPr="000C2385" w:rsidRDefault="00F73EAD" w:rsidP="00F73EAD">
      <w:pPr>
        <w:autoSpaceDE w:val="0"/>
        <w:autoSpaceDN w:val="0"/>
        <w:adjustRightInd w:val="0"/>
        <w:spacing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4A035360" w14:textId="77777777" w:rsidR="00F73EAD" w:rsidRPr="000C2385" w:rsidRDefault="00F73EAD" w:rsidP="00F73EAD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sz w:val="18"/>
          <w:szCs w:val="18"/>
        </w:rPr>
        <w:t>Oplæring er i gang</w:t>
      </w:r>
      <w:r w:rsidRPr="0870E571">
        <w:rPr>
          <w:rFonts w:ascii="Verdana" w:hAnsi="Verdana" w:cs="Verdana"/>
          <w:sz w:val="18"/>
          <w:szCs w:val="18"/>
        </w:rPr>
        <w:t xml:space="preserve"> – hvis lærlingen har arbejdet med arbejdsområdet/funktionen, men endnu ikke har opnået oplæringsmålet fuldt ud</w:t>
      </w:r>
    </w:p>
    <w:p w14:paraId="7CA26A14" w14:textId="77777777" w:rsidR="00F73EAD" w:rsidRPr="000C2385" w:rsidRDefault="00F73EAD" w:rsidP="00F73EAD">
      <w:pPr>
        <w:ind w:left="720"/>
        <w:contextualSpacing/>
        <w:rPr>
          <w:rFonts w:ascii="Verdana" w:hAnsi="Verdana"/>
          <w:sz w:val="18"/>
          <w:szCs w:val="18"/>
        </w:rPr>
      </w:pPr>
    </w:p>
    <w:p w14:paraId="7DCC8A28" w14:textId="77777777" w:rsidR="00F73EAD" w:rsidRPr="000C2385" w:rsidRDefault="00F73EAD" w:rsidP="00F73EAD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sz w:val="18"/>
          <w:szCs w:val="18"/>
        </w:rPr>
        <w:t>Oplæringsmålet er nået</w:t>
      </w:r>
      <w:r w:rsidRPr="0870E571">
        <w:rPr>
          <w:rFonts w:ascii="Verdana" w:hAnsi="Verdana" w:cs="Verdana"/>
          <w:sz w:val="18"/>
          <w:szCs w:val="18"/>
        </w:rPr>
        <w:t xml:space="preserve"> – hvis lærlingen har nået det beskrevne oplæringsmål for uddannelsen </w:t>
      </w:r>
    </w:p>
    <w:p w14:paraId="2ADD1B57" w14:textId="77777777" w:rsidR="00F73EAD" w:rsidRPr="000C2385" w:rsidRDefault="00F73EAD" w:rsidP="00F73EAD">
      <w:pPr>
        <w:ind w:left="720"/>
        <w:contextualSpacing/>
        <w:rPr>
          <w:rFonts w:ascii="Verdana" w:hAnsi="Verdana"/>
          <w:sz w:val="18"/>
          <w:szCs w:val="18"/>
        </w:rPr>
      </w:pPr>
    </w:p>
    <w:p w14:paraId="7F6EA75A" w14:textId="77777777" w:rsidR="00F73EAD" w:rsidRPr="000C2385" w:rsidRDefault="00F73EAD" w:rsidP="00F73EA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5317243A" w14:textId="77777777" w:rsidR="00F73EAD" w:rsidRDefault="00F73EAD" w:rsidP="00F73EAD">
      <w:pPr>
        <w:contextualSpacing/>
        <w:rPr>
          <w:rFonts w:ascii="Verdana" w:hAnsi="Verdana"/>
          <w:sz w:val="18"/>
          <w:szCs w:val="18"/>
        </w:rPr>
      </w:pPr>
    </w:p>
    <w:p w14:paraId="1EB4F51B" w14:textId="1F2BE035" w:rsidR="00616B31" w:rsidRPr="000C2385" w:rsidRDefault="00616B31" w:rsidP="00F73EAD">
      <w:pPr>
        <w:contextualSpacing/>
        <w:rPr>
          <w:rFonts w:ascii="Verdana" w:hAnsi="Verdana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>n.</w:t>
      </w: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41"/>
        <w:gridCol w:w="4112"/>
        <w:gridCol w:w="1042"/>
        <w:gridCol w:w="1042"/>
        <w:gridCol w:w="1214"/>
      </w:tblGrid>
      <w:tr w:rsidR="00F73EAD" w:rsidRPr="003D2786" w14:paraId="5E925553" w14:textId="77777777" w:rsidTr="005C4A3C">
        <w:trPr>
          <w:tblHeader/>
        </w:trPr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9D59AB7" w14:textId="57FAC8C1" w:rsidR="00F73EAD" w:rsidRPr="00664C3A" w:rsidRDefault="00F73EAD" w:rsidP="0032792D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sz w:val="18"/>
                <w:szCs w:val="18"/>
              </w:rPr>
              <w:lastRenderedPageBreak/>
              <w:t xml:space="preserve">Oplæringsmål, som lærlingen skal have opnået ved </w:t>
            </w:r>
            <w:r>
              <w:rPr>
                <w:rFonts w:ascii="Verdana" w:hAnsi="Verdana" w:cs="Verdana"/>
                <w:b/>
                <w:bCs/>
                <w:sz w:val="18"/>
                <w:szCs w:val="18"/>
              </w:rPr>
              <w:t xml:space="preserve">uddannelsens trin 1 </w:t>
            </w:r>
            <w:r w:rsidR="00562B19">
              <w:rPr>
                <w:rFonts w:ascii="Verdana" w:hAnsi="Verdana" w:cs="Verdana"/>
                <w:b/>
                <w:bCs/>
                <w:sz w:val="18"/>
                <w:szCs w:val="18"/>
              </w:rPr>
              <w:t>–</w:t>
            </w:r>
            <w:r>
              <w:rPr>
                <w:rFonts w:ascii="Verdana" w:hAnsi="Verdana" w:cs="Verdana"/>
                <w:b/>
                <w:bCs/>
                <w:sz w:val="18"/>
                <w:szCs w:val="18"/>
              </w:rPr>
              <w:t xml:space="preserve"> </w:t>
            </w:r>
            <w:r w:rsidR="00562B19">
              <w:rPr>
                <w:rFonts w:ascii="Verdana" w:hAnsi="Verdana" w:cs="Verdana"/>
                <w:b/>
                <w:bCs/>
                <w:sz w:val="18"/>
                <w:szCs w:val="18"/>
              </w:rPr>
              <w:t>Smed Bearbejdning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529D298F" w14:textId="77777777" w:rsidR="00F73EAD" w:rsidRPr="00664C3A" w:rsidRDefault="00F73EA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72502CEF" w14:textId="77777777" w:rsidR="00F73EAD" w:rsidRPr="00664C3A" w:rsidRDefault="00F73EA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08D8D2CD" w14:textId="77777777" w:rsidR="00F73EAD" w:rsidRPr="00664C3A" w:rsidRDefault="00F73EAD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11BAD43" w14:textId="77777777" w:rsidR="00F73EAD" w:rsidRPr="00664C3A" w:rsidRDefault="00F73EAD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1DD28BF4" w14:textId="77777777" w:rsidR="00F73EAD" w:rsidRPr="00664C3A" w:rsidRDefault="00F73EA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314FD45A" w14:textId="77777777" w:rsidR="00F73EAD" w:rsidRPr="00664C3A" w:rsidRDefault="00F73EAD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sz w:val="16"/>
                <w:szCs w:val="16"/>
              </w:rPr>
              <w:t>er opnået</w:t>
            </w:r>
          </w:p>
        </w:tc>
      </w:tr>
      <w:tr w:rsidR="00F73EAD" w:rsidRPr="003D2786" w14:paraId="0E51BA57" w14:textId="77777777" w:rsidTr="0032792D">
        <w:trPr>
          <w:trHeight w:val="1402"/>
          <w:tblHeader/>
        </w:trPr>
        <w:tc>
          <w:tcPr>
            <w:tcW w:w="1941" w:type="dxa"/>
          </w:tcPr>
          <w:p w14:paraId="2EE0446E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6CAE0813" w14:textId="77777777" w:rsidR="00F73EAD" w:rsidRPr="003D2786" w:rsidRDefault="00F73EAD" w:rsidP="0032792D">
            <w:pPr>
              <w:spacing w:line="240" w:lineRule="auto"/>
            </w:pPr>
            <w:r>
              <w:t xml:space="preserve">Lærlingen kan tilrettelægge og udføre enkle konstruktioner i </w:t>
            </w:r>
            <w:r w:rsidRPr="003D2786">
              <w:t>plade-, rør og stålprofiler</w:t>
            </w:r>
            <w:r>
              <w:t xml:space="preserve"> ved anvendelse af manuelle og maskinelle bearbejdningsmetoder og overholde sikkerhedskrav</w:t>
            </w:r>
          </w:p>
        </w:tc>
        <w:tc>
          <w:tcPr>
            <w:tcW w:w="1042" w:type="dxa"/>
          </w:tcPr>
          <w:p w14:paraId="6B78B21E" w14:textId="77777777" w:rsidR="00F73EAD" w:rsidRPr="003D2786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1056146C" w14:textId="77777777" w:rsidR="00F73EAD" w:rsidRPr="003D2786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15A3FE3" w14:textId="77777777" w:rsidR="00F73EAD" w:rsidRPr="003D2786" w:rsidRDefault="00F73EAD" w:rsidP="0032792D">
            <w:pPr>
              <w:spacing w:line="240" w:lineRule="auto"/>
            </w:pPr>
          </w:p>
        </w:tc>
      </w:tr>
      <w:tr w:rsidR="00F73EAD" w14:paraId="5DDA7A92" w14:textId="77777777" w:rsidTr="0032792D">
        <w:trPr>
          <w:tblHeader/>
        </w:trPr>
        <w:tc>
          <w:tcPr>
            <w:tcW w:w="1941" w:type="dxa"/>
          </w:tcPr>
          <w:p w14:paraId="70664B08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1F597149" w14:textId="77777777" w:rsidR="00F73EAD" w:rsidRDefault="00F73EAD" w:rsidP="0032792D">
            <w:pPr>
              <w:spacing w:line="240" w:lineRule="auto"/>
            </w:pPr>
            <w:r w:rsidRPr="003D2786">
              <w:t>Lærlingen kan fremstille og anvende enkle arbejdstegninger til en produktionsproces i virksomheden.</w:t>
            </w:r>
          </w:p>
        </w:tc>
        <w:tc>
          <w:tcPr>
            <w:tcW w:w="1042" w:type="dxa"/>
          </w:tcPr>
          <w:p w14:paraId="455BCF44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E2B440F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CDEE3EC" w14:textId="77777777" w:rsidR="00F73EAD" w:rsidRDefault="00F73EAD" w:rsidP="0032792D">
            <w:pPr>
              <w:spacing w:line="240" w:lineRule="auto"/>
            </w:pPr>
          </w:p>
        </w:tc>
      </w:tr>
      <w:tr w:rsidR="00F73EAD" w:rsidRPr="003D2786" w14:paraId="30239969" w14:textId="77777777" w:rsidTr="0032792D">
        <w:trPr>
          <w:tblHeader/>
        </w:trPr>
        <w:tc>
          <w:tcPr>
            <w:tcW w:w="1941" w:type="dxa"/>
          </w:tcPr>
          <w:p w14:paraId="219D28D4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2534152C" w14:textId="77777777" w:rsidR="00F73EAD" w:rsidRPr="003D2786" w:rsidRDefault="00F73EAD" w:rsidP="0032792D">
            <w:pPr>
              <w:spacing w:line="240" w:lineRule="auto"/>
            </w:pPr>
            <w:r w:rsidRPr="003D2786">
              <w:t xml:space="preserve">Lærlingen kan udvælge </w:t>
            </w:r>
            <w:r w:rsidRPr="00260245">
              <w:rPr>
                <w:color w:val="auto"/>
              </w:rPr>
              <w:t>og udføre egnede sammenføjningsmetoder i plade-, rør og stålprofiler</w:t>
            </w:r>
            <w:r>
              <w:rPr>
                <w:color w:val="auto"/>
              </w:rPr>
              <w:t xml:space="preserve">, </w:t>
            </w:r>
            <w:r w:rsidRPr="00260245">
              <w:rPr>
                <w:color w:val="auto"/>
              </w:rPr>
              <w:t xml:space="preserve">herunder anvende tilsætningsmaterialer og gas med videre </w:t>
            </w:r>
          </w:p>
        </w:tc>
        <w:tc>
          <w:tcPr>
            <w:tcW w:w="1042" w:type="dxa"/>
          </w:tcPr>
          <w:p w14:paraId="5A1D0FC0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27F21FA1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EB42607" w14:textId="77777777" w:rsidR="00F73EAD" w:rsidRDefault="00F73EAD" w:rsidP="0032792D">
            <w:pPr>
              <w:spacing w:line="240" w:lineRule="auto"/>
            </w:pPr>
          </w:p>
        </w:tc>
      </w:tr>
      <w:tr w:rsidR="00F73EAD" w14:paraId="1B9B0E37" w14:textId="77777777" w:rsidTr="0032792D">
        <w:trPr>
          <w:tblHeader/>
        </w:trPr>
        <w:tc>
          <w:tcPr>
            <w:tcW w:w="1941" w:type="dxa"/>
          </w:tcPr>
          <w:p w14:paraId="60C113D4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6A229F2E" w14:textId="77777777" w:rsidR="00F73EAD" w:rsidRDefault="00F73EAD" w:rsidP="0032792D">
            <w:pPr>
              <w:spacing w:line="240" w:lineRule="auto"/>
            </w:pPr>
            <w:r w:rsidRPr="003D2786">
              <w:t>Lærlingen kan koble teori om materialer fra skoleundervisningen til arbejdsopgaver i virksomheden</w:t>
            </w:r>
            <w:r>
              <w:t>.</w:t>
            </w:r>
          </w:p>
        </w:tc>
        <w:tc>
          <w:tcPr>
            <w:tcW w:w="1042" w:type="dxa"/>
          </w:tcPr>
          <w:p w14:paraId="4D418885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61F23DD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3AFD569" w14:textId="77777777" w:rsidR="00F73EAD" w:rsidRDefault="00F73EAD" w:rsidP="0032792D">
            <w:pPr>
              <w:spacing w:line="240" w:lineRule="auto"/>
            </w:pPr>
          </w:p>
        </w:tc>
      </w:tr>
      <w:tr w:rsidR="00F73EAD" w:rsidRPr="003D2786" w14:paraId="72AE96BC" w14:textId="77777777" w:rsidTr="0032792D">
        <w:trPr>
          <w:tblHeader/>
        </w:trPr>
        <w:tc>
          <w:tcPr>
            <w:tcW w:w="1941" w:type="dxa"/>
          </w:tcPr>
          <w:p w14:paraId="267D0B21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2620BED7" w14:textId="77777777" w:rsidR="00F73EAD" w:rsidRPr="003D2786" w:rsidRDefault="00F73EAD" w:rsidP="0032792D">
            <w:pPr>
              <w:spacing w:line="240" w:lineRule="auto"/>
            </w:pPr>
            <w:r w:rsidRPr="004A48B3">
              <w:t>Lærlingen kan udføre overflade- og efterbehandling af metaller og andre materialer</w:t>
            </w:r>
            <w:r>
              <w:t xml:space="preserve"> i et</w:t>
            </w:r>
            <w:r w:rsidRPr="004A48B3">
              <w:t xml:space="preserve"> fremstillings- og</w:t>
            </w:r>
            <w:r>
              <w:t>/eller</w:t>
            </w:r>
            <w:r w:rsidRPr="004A48B3">
              <w:t xml:space="preserve"> reparations</w:t>
            </w:r>
            <w:r>
              <w:t>forløb.</w:t>
            </w:r>
          </w:p>
        </w:tc>
        <w:tc>
          <w:tcPr>
            <w:tcW w:w="1042" w:type="dxa"/>
          </w:tcPr>
          <w:p w14:paraId="51460D61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077C22D3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4050B14C" w14:textId="77777777" w:rsidR="00F73EAD" w:rsidRDefault="00F73EAD" w:rsidP="0032792D">
            <w:pPr>
              <w:spacing w:line="240" w:lineRule="auto"/>
            </w:pPr>
          </w:p>
        </w:tc>
      </w:tr>
      <w:tr w:rsidR="00F73EAD" w14:paraId="04349955" w14:textId="77777777" w:rsidTr="0032792D">
        <w:trPr>
          <w:tblHeader/>
        </w:trPr>
        <w:tc>
          <w:tcPr>
            <w:tcW w:w="1941" w:type="dxa"/>
          </w:tcPr>
          <w:p w14:paraId="2ED99A3E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6CFEFE62" w14:textId="77777777" w:rsidR="00F73EAD" w:rsidRDefault="00F73EAD" w:rsidP="0032792D">
            <w:pPr>
              <w:spacing w:line="240" w:lineRule="auto"/>
            </w:pPr>
            <w:r>
              <w:t>Lærlingen kan tilrettelægge og udføre enkle reparations- og vedligeholdelsesopgaver på virksomhedens produktionsudstyr og/eller kundeopgaver</w:t>
            </w:r>
          </w:p>
        </w:tc>
        <w:tc>
          <w:tcPr>
            <w:tcW w:w="1042" w:type="dxa"/>
          </w:tcPr>
          <w:p w14:paraId="0D71E8D8" w14:textId="77777777" w:rsidR="00F73EAD" w:rsidRPr="000427AE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5FE6807" w14:textId="77777777" w:rsidR="00F73EAD" w:rsidRPr="000427AE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6BE9D245" w14:textId="77777777" w:rsidR="00F73EAD" w:rsidRPr="000427AE" w:rsidRDefault="00F73EAD" w:rsidP="0032792D">
            <w:pPr>
              <w:spacing w:line="240" w:lineRule="auto"/>
            </w:pPr>
          </w:p>
        </w:tc>
      </w:tr>
      <w:tr w:rsidR="00F73EAD" w14:paraId="705E56BA" w14:textId="77777777" w:rsidTr="0032792D">
        <w:trPr>
          <w:tblHeader/>
        </w:trPr>
        <w:tc>
          <w:tcPr>
            <w:tcW w:w="1941" w:type="dxa"/>
          </w:tcPr>
          <w:p w14:paraId="70EAF385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008D2484" w14:textId="77777777" w:rsidR="00F73EAD" w:rsidRDefault="00F73EAD" w:rsidP="0032792D">
            <w:pPr>
              <w:spacing w:line="240" w:lineRule="auto"/>
            </w:pPr>
            <w:r>
              <w:t xml:space="preserve">Lærlingen kan tilrettelægge og udføre montage og </w:t>
            </w:r>
            <w:proofErr w:type="spellStart"/>
            <w:r>
              <w:t>demontage</w:t>
            </w:r>
            <w:proofErr w:type="spellEnd"/>
            <w:r>
              <w:t xml:space="preserve"> af enkle delkomponenter, maskiner og installationer. </w:t>
            </w:r>
          </w:p>
        </w:tc>
        <w:tc>
          <w:tcPr>
            <w:tcW w:w="1042" w:type="dxa"/>
          </w:tcPr>
          <w:p w14:paraId="41BE7E58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4401DE1F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16B31CA3" w14:textId="77777777" w:rsidR="00F73EAD" w:rsidRDefault="00F73EAD" w:rsidP="0032792D">
            <w:pPr>
              <w:spacing w:line="240" w:lineRule="auto"/>
            </w:pPr>
          </w:p>
        </w:tc>
      </w:tr>
      <w:tr w:rsidR="00F73EAD" w14:paraId="177BFA2D" w14:textId="77777777" w:rsidTr="0032792D">
        <w:trPr>
          <w:tblHeader/>
        </w:trPr>
        <w:tc>
          <w:tcPr>
            <w:tcW w:w="1941" w:type="dxa"/>
          </w:tcPr>
          <w:p w14:paraId="6E3222A4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1467DE33" w14:textId="77777777" w:rsidR="00F73EAD" w:rsidRDefault="00F73EAD" w:rsidP="0032792D">
            <w:pPr>
              <w:spacing w:line="240" w:lineRule="auto"/>
            </w:pPr>
            <w:r w:rsidRPr="003D2786">
              <w:t>Lærlingen kender virksomhedens forretning</w:t>
            </w:r>
            <w:r>
              <w:t xml:space="preserve">s- og </w:t>
            </w:r>
            <w:r w:rsidRPr="003D2786">
              <w:t>værdi</w:t>
            </w:r>
            <w:r>
              <w:t>grundlag og lærlingens egen betydning for produktionen</w:t>
            </w:r>
          </w:p>
        </w:tc>
        <w:tc>
          <w:tcPr>
            <w:tcW w:w="1042" w:type="dxa"/>
          </w:tcPr>
          <w:p w14:paraId="6FC3FE4D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4CFFBD84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A166060" w14:textId="77777777" w:rsidR="00F73EAD" w:rsidRDefault="00F73EAD" w:rsidP="0032792D">
            <w:pPr>
              <w:spacing w:line="240" w:lineRule="auto"/>
            </w:pPr>
          </w:p>
        </w:tc>
      </w:tr>
      <w:tr w:rsidR="00F73EAD" w14:paraId="68FB7EE9" w14:textId="77777777" w:rsidTr="0032792D">
        <w:trPr>
          <w:tblHeader/>
        </w:trPr>
        <w:tc>
          <w:tcPr>
            <w:tcW w:w="1941" w:type="dxa"/>
          </w:tcPr>
          <w:p w14:paraId="0A3945C6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523683F6" w14:textId="77777777" w:rsidR="00F73EAD" w:rsidRDefault="00F73EAD" w:rsidP="0032792D">
            <w:pPr>
              <w:spacing w:line="240" w:lineRule="auto"/>
            </w:pPr>
            <w:r w:rsidRPr="003D2786">
              <w:t xml:space="preserve">Lærlingen </w:t>
            </w:r>
            <w:r>
              <w:t xml:space="preserve">kan arbejde energi- og miljøbevidst med henblik på at </w:t>
            </w:r>
            <w:r w:rsidRPr="003D2786">
              <w:t>reducere</w:t>
            </w:r>
            <w:r>
              <w:t xml:space="preserve"> virksomhedens materiale- og </w:t>
            </w:r>
            <w:r w:rsidRPr="003D2786">
              <w:t>energi</w:t>
            </w:r>
            <w:r>
              <w:t>f</w:t>
            </w:r>
            <w:r w:rsidRPr="003D2786">
              <w:t>orbrug</w:t>
            </w:r>
            <w:r>
              <w:t xml:space="preserve"> i produktionen</w:t>
            </w:r>
          </w:p>
        </w:tc>
        <w:tc>
          <w:tcPr>
            <w:tcW w:w="1042" w:type="dxa"/>
          </w:tcPr>
          <w:p w14:paraId="107155B4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6F18BFE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B94728D" w14:textId="77777777" w:rsidR="00F73EAD" w:rsidRDefault="00F73EAD" w:rsidP="0032792D">
            <w:pPr>
              <w:spacing w:line="240" w:lineRule="auto"/>
            </w:pPr>
          </w:p>
        </w:tc>
      </w:tr>
      <w:tr w:rsidR="00F73EAD" w14:paraId="4EC3DC18" w14:textId="77777777" w:rsidTr="0032792D">
        <w:trPr>
          <w:tblHeader/>
        </w:trPr>
        <w:tc>
          <w:tcPr>
            <w:tcW w:w="1941" w:type="dxa"/>
          </w:tcPr>
          <w:p w14:paraId="13409BDF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12" w:type="dxa"/>
          </w:tcPr>
          <w:p w14:paraId="30A86AB7" w14:textId="77777777" w:rsidR="00F73EAD" w:rsidRDefault="00F73EAD" w:rsidP="0032792D">
            <w:pPr>
              <w:spacing w:line="240" w:lineRule="auto"/>
            </w:pPr>
            <w:r w:rsidRPr="009F6957">
              <w:t xml:space="preserve">Lærlingen kan kommunikere og samarbejde med kunder, kollegaer og interessenter </w:t>
            </w:r>
          </w:p>
        </w:tc>
        <w:tc>
          <w:tcPr>
            <w:tcW w:w="1042" w:type="dxa"/>
          </w:tcPr>
          <w:p w14:paraId="4812CADE" w14:textId="77777777" w:rsidR="00F73EAD" w:rsidRPr="003D2786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13FD7F11" w14:textId="77777777" w:rsidR="00F73EAD" w:rsidRPr="003D2786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7F006F89" w14:textId="77777777" w:rsidR="00F73EAD" w:rsidRPr="003D2786" w:rsidRDefault="00F73EAD" w:rsidP="0032792D">
            <w:pPr>
              <w:spacing w:line="240" w:lineRule="auto"/>
            </w:pPr>
          </w:p>
        </w:tc>
      </w:tr>
    </w:tbl>
    <w:p w14:paraId="4ADF7257" w14:textId="77777777" w:rsidR="00F73EAD" w:rsidRDefault="00F73EAD" w:rsidP="00F73EAD">
      <w:pPr>
        <w:rPr>
          <w:rFonts w:ascii="Verdana" w:hAnsi="Verdana" w:cs="Verdana"/>
          <w:color w:val="000000"/>
          <w:sz w:val="18"/>
          <w:szCs w:val="18"/>
        </w:rPr>
      </w:pPr>
    </w:p>
    <w:p w14:paraId="7932437A" w14:textId="77777777" w:rsidR="00F73EAD" w:rsidRDefault="00F73EAD" w:rsidP="00F73EAD">
      <w:pPr>
        <w:rPr>
          <w:rFonts w:ascii="Verdana" w:hAnsi="Verdana" w:cs="Verdana"/>
          <w:color w:val="000000"/>
          <w:sz w:val="18"/>
          <w:szCs w:val="18"/>
        </w:rPr>
      </w:pPr>
    </w:p>
    <w:p w14:paraId="1853914A" w14:textId="77777777" w:rsidR="00F73EAD" w:rsidRDefault="00F73EAD" w:rsidP="00F73EAD">
      <w:pPr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21"/>
        <w:gridCol w:w="4132"/>
        <w:gridCol w:w="1042"/>
        <w:gridCol w:w="1042"/>
        <w:gridCol w:w="1214"/>
      </w:tblGrid>
      <w:tr w:rsidR="00F73EAD" w:rsidRPr="003D2786" w14:paraId="121BF230" w14:textId="77777777" w:rsidTr="0032792D">
        <w:trPr>
          <w:tblHeader/>
        </w:trPr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58F981FF" w14:textId="77777777" w:rsidR="00F73EAD" w:rsidRPr="00664C3A" w:rsidRDefault="00F73EAD" w:rsidP="0032792D">
            <w:pPr>
              <w:spacing w:line="240" w:lineRule="auto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870E571">
              <w:rPr>
                <w:rFonts w:ascii="Verdana" w:hAnsi="Verdana" w:cs="Verdana"/>
                <w:b/>
                <w:bCs/>
                <w:sz w:val="18"/>
                <w:szCs w:val="18"/>
              </w:rPr>
              <w:lastRenderedPageBreak/>
              <w:t>Oplæringsmål, som lærlingen skal have opnået ved afslutning af den sidste oplæringsperiode.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6FD03BA" w14:textId="77777777" w:rsidR="00F73EAD" w:rsidRPr="00664C3A" w:rsidRDefault="00F73EA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6384EC95" w14:textId="77777777" w:rsidR="00F73EAD" w:rsidRPr="00664C3A" w:rsidRDefault="00F73EA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7D74ED43" w14:textId="77777777" w:rsidR="00F73EAD" w:rsidRPr="00664C3A" w:rsidRDefault="00F73EAD" w:rsidP="0032792D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9BF1B14" w14:textId="77777777" w:rsidR="00F73EAD" w:rsidRPr="00664C3A" w:rsidRDefault="00F73EAD" w:rsidP="0032792D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7E8BF0" w14:textId="77777777" w:rsidR="00F73EAD" w:rsidRPr="00664C3A" w:rsidRDefault="00F73EA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8CB161C" w14:textId="77777777" w:rsidR="00F73EAD" w:rsidRPr="00664C3A" w:rsidRDefault="00F73EAD" w:rsidP="0032792D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sz w:val="16"/>
                <w:szCs w:val="16"/>
              </w:rPr>
              <w:t>er opnået</w:t>
            </w:r>
          </w:p>
        </w:tc>
      </w:tr>
      <w:tr w:rsidR="00F73EAD" w14:paraId="6C7AC16B" w14:textId="77777777" w:rsidTr="0032792D">
        <w:trPr>
          <w:tblHeader/>
        </w:trPr>
        <w:tc>
          <w:tcPr>
            <w:tcW w:w="1921" w:type="dxa"/>
          </w:tcPr>
          <w:p w14:paraId="5526CFE3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4D0216FF" w14:textId="77777777" w:rsidR="00F73EAD" w:rsidRPr="00F73EAD" w:rsidRDefault="00F73EAD" w:rsidP="0032792D">
            <w:pPr>
              <w:spacing w:line="240" w:lineRule="auto"/>
              <w:rPr>
                <w:szCs w:val="20"/>
              </w:rPr>
            </w:pPr>
            <w:r w:rsidRPr="00F73EAD">
              <w:rPr>
                <w:szCs w:val="20"/>
              </w:rPr>
              <w:t>Lærlingen kan udføre kvalitetskontrol af et produkt ved brug af metriske måleværktøjer og visuel kontrol med udgangspunkt i de normer og standarder, som virksomheden skal overholde.</w:t>
            </w:r>
          </w:p>
        </w:tc>
        <w:tc>
          <w:tcPr>
            <w:tcW w:w="1042" w:type="dxa"/>
          </w:tcPr>
          <w:p w14:paraId="6439252D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7F5428CE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AAE5188" w14:textId="77777777" w:rsidR="00F73EAD" w:rsidRDefault="00F73EAD" w:rsidP="0032792D">
            <w:pPr>
              <w:spacing w:line="240" w:lineRule="auto"/>
            </w:pPr>
          </w:p>
        </w:tc>
      </w:tr>
      <w:tr w:rsidR="00F73EAD" w14:paraId="21B98909" w14:textId="77777777" w:rsidTr="0032792D">
        <w:trPr>
          <w:tblHeader/>
        </w:trPr>
        <w:tc>
          <w:tcPr>
            <w:tcW w:w="1921" w:type="dxa"/>
          </w:tcPr>
          <w:p w14:paraId="3C5B1F1B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0EC524C1" w14:textId="77777777" w:rsidR="00F73EAD" w:rsidRPr="00F73EAD" w:rsidRDefault="00F73EAD" w:rsidP="0032792D">
            <w:pPr>
              <w:spacing w:line="240" w:lineRule="auto"/>
              <w:rPr>
                <w:szCs w:val="20"/>
              </w:rPr>
            </w:pPr>
            <w:r w:rsidRPr="00F73EAD">
              <w:rPr>
                <w:szCs w:val="20"/>
              </w:rPr>
              <w:t xml:space="preserve">Lærlingen kan anvende digitale værktøjer til at udarbejde teknisk dokumentation, beregninger og materialelister til virksomhedens produktion.  </w:t>
            </w:r>
          </w:p>
        </w:tc>
        <w:tc>
          <w:tcPr>
            <w:tcW w:w="1042" w:type="dxa"/>
          </w:tcPr>
          <w:p w14:paraId="3C1FC0B4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293082E6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451A6C4C" w14:textId="77777777" w:rsidR="00F73EAD" w:rsidRDefault="00F73EAD" w:rsidP="0032792D">
            <w:pPr>
              <w:spacing w:line="240" w:lineRule="auto"/>
            </w:pPr>
          </w:p>
        </w:tc>
      </w:tr>
      <w:tr w:rsidR="00F73EAD" w:rsidRPr="003D2786" w14:paraId="6738749A" w14:textId="77777777" w:rsidTr="0032792D">
        <w:trPr>
          <w:tblHeader/>
        </w:trPr>
        <w:tc>
          <w:tcPr>
            <w:tcW w:w="1921" w:type="dxa"/>
          </w:tcPr>
          <w:p w14:paraId="65CAE78C" w14:textId="77777777" w:rsidR="00F73EAD" w:rsidRDefault="00F73EAD" w:rsidP="00F73EA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3421D86D" w14:textId="77777777" w:rsidR="00F73EAD" w:rsidRPr="00F73EAD" w:rsidRDefault="00F73EAD" w:rsidP="0032792D">
            <w:pPr>
              <w:spacing w:line="240" w:lineRule="auto"/>
              <w:rPr>
                <w:szCs w:val="20"/>
              </w:rPr>
            </w:pPr>
            <w:r w:rsidRPr="00F73EAD">
              <w:rPr>
                <w:szCs w:val="20"/>
              </w:rPr>
              <w:t>Lærlingen kan selvstændigt udvælge og udføre egnede sammenføjningsmetoder, herunder automatiserede svejseprocesser i et fremstillings- og/eller reparationsforløb</w:t>
            </w:r>
          </w:p>
        </w:tc>
        <w:tc>
          <w:tcPr>
            <w:tcW w:w="1042" w:type="dxa"/>
          </w:tcPr>
          <w:p w14:paraId="11789D06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5B2CB756" w14:textId="77777777" w:rsidR="00F73EAD" w:rsidRDefault="00F73EA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D823502" w14:textId="77777777" w:rsidR="00F73EAD" w:rsidRDefault="00F73EAD" w:rsidP="0032792D">
            <w:pPr>
              <w:spacing w:line="240" w:lineRule="auto"/>
            </w:pPr>
          </w:p>
        </w:tc>
      </w:tr>
      <w:tr w:rsidR="00A25051" w14:paraId="1A36E090" w14:textId="77777777" w:rsidTr="0032792D">
        <w:trPr>
          <w:tblHeader/>
        </w:trPr>
        <w:tc>
          <w:tcPr>
            <w:tcW w:w="1921" w:type="dxa"/>
          </w:tcPr>
          <w:p w14:paraId="7BDE20D7" w14:textId="77777777" w:rsidR="00A25051" w:rsidRDefault="00A25051" w:rsidP="00A25051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139EE3B3" w14:textId="133A49BC" w:rsidR="00A25051" w:rsidRPr="00F73EAD" w:rsidRDefault="00A25051" w:rsidP="00A25051">
            <w:pPr>
              <w:spacing w:line="240" w:lineRule="auto"/>
              <w:rPr>
                <w:szCs w:val="20"/>
              </w:rPr>
            </w:pPr>
            <w:r w:rsidRPr="003E46EE">
              <w:t>Lærlingen kan</w:t>
            </w:r>
            <w:r>
              <w:t xml:space="preserve"> selvstændigt udvælge </w:t>
            </w:r>
            <w:r w:rsidRPr="003E46EE">
              <w:t>materialetype og dimension til reparation, fremstilling og vedligeholdelse af stålkonstruktioner og trykbærende rørsystemer</w:t>
            </w:r>
            <w:r>
              <w:t>.</w:t>
            </w:r>
          </w:p>
        </w:tc>
        <w:tc>
          <w:tcPr>
            <w:tcW w:w="1042" w:type="dxa"/>
          </w:tcPr>
          <w:p w14:paraId="51920CCA" w14:textId="77777777" w:rsidR="00A25051" w:rsidRDefault="00A25051" w:rsidP="00A25051">
            <w:pPr>
              <w:spacing w:line="240" w:lineRule="auto"/>
            </w:pPr>
          </w:p>
        </w:tc>
        <w:tc>
          <w:tcPr>
            <w:tcW w:w="1042" w:type="dxa"/>
          </w:tcPr>
          <w:p w14:paraId="6B017526" w14:textId="77777777" w:rsidR="00A25051" w:rsidRDefault="00A25051" w:rsidP="00A25051">
            <w:pPr>
              <w:spacing w:line="240" w:lineRule="auto"/>
            </w:pPr>
          </w:p>
        </w:tc>
        <w:tc>
          <w:tcPr>
            <w:tcW w:w="1214" w:type="dxa"/>
          </w:tcPr>
          <w:p w14:paraId="31F835DB" w14:textId="77777777" w:rsidR="00A25051" w:rsidRDefault="00A25051" w:rsidP="00A25051">
            <w:pPr>
              <w:spacing w:line="240" w:lineRule="auto"/>
            </w:pPr>
          </w:p>
        </w:tc>
      </w:tr>
      <w:tr w:rsidR="00A25051" w:rsidRPr="00851330" w14:paraId="7D7265CD" w14:textId="77777777" w:rsidTr="0032792D">
        <w:trPr>
          <w:trHeight w:val="517"/>
          <w:tblHeader/>
        </w:trPr>
        <w:tc>
          <w:tcPr>
            <w:tcW w:w="1921" w:type="dxa"/>
          </w:tcPr>
          <w:p w14:paraId="4651AB29" w14:textId="77777777" w:rsidR="00A25051" w:rsidRDefault="00A25051" w:rsidP="00A25051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46201C3C" w14:textId="3E2B6EAA" w:rsidR="00A25051" w:rsidRPr="00F73EAD" w:rsidRDefault="00A25051" w:rsidP="00A25051">
            <w:pPr>
              <w:spacing w:line="240" w:lineRule="auto"/>
              <w:rPr>
                <w:szCs w:val="20"/>
              </w:rPr>
            </w:pPr>
            <w:r w:rsidRPr="003D2786">
              <w:t xml:space="preserve">Lærlingen kan anvende </w:t>
            </w:r>
            <w:r>
              <w:t xml:space="preserve">P&amp;I-diagrammer </w:t>
            </w:r>
            <w:r w:rsidRPr="003D2786">
              <w:t>til e</w:t>
            </w:r>
            <w:r>
              <w:t>t reparations- eller fremstillingsforløb</w:t>
            </w:r>
            <w:r w:rsidRPr="003D2786">
              <w:t xml:space="preserve"> i virksomheden</w:t>
            </w:r>
            <w:r>
              <w:t>s produktion</w:t>
            </w:r>
            <w:r w:rsidRPr="003D2786">
              <w:t>.  </w:t>
            </w:r>
          </w:p>
        </w:tc>
        <w:tc>
          <w:tcPr>
            <w:tcW w:w="1042" w:type="dxa"/>
          </w:tcPr>
          <w:p w14:paraId="58E8098E" w14:textId="77777777" w:rsidR="00A25051" w:rsidRPr="00851330" w:rsidRDefault="00A25051" w:rsidP="00A25051">
            <w:pPr>
              <w:spacing w:line="240" w:lineRule="auto"/>
            </w:pPr>
          </w:p>
        </w:tc>
        <w:tc>
          <w:tcPr>
            <w:tcW w:w="1042" w:type="dxa"/>
          </w:tcPr>
          <w:p w14:paraId="58C36BAB" w14:textId="77777777" w:rsidR="00A25051" w:rsidRPr="00851330" w:rsidRDefault="00A25051" w:rsidP="00A25051">
            <w:pPr>
              <w:spacing w:line="240" w:lineRule="auto"/>
            </w:pPr>
          </w:p>
        </w:tc>
        <w:tc>
          <w:tcPr>
            <w:tcW w:w="1214" w:type="dxa"/>
          </w:tcPr>
          <w:p w14:paraId="5C066C37" w14:textId="77777777" w:rsidR="00A25051" w:rsidRPr="00851330" w:rsidRDefault="00A25051" w:rsidP="00A25051">
            <w:pPr>
              <w:spacing w:line="240" w:lineRule="auto"/>
            </w:pPr>
          </w:p>
        </w:tc>
      </w:tr>
      <w:tr w:rsidR="00A25051" w:rsidRPr="00851330" w14:paraId="50EE6400" w14:textId="77777777" w:rsidTr="0032792D">
        <w:trPr>
          <w:trHeight w:val="517"/>
          <w:tblHeader/>
        </w:trPr>
        <w:tc>
          <w:tcPr>
            <w:tcW w:w="1921" w:type="dxa"/>
          </w:tcPr>
          <w:p w14:paraId="1984B3D8" w14:textId="77777777" w:rsidR="00A25051" w:rsidRDefault="00A25051" w:rsidP="00A25051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32" w:type="dxa"/>
          </w:tcPr>
          <w:p w14:paraId="12F41F64" w14:textId="647F3F12" w:rsidR="00A25051" w:rsidRPr="003D2786" w:rsidRDefault="00A25051" w:rsidP="00A25051">
            <w:pPr>
              <w:spacing w:line="240" w:lineRule="auto"/>
            </w:pPr>
            <w:r w:rsidRPr="00475062">
              <w:t xml:space="preserve">Lærlingen </w:t>
            </w:r>
            <w:r>
              <w:t xml:space="preserve">kan selvstændigt </w:t>
            </w:r>
            <w:r w:rsidRPr="00475062">
              <w:t>udføre og dokumentere service, vedligehold og reparationer på rør- og stålkonstruktioner til industrielle anlæg</w:t>
            </w:r>
            <w:r>
              <w:t>,</w:t>
            </w:r>
            <w:r w:rsidRPr="00475062">
              <w:t xml:space="preserve"> herunder anlæg der anvendes ved klimatilpasninger og den grønne energiomstilling/-optimering.</w:t>
            </w:r>
          </w:p>
        </w:tc>
        <w:tc>
          <w:tcPr>
            <w:tcW w:w="1042" w:type="dxa"/>
          </w:tcPr>
          <w:p w14:paraId="3A650277" w14:textId="77777777" w:rsidR="00A25051" w:rsidRPr="00851330" w:rsidRDefault="00A25051" w:rsidP="00A25051">
            <w:pPr>
              <w:spacing w:line="240" w:lineRule="auto"/>
            </w:pPr>
          </w:p>
        </w:tc>
        <w:tc>
          <w:tcPr>
            <w:tcW w:w="1042" w:type="dxa"/>
          </w:tcPr>
          <w:p w14:paraId="501C5F7A" w14:textId="77777777" w:rsidR="00A25051" w:rsidRPr="00851330" w:rsidRDefault="00A25051" w:rsidP="00A25051">
            <w:pPr>
              <w:spacing w:line="240" w:lineRule="auto"/>
            </w:pPr>
          </w:p>
        </w:tc>
        <w:tc>
          <w:tcPr>
            <w:tcW w:w="1214" w:type="dxa"/>
          </w:tcPr>
          <w:p w14:paraId="6B87B9C3" w14:textId="77777777" w:rsidR="00A25051" w:rsidRPr="00851330" w:rsidRDefault="00A25051" w:rsidP="00A25051">
            <w:pPr>
              <w:spacing w:line="240" w:lineRule="auto"/>
            </w:pPr>
          </w:p>
        </w:tc>
      </w:tr>
    </w:tbl>
    <w:p w14:paraId="28B851ED" w14:textId="77777777" w:rsidR="00F73EAD" w:rsidRPr="001C6FF6" w:rsidRDefault="00F73EAD" w:rsidP="00F73EAD"/>
    <w:p w14:paraId="422BACAA" w14:textId="77777777" w:rsidR="00F73EAD" w:rsidRDefault="00F73EAD" w:rsidP="00F73EAD"/>
    <w:p w14:paraId="208BDF1C" w14:textId="72C75E2D" w:rsidR="00F73EAD" w:rsidRDefault="00F73EAD">
      <w:pPr>
        <w:snapToGrid/>
        <w:spacing w:line="240" w:lineRule="auto"/>
      </w:pPr>
      <w:r>
        <w:br w:type="page"/>
      </w: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F73EAD" w:rsidRPr="000731E2" w14:paraId="66AD7EFD" w14:textId="77777777" w:rsidTr="00F73EAD">
        <w:tc>
          <w:tcPr>
            <w:tcW w:w="8096" w:type="dxa"/>
            <w:gridSpan w:val="2"/>
          </w:tcPr>
          <w:p w14:paraId="26F5205F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24E7AB90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F73EAD" w:rsidRPr="000731E2" w14:paraId="29A53F0A" w14:textId="77777777" w:rsidTr="00F73EAD">
        <w:tc>
          <w:tcPr>
            <w:tcW w:w="8096" w:type="dxa"/>
            <w:gridSpan w:val="2"/>
          </w:tcPr>
          <w:p w14:paraId="28ED9B49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E6AFE29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F73EAD" w:rsidRPr="000731E2" w14:paraId="3F42CA2A" w14:textId="77777777" w:rsidTr="00F73EAD">
        <w:tc>
          <w:tcPr>
            <w:tcW w:w="4868" w:type="dxa"/>
          </w:tcPr>
          <w:p w14:paraId="43703BCC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3B2E0CB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228" w:type="dxa"/>
          </w:tcPr>
          <w:p w14:paraId="4066A3DD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CA92024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F73EAD" w:rsidRPr="000731E2" w14:paraId="57B99051" w14:textId="77777777" w:rsidTr="00F73EAD">
        <w:tc>
          <w:tcPr>
            <w:tcW w:w="8096" w:type="dxa"/>
            <w:gridSpan w:val="2"/>
          </w:tcPr>
          <w:p w14:paraId="005272DF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60D7EAB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7EC16606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5C73DECD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64374A98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835872E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788FC101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DEC46A3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C5EBE0C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9AD9C3D" w14:textId="77777777" w:rsidR="00F73EAD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44FADBF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FC94D35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8A3B569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B7337BE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2E2925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BED6854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DC829F8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2FEE590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F73EAD" w:rsidRPr="000731E2" w14:paraId="0542C738" w14:textId="77777777" w:rsidTr="00F73EAD">
        <w:tc>
          <w:tcPr>
            <w:tcW w:w="8096" w:type="dxa"/>
            <w:gridSpan w:val="2"/>
          </w:tcPr>
          <w:p w14:paraId="04E24673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7B56724" w14:textId="77777777" w:rsidR="00F73EAD" w:rsidRPr="000731E2" w:rsidRDefault="00F73EA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6DE15BA0" w14:textId="77777777" w:rsidR="00F73EAD" w:rsidRPr="00CD687D" w:rsidRDefault="00F73EAD" w:rsidP="00F73EAD"/>
    <w:p w14:paraId="65AE0E8D" w14:textId="77777777" w:rsidR="003E6F55" w:rsidRDefault="003E6F55">
      <w:pPr>
        <w:snapToGrid/>
        <w:spacing w:line="240" w:lineRule="auto"/>
      </w:pPr>
    </w:p>
    <w:p w14:paraId="61713327" w14:textId="77777777" w:rsidR="00625543" w:rsidRPr="009B6823" w:rsidRDefault="00625543" w:rsidP="00625543">
      <w:pPr>
        <w:snapToGrid/>
        <w:spacing w:line="240" w:lineRule="auto"/>
      </w:pPr>
    </w:p>
    <w:sectPr w:rsidR="00625543" w:rsidRPr="009B6823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429F0" w14:textId="77777777" w:rsidR="00191539" w:rsidRPr="008C275E" w:rsidRDefault="00191539" w:rsidP="00DD0507">
      <w:r w:rsidRPr="008C275E">
        <w:separator/>
      </w:r>
    </w:p>
  </w:endnote>
  <w:endnote w:type="continuationSeparator" w:id="0">
    <w:p w14:paraId="10FE335A" w14:textId="77777777" w:rsidR="00191539" w:rsidRPr="008C275E" w:rsidRDefault="00191539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49E297-BF5E-4ABA-AD0F-6A6CA6501E2D}"/>
    <w:embedBold r:id="rId2" w:fontKey="{51C96908-D88E-4D11-A5D8-C3D18BB0592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381E1784-6798-456D-AA9F-F380A43B9CA8}"/>
    <w:embedBold r:id="rId4" w:fontKey="{834861FA-1B9E-4F95-87A8-E4CEB048EB81}"/>
    <w:embedItalic r:id="rId5" w:fontKey="{51F03D3E-97DD-40FE-9BEE-31A118F0AA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18C58EE2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6E07222E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EndPr/>
        <w:sdtContent>
          <w:p w14:paraId="69491C19" w14:textId="77777777" w:rsidR="00D173D1" w:rsidRPr="003D5729" w:rsidRDefault="005974BB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1" locked="0" layoutInCell="1" allowOverlap="1" wp14:anchorId="6CA7C7C6" wp14:editId="5844EAC6">
                  <wp:simplePos x="0" y="0"/>
                  <wp:positionH relativeFrom="page">
                    <wp:posOffset>-13440</wp:posOffset>
                  </wp:positionH>
                  <wp:positionV relativeFrom="page">
                    <wp:posOffset>9837343</wp:posOffset>
                  </wp:positionV>
                  <wp:extent cx="7554005" cy="831215"/>
                  <wp:effectExtent l="0" t="0" r="0" b="0"/>
                  <wp:wrapNone/>
                  <wp:docPr id="624819614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34C7D2A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EndPr/>
        <w:sdtContent>
          <w:p w14:paraId="0820FBE6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1" locked="0" layoutInCell="1" allowOverlap="1" wp14:anchorId="0A13EFF8" wp14:editId="39E9BBC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9851231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746C675D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8F8A7" w14:textId="77777777" w:rsidR="00191539" w:rsidRPr="008C275E" w:rsidRDefault="00191539" w:rsidP="00DD0507">
      <w:r w:rsidRPr="008C275E">
        <w:separator/>
      </w:r>
    </w:p>
  </w:footnote>
  <w:footnote w:type="continuationSeparator" w:id="0">
    <w:p w14:paraId="6C1EDC4F" w14:textId="77777777" w:rsidR="00191539" w:rsidRPr="008C275E" w:rsidRDefault="00191539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533F1615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363F1239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3BBCF" w14:textId="77777777" w:rsidR="0062648D" w:rsidRPr="008C275E" w:rsidRDefault="00E53BE0" w:rsidP="00DD0507">
    <w:pPr>
      <w:pStyle w:val="Sidehoved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5B0AD8A" wp14:editId="32CB23A1">
          <wp:simplePos x="0" y="0"/>
          <wp:positionH relativeFrom="page">
            <wp:posOffset>5137785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4208693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182A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14093BD" wp14:editId="75215647">
          <wp:simplePos x="0" y="0"/>
          <wp:positionH relativeFrom="page">
            <wp:posOffset>5137785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lede 820398847" o:spid="_x0000_i1025" type="#_x0000_t75" style="width:255.75pt;height:255.75pt;visibility:visible;mso-wrap-style:square" o:bullet="t">
        <v:imagedata r:id="rId1" o:title="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EAD"/>
    <w:rsid w:val="00085119"/>
    <w:rsid w:val="000A6C39"/>
    <w:rsid w:val="000F02A0"/>
    <w:rsid w:val="00113F4A"/>
    <w:rsid w:val="001178E5"/>
    <w:rsid w:val="00191539"/>
    <w:rsid w:val="001B535D"/>
    <w:rsid w:val="002478E1"/>
    <w:rsid w:val="002A221B"/>
    <w:rsid w:val="002A7E99"/>
    <w:rsid w:val="002C2CF0"/>
    <w:rsid w:val="002D2681"/>
    <w:rsid w:val="0035242F"/>
    <w:rsid w:val="00365478"/>
    <w:rsid w:val="003A511E"/>
    <w:rsid w:val="003E6F55"/>
    <w:rsid w:val="003F663F"/>
    <w:rsid w:val="00426A3B"/>
    <w:rsid w:val="00427DBB"/>
    <w:rsid w:val="00452603"/>
    <w:rsid w:val="004D1C22"/>
    <w:rsid w:val="004D319D"/>
    <w:rsid w:val="00515F39"/>
    <w:rsid w:val="00562B19"/>
    <w:rsid w:val="00562D43"/>
    <w:rsid w:val="00581B9C"/>
    <w:rsid w:val="00583FC1"/>
    <w:rsid w:val="005974BB"/>
    <w:rsid w:val="005B1093"/>
    <w:rsid w:val="005C4A3C"/>
    <w:rsid w:val="00605096"/>
    <w:rsid w:val="00607637"/>
    <w:rsid w:val="00616B31"/>
    <w:rsid w:val="00625543"/>
    <w:rsid w:val="0062648D"/>
    <w:rsid w:val="00647C04"/>
    <w:rsid w:val="00652E68"/>
    <w:rsid w:val="00674A02"/>
    <w:rsid w:val="00677EA1"/>
    <w:rsid w:val="00714624"/>
    <w:rsid w:val="007503EA"/>
    <w:rsid w:val="007A1B54"/>
    <w:rsid w:val="007D0DFF"/>
    <w:rsid w:val="00874715"/>
    <w:rsid w:val="008C275E"/>
    <w:rsid w:val="009154F2"/>
    <w:rsid w:val="00927EBE"/>
    <w:rsid w:val="00935AB1"/>
    <w:rsid w:val="0093635B"/>
    <w:rsid w:val="009816D7"/>
    <w:rsid w:val="00996443"/>
    <w:rsid w:val="009B6823"/>
    <w:rsid w:val="009C65C3"/>
    <w:rsid w:val="009D6CA9"/>
    <w:rsid w:val="00A25051"/>
    <w:rsid w:val="00A65039"/>
    <w:rsid w:val="00A83C2D"/>
    <w:rsid w:val="00A86579"/>
    <w:rsid w:val="00A973ED"/>
    <w:rsid w:val="00AA7F70"/>
    <w:rsid w:val="00AC126A"/>
    <w:rsid w:val="00B44B63"/>
    <w:rsid w:val="00BD2A53"/>
    <w:rsid w:val="00BF0656"/>
    <w:rsid w:val="00BF26B1"/>
    <w:rsid w:val="00C01FF8"/>
    <w:rsid w:val="00C207E4"/>
    <w:rsid w:val="00C45C21"/>
    <w:rsid w:val="00CF22FF"/>
    <w:rsid w:val="00D173D1"/>
    <w:rsid w:val="00D54E69"/>
    <w:rsid w:val="00D67750"/>
    <w:rsid w:val="00D93A5B"/>
    <w:rsid w:val="00DD0507"/>
    <w:rsid w:val="00DF3C1C"/>
    <w:rsid w:val="00DF7B73"/>
    <w:rsid w:val="00E1284F"/>
    <w:rsid w:val="00E53BE0"/>
    <w:rsid w:val="00E9488E"/>
    <w:rsid w:val="00EB6B24"/>
    <w:rsid w:val="00EC0E86"/>
    <w:rsid w:val="00ED2686"/>
    <w:rsid w:val="00EF402B"/>
    <w:rsid w:val="00F02A24"/>
    <w:rsid w:val="00F712AE"/>
    <w:rsid w:val="00F73EAD"/>
    <w:rsid w:val="00F75CB8"/>
    <w:rsid w:val="00FC2A55"/>
    <w:rsid w:val="00FD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DBA6C7"/>
  <w15:chartTrackingRefBased/>
  <w15:docId w15:val="{F26D2D4B-418C-4D8D-8DA9-F5C419EFA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2A0"/>
    <w:pPr>
      <w:snapToGrid w:val="0"/>
      <w:spacing w:line="280" w:lineRule="exact"/>
    </w:pPr>
    <w:rPr>
      <w:rFonts w:ascii="Pangea Text" w:hAnsi="Pangea Text"/>
      <w:color w:val="000000" w:themeColor="text1"/>
      <w:sz w:val="20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  <w:color w:val="aut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styleId="Tabel-Gitter">
    <w:name w:val="Table Grid"/>
    <w:basedOn w:val="Tabel-Normal"/>
    <w:uiPriority w:val="39"/>
    <w:rsid w:val="00F73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1">
    <w:name w:val="Tabel - Gitter1"/>
    <w:basedOn w:val="Tabel-Normal"/>
    <w:next w:val="Tabel-Gitter"/>
    <w:uiPriority w:val="59"/>
    <w:rsid w:val="00F73EA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u\AppData\Roaming\Microsoft\Templates\MI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B9FF38-F327-4184-9D23-CDA675CD39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96A998-9795-4176-9674-3BA87CFE7208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3.xml><?xml version="1.0" encoding="utf-8"?>
<ds:datastoreItem xmlns:ds="http://schemas.openxmlformats.org/officeDocument/2006/customXml" ds:itemID="{1680B18E-958C-46BA-B676-59978541A2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Notat</Template>
  <TotalTime>3</TotalTime>
  <Pages>5</Pages>
  <Words>739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Lundius</dc:creator>
  <cp:keywords/>
  <dc:description/>
  <cp:lastModifiedBy>Charlotte Lundius</cp:lastModifiedBy>
  <cp:revision>7</cp:revision>
  <dcterms:created xsi:type="dcterms:W3CDTF">2026-06-18T10:58:00Z</dcterms:created>
  <dcterms:modified xsi:type="dcterms:W3CDTF">2026-06-18T11:16:00Z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